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5319" w:rsidRPr="007F0284" w:rsidRDefault="000A365C" w:rsidP="00075319">
      <w:pPr>
        <w:rPr>
          <w:rFonts w:ascii="Comic Sans MS" w:hAnsi="Comic Sans MS"/>
          <w:sz w:val="22"/>
          <w:szCs w:val="22"/>
        </w:rPr>
      </w:pPr>
      <w:r w:rsidRPr="000A365C">
        <w:rPr>
          <w:rFonts w:ascii="Comic Sans MS" w:hAnsi="Comic Sans MS"/>
          <w:noProof/>
          <w:sz w:val="22"/>
          <w:lang w:val="en-CA" w:eastAsia="en-C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526" o:spid="_x0000_s1026" type="#_x0000_t202" style="position:absolute;margin-left:441pt;margin-top:0;width:70.2pt;height:45pt;z-index:25165260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" stroked="f">
            <v:textbox>
              <w:txbxContent>
                <w:p w:rsidR="00117B8F" w:rsidRDefault="00117B8F" w:rsidP="00075319">
                  <w:r>
                    <w:rPr>
                      <w:rFonts w:ascii="Comic Sans MS" w:hAnsi="Comic Sans MS"/>
                      <w:noProof/>
                      <w:sz w:val="22"/>
                      <w:lang w:val="en-CA" w:eastAsia="en-CA"/>
                    </w:rPr>
                    <w:drawing>
                      <wp:inline distT="0" distB="0" distL="0" distR="0">
                        <wp:extent cx="708660" cy="525780"/>
                        <wp:effectExtent l="0" t="0" r="0" b="7620"/>
                        <wp:docPr id="1" name="Picture 1" descr="MCPE01821_0000[1]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MCPE01821_0000[1]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8660" cy="5257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0A365C">
        <w:rPr>
          <w:rFonts w:ascii="Comic Sans MS" w:hAnsi="Comic Sans MS"/>
          <w:noProof/>
          <w:sz w:val="24"/>
          <w:lang w:val="en-CA" w:eastAsia="en-CA"/>
        </w:rPr>
        <w:pict>
          <v:shape id="Text Box 525" o:spid="_x0000_s1027" type="#_x0000_t202" style="position:absolute;margin-left:0;margin-top:0;width:441pt;height:43.2pt;z-index:251651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">
            <v:textbox>
              <w:txbxContent>
                <w:p w:rsidR="003F31B3" w:rsidRDefault="00117B8F" w:rsidP="00675BB6">
                  <w:pPr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</w:pPr>
                  <w:r>
                    <w:rPr>
                      <w:rFonts w:ascii="Comic Sans MS" w:hAnsi="Comic Sans MS"/>
                      <w:sz w:val="24"/>
                    </w:rPr>
                    <w:t>PC 12</w:t>
                  </w:r>
                  <w:r>
                    <w:rPr>
                      <w:rFonts w:ascii="Comic Sans MS" w:hAnsi="Comic Sans MS"/>
                      <w:sz w:val="24"/>
                    </w:rPr>
                    <w:tab/>
                  </w:r>
                  <w:r w:rsidR="003F31B3">
                    <w:rPr>
                      <w:rFonts w:ascii="Comic Sans MS" w:hAnsi="Comic Sans MS"/>
                      <w:sz w:val="24"/>
                    </w:rPr>
                    <w:t xml:space="preserve">     </w:t>
                  </w:r>
                  <w:r w:rsidR="003F31B3" w:rsidRPr="003F31B3">
                    <w:rPr>
                      <w:rFonts w:ascii="Comic Sans MS" w:hAnsi="Comic Sans MS"/>
                      <w:b/>
                      <w:sz w:val="24"/>
                    </w:rPr>
                    <w:t>SEC</w:t>
                  </w:r>
                  <w:r w:rsidR="003F31B3">
                    <w:rPr>
                      <w:rFonts w:ascii="Comic Sans MS" w:hAnsi="Comic Sans MS"/>
                      <w:sz w:val="24"/>
                    </w:rPr>
                    <w:t xml:space="preserve"> </w:t>
                  </w:r>
                  <w:r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  <w:t>6.2</w:t>
                  </w:r>
                  <w:r w:rsidR="003F31B3"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  <w:t>:</w:t>
                  </w:r>
                  <w:r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  <w:t xml:space="preserve"> sum, difference, &amp; double–angle</w:t>
                  </w:r>
                </w:p>
                <w:p w:rsidR="00117B8F" w:rsidRPr="00E44623" w:rsidRDefault="003F31B3" w:rsidP="00675BB6">
                  <w:pPr>
                    <w:rPr>
                      <w:sz w:val="26"/>
                      <w:szCs w:val="26"/>
                    </w:rPr>
                  </w:pPr>
                  <w:r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  <w:tab/>
                  </w:r>
                  <w:r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  <w:tab/>
                  </w:r>
                  <w:r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  <w:tab/>
                  </w:r>
                  <w:r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  <w:tab/>
                  </w:r>
                  <w:r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  <w:tab/>
                  </w:r>
                  <w:r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  <w:tab/>
                  </w:r>
                  <w:r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  <w:tab/>
                  </w:r>
                  <w:r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  <w:tab/>
                  </w:r>
                  <w:r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  <w:tab/>
                  </w:r>
                  <w:r w:rsidR="00117B8F"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  <w:t xml:space="preserve"> identities</w:t>
                  </w:r>
                </w:p>
              </w:txbxContent>
            </v:textbox>
          </v:shape>
        </w:pict>
      </w:r>
    </w:p>
    <w:p w:rsidR="00075319" w:rsidRDefault="00075319" w:rsidP="00075319">
      <w:pPr>
        <w:rPr>
          <w:rFonts w:ascii="Comic Sans MS" w:hAnsi="Comic Sans MS"/>
          <w:sz w:val="22"/>
          <w:szCs w:val="22"/>
        </w:rPr>
      </w:pPr>
    </w:p>
    <w:p w:rsidR="00075319" w:rsidRDefault="00075319" w:rsidP="00075319">
      <w:pPr>
        <w:rPr>
          <w:rFonts w:ascii="Comic Sans MS" w:hAnsi="Comic Sans MS"/>
          <w:sz w:val="22"/>
          <w:szCs w:val="22"/>
        </w:rPr>
      </w:pPr>
    </w:p>
    <w:p w:rsidR="008F5CEF" w:rsidRDefault="000A365C" w:rsidP="008F5CEF">
      <w:pPr>
        <w:tabs>
          <w:tab w:val="left" w:pos="1260"/>
        </w:tabs>
        <w:rPr>
          <w:rFonts w:ascii="Comic Sans MS" w:hAnsi="Comic Sans MS"/>
          <w:b/>
          <w:bCs/>
          <w:sz w:val="12"/>
          <w:szCs w:val="12"/>
          <w:u w:val="single"/>
        </w:rPr>
      </w:pPr>
      <w:r>
        <w:rPr>
          <w:rFonts w:ascii="Comic Sans MS" w:hAnsi="Comic Sans MS"/>
          <w:b/>
          <w:bCs/>
          <w:noProof/>
          <w:sz w:val="12"/>
          <w:szCs w:val="12"/>
          <w:u w:val="single"/>
          <w:lang w:val="en-CA" w:eastAsia="en-C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nk 317" o:spid="_x0000_s4635" type="#_x0000_t75" style="position:absolute;margin-left:524.4pt;margin-top:-2.45pt;width:9.2pt;height:21.65pt;z-index:252348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">
            <v:imagedata r:id="rId9" o:title=""/>
          </v:shape>
        </w:pict>
      </w:r>
    </w:p>
    <w:p w:rsidR="007E6255" w:rsidRDefault="000A365C" w:rsidP="007E6255">
      <w:pPr>
        <w:tabs>
          <w:tab w:val="left" w:pos="1260"/>
        </w:tabs>
        <w:rPr>
          <w:rFonts w:ascii="Comic Sans MS" w:hAnsi="Comic Sans MS"/>
          <w:b/>
          <w:bCs/>
          <w:sz w:val="24"/>
          <w:szCs w:val="24"/>
          <w:u w:val="single"/>
        </w:rPr>
      </w:pP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29" o:spid="_x0000_s4634" type="#_x0000_t75" style="position:absolute;margin-left:541.6pt;margin-top:8.75pt;width:6.55pt;height:7.6pt;z-index:252361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">
            <v:imagedata r:id="rId10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18" o:spid="_x0000_s4633" type="#_x0000_t75" style="position:absolute;margin-left:531.95pt;margin-top:-1.95pt;width:8.65pt;height:12.4pt;z-index:252349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">
            <v:imagedata r:id="rId11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16" o:spid="_x0000_s4632" type="#_x0000_t75" style="position:absolute;margin-left:507.9pt;margin-top:-4.75pt;width:10.7pt;height:17.3pt;z-index:252347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">
            <v:imagedata r:id="rId12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15" o:spid="_x0000_s4631" type="#_x0000_t75" style="position:absolute;margin-left:503.5pt;margin-top:-3.95pt;width:4.25pt;height:14.35pt;z-index:252346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">
            <v:imagedata r:id="rId13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14" o:spid="_x0000_s4630" type="#_x0000_t75" style="position:absolute;margin-left:493.65pt;margin-top:5.4pt;width:9.5pt;height:8.7pt;z-index:252345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">
            <v:imagedata r:id="rId14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13" o:spid="_x0000_s4629" type="#_x0000_t75" style="position:absolute;margin-left:486.95pt;margin-top:6.35pt;width:6.5pt;height:7.75pt;z-index:252344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">
            <v:imagedata r:id="rId15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12" o:spid="_x0000_s4628" type="#_x0000_t75" style="position:absolute;margin-left:477.45pt;margin-top:.55pt;width:10.6pt;height:15.8pt;z-index:252343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">
            <v:imagedata r:id="rId16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11" o:spid="_x0000_s4627" type="#_x0000_t75" style="position:absolute;margin-left:468.75pt;margin-top:6.4pt;width:8.95pt;height:11.55pt;z-index:252342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">
            <v:imagedata r:id="rId17" o:title=""/>
          </v:shape>
        </w:pict>
      </w:r>
      <w:r w:rsidR="007E6255">
        <w:rPr>
          <w:rFonts w:ascii="Comic Sans MS" w:hAnsi="Comic Sans MS"/>
          <w:b/>
          <w:bCs/>
          <w:sz w:val="24"/>
          <w:szCs w:val="24"/>
          <w:u w:val="single"/>
        </w:rPr>
        <w:t>INVESTIGATE:</w:t>
      </w:r>
    </w:p>
    <w:p w:rsidR="007E6255" w:rsidRDefault="000A365C" w:rsidP="008F5CEF">
      <w:pPr>
        <w:tabs>
          <w:tab w:val="left" w:pos="1260"/>
        </w:tabs>
        <w:rPr>
          <w:rFonts w:ascii="Comic Sans MS" w:hAnsi="Comic Sans MS"/>
          <w:b/>
          <w:bCs/>
          <w:sz w:val="12"/>
          <w:szCs w:val="12"/>
          <w:u w:val="single"/>
        </w:rPr>
      </w:pPr>
      <w:r>
        <w:rPr>
          <w:rFonts w:ascii="Comic Sans MS" w:hAnsi="Comic Sans MS"/>
          <w:b/>
          <w:bCs/>
          <w:noProof/>
          <w:sz w:val="12"/>
          <w:szCs w:val="12"/>
          <w:u w:val="single"/>
          <w:lang w:val="en-CA" w:eastAsia="en-CA"/>
        </w:rPr>
        <w:pict>
          <v:shape id="Ink 328" o:spid="_x0000_s4626" type="#_x0000_t75" style="position:absolute;margin-left:537.3pt;margin-top:-2.15pt;width:9.25pt;height:16.8pt;z-index:252360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">
            <v:imagedata r:id="rId18" o:title=""/>
          </v:shape>
        </w:pict>
      </w:r>
      <w:r>
        <w:rPr>
          <w:rFonts w:ascii="Comic Sans MS" w:hAnsi="Comic Sans MS"/>
          <w:b/>
          <w:bCs/>
          <w:noProof/>
          <w:sz w:val="12"/>
          <w:szCs w:val="12"/>
          <w:u w:val="single"/>
          <w:lang w:val="en-CA" w:eastAsia="en-CA"/>
        </w:rPr>
        <w:pict>
          <v:shape id="Ink 320" o:spid="_x0000_s4625" type="#_x0000_t75" style="position:absolute;margin-left:486.5pt;margin-top:0;width:9.65pt;height:8.5pt;z-index:252352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">
            <v:imagedata r:id="rId19" o:title=""/>
          </v:shape>
        </w:pict>
      </w:r>
    </w:p>
    <w:p w:rsidR="007E6255" w:rsidRPr="007E6255" w:rsidRDefault="000A365C" w:rsidP="007E6255">
      <w:pPr>
        <w:numPr>
          <w:ilvl w:val="0"/>
          <w:numId w:val="16"/>
        </w:numPr>
        <w:ind w:left="36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327" o:spid="_x0000_s4624" type="#_x0000_t75" style="position:absolute;left:0;text-align:left;margin-left:529.5pt;margin-top:-1.75pt;width:9.45pt;height:3.75pt;z-index:252359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">
            <v:imagedata r:id="rId2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26" o:spid="_x0000_s4623" type="#_x0000_t75" style="position:absolute;left:0;text-align:left;margin-left:532.1pt;margin-top:-4.8pt;width:2.4pt;height:10.3pt;z-index:252358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">
            <v:imagedata r:id="rId2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25" o:spid="_x0000_s4622" type="#_x0000_t75" style="position:absolute;left:0;text-align:left;margin-left:520.35pt;margin-top:-8.05pt;width:10.15pt;height:16.5pt;z-index:252357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">
            <v:imagedata r:id="rId2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24" o:spid="_x0000_s4621" type="#_x0000_t75" style="position:absolute;left:0;text-align:left;margin-left:511.55pt;margin-top:-.15pt;width:9.95pt;height:7.75pt;z-index:252356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">
            <v:imagedata r:id="rId2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23" o:spid="_x0000_s4620" type="#_x0000_t75" style="position:absolute;left:0;text-align:left;margin-left:503.75pt;margin-top:-5.4pt;width:10.7pt;height:15.35pt;z-index:252355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">
            <v:imagedata r:id="rId2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22" o:spid="_x0000_s4619" type="#_x0000_t75" style="position:absolute;left:0;text-align:left;margin-left:494.4pt;margin-top:1.05pt;width:8.7pt;height:2.65pt;z-index:252354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">
            <v:imagedata r:id="rId2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21" o:spid="_x0000_s4618" type="#_x0000_t75" style="position:absolute;left:0;text-align:left;margin-left:496.8pt;margin-top:-3.4pt;width:2.5pt;height:10.05pt;z-index:252353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">
            <v:imagedata r:id="rId2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9" o:spid="_x0000_s4617" type="#_x0000_t75" style="position:absolute;left:0;text-align:left;margin-left:476.15pt;margin-top:-1.9pt;width:12.05pt;height:13.2pt;z-index:252350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">
            <v:imagedata r:id="rId2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09" o:spid="_x0000_s4616" type="#_x0000_t75" style="position:absolute;left:0;text-align:left;margin-left:421.75pt;margin-top:1.7pt;width:51.5pt;height:25.25pt;z-index:252340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">
            <v:imagedata r:id="rId28" o:title=""/>
          </v:shape>
        </w:pict>
      </w:r>
      <w:r w:rsidR="007E6255" w:rsidRPr="007E6255">
        <w:rPr>
          <w:rFonts w:ascii="Comic Sans MS" w:hAnsi="Comic Sans MS"/>
          <w:sz w:val="22"/>
        </w:rPr>
        <w:t xml:space="preserve">Determine whether the following “equations” are true.  Verify when a = 1 and b = 2. </w:t>
      </w:r>
    </w:p>
    <w:p w:rsidR="007E6255" w:rsidRPr="007E6255" w:rsidRDefault="007E6255" w:rsidP="007E6255">
      <w:pPr>
        <w:ind w:left="360" w:firstLine="360"/>
        <w:rPr>
          <w:rFonts w:ascii="Comic Sans MS" w:hAnsi="Comic Sans MS"/>
          <w:sz w:val="8"/>
          <w:szCs w:val="8"/>
        </w:rPr>
      </w:pPr>
    </w:p>
    <w:p w:rsidR="007E6255" w:rsidRDefault="000A365C" w:rsidP="007E6255">
      <w:pPr>
        <w:ind w:left="360" w:firstLine="36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310" o:spid="_x0000_s4615" type="#_x0000_t75" style="position:absolute;left:0;text-align:left;margin-left:417.75pt;margin-top:-3.15pt;width:11.15pt;height:13.4pt;z-index:252341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">
            <v:imagedata r:id="rId29" o:title=""/>
          </v:shape>
        </w:pict>
      </w:r>
      <w:r w:rsidR="007E6255">
        <w:rPr>
          <w:rFonts w:ascii="Comic Sans MS" w:hAnsi="Comic Sans MS"/>
          <w:sz w:val="22"/>
        </w:rPr>
        <w:t xml:space="preserve">a)  </w:t>
      </w:r>
      <w:r w:rsidR="007E6255" w:rsidRPr="006702D8">
        <w:rPr>
          <w:rFonts w:ascii="Comic Sans MS" w:hAnsi="Comic Sans MS"/>
          <w:position w:val="-10"/>
          <w:sz w:val="22"/>
        </w:rPr>
        <w:object w:dxaOrig="2240" w:dyaOrig="340">
          <v:shape id="_x0000_i1025" type="#_x0000_t75" style="width:112.25pt;height:17pt" o:ole="">
            <v:imagedata r:id="rId30" o:title=""/>
          </v:shape>
          <o:OLEObject Type="Embed" ProgID="Equation.3" ShapeID="_x0000_i1025" DrawAspect="Content" ObjectID="_1428655537" r:id="rId31"/>
        </w:object>
      </w:r>
      <w:r w:rsidR="007E6255">
        <w:rPr>
          <w:rFonts w:ascii="Comic Sans MS" w:hAnsi="Comic Sans MS"/>
          <w:sz w:val="22"/>
        </w:rPr>
        <w:tab/>
      </w:r>
      <w:r w:rsidR="007E6255">
        <w:rPr>
          <w:rFonts w:ascii="Comic Sans MS" w:hAnsi="Comic Sans MS"/>
          <w:sz w:val="22"/>
        </w:rPr>
        <w:tab/>
      </w:r>
      <w:r w:rsidR="007E6255">
        <w:rPr>
          <w:rFonts w:ascii="Comic Sans MS" w:hAnsi="Comic Sans MS"/>
          <w:sz w:val="22"/>
        </w:rPr>
        <w:tab/>
      </w:r>
      <w:r w:rsidR="007E6255">
        <w:rPr>
          <w:rFonts w:ascii="Comic Sans MS" w:hAnsi="Comic Sans MS"/>
          <w:sz w:val="22"/>
        </w:rPr>
        <w:tab/>
      </w:r>
      <w:proofErr w:type="gramStart"/>
      <w:r w:rsidR="007E6255">
        <w:rPr>
          <w:rFonts w:ascii="Comic Sans MS" w:hAnsi="Comic Sans MS"/>
          <w:sz w:val="22"/>
        </w:rPr>
        <w:t>b</w:t>
      </w:r>
      <w:proofErr w:type="gramEnd"/>
      <w:r w:rsidR="007E6255">
        <w:rPr>
          <w:rFonts w:ascii="Comic Sans MS" w:hAnsi="Comic Sans MS"/>
          <w:sz w:val="22"/>
        </w:rPr>
        <w:t xml:space="preserve">)  </w:t>
      </w:r>
      <w:r w:rsidR="007E6255" w:rsidRPr="006702D8">
        <w:rPr>
          <w:rFonts w:ascii="Comic Sans MS" w:hAnsi="Comic Sans MS"/>
          <w:position w:val="-10"/>
          <w:sz w:val="22"/>
        </w:rPr>
        <w:object w:dxaOrig="2180" w:dyaOrig="360">
          <v:shape id="_x0000_i1026" type="#_x0000_t75" style="width:109.4pt;height:18.15pt" o:ole="">
            <v:imagedata r:id="rId32" o:title=""/>
          </v:shape>
          <o:OLEObject Type="Embed" ProgID="Equation.3" ShapeID="_x0000_i1026" DrawAspect="Content" ObjectID="_1428655538" r:id="rId33"/>
        </w:object>
      </w:r>
      <w:r w:rsidR="007E6255">
        <w:rPr>
          <w:rFonts w:ascii="Comic Sans MS" w:hAnsi="Comic Sans MS"/>
          <w:sz w:val="22"/>
        </w:rPr>
        <w:tab/>
      </w:r>
    </w:p>
    <w:p w:rsidR="007E6255" w:rsidRDefault="000A365C" w:rsidP="007E6255">
      <w:pPr>
        <w:ind w:left="360" w:firstLine="36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08" o:spid="_x0000_s4612" type="#_x0000_t75" style="position:absolute;left:0;text-align:left;margin-left:506.35pt;margin-top:3.95pt;width:8.3pt;height:15.8pt;z-index:252236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">
            <v:imagedata r:id="rId3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4" o:spid="_x0000_s4611" type="#_x0000_t75" style="position:absolute;left:0;text-align:left;margin-left:485.35pt;margin-top:12.85pt;width:11pt;height:2.7pt;z-index:252232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">
            <v:imagedata r:id="rId3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7" o:spid="_x0000_s4610" type="#_x0000_t75" style="position:absolute;left:0;text-align:left;margin-left:430.25pt;margin-top:9.75pt;width:16.35pt;height:3.45pt;z-index:252225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">
            <v:imagedata r:id="rId3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47" o:spid="_x0000_s4609" type="#_x0000_t75" style="position:absolute;left:0;text-align:left;margin-left:414.15pt;margin-top:-3.25pt;width:10.55pt;height:6.25pt;z-index:252216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">
            <v:imagedata r:id="rId3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46" o:spid="_x0000_s4608" type="#_x0000_t75" style="position:absolute;left:0;text-align:left;margin-left:404.25pt;margin-top:1.2pt;width:10.6pt;height:11.85pt;z-index:252215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">
            <v:imagedata r:id="rId3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45" o:spid="_x0000_s4607" type="#_x0000_t75" style="position:absolute;left:0;text-align:left;margin-left:394.8pt;margin-top:6.25pt;width:8.85pt;height:1.65pt;z-index:252214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">
            <v:imagedata r:id="rId3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44" o:spid="_x0000_s4606" type="#_x0000_t75" style="position:absolute;left:0;text-align:left;margin-left:397.55pt;margin-top:2.7pt;width:2.6pt;height:8.35pt;z-index:252213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">
            <v:imagedata r:id="rId4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43" o:spid="_x0000_s4605" type="#_x0000_t75" style="position:absolute;left:0;text-align:left;margin-left:384.7pt;margin-top:-1.6pt;width:9.95pt;height:6.55pt;z-index:252212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">
            <v:imagedata r:id="rId4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42" o:spid="_x0000_s4604" type="#_x0000_t75" style="position:absolute;left:0;text-align:left;margin-left:380.55pt;margin-top:.85pt;width:2.6pt;height:12.4pt;z-index:252211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">
            <v:imagedata r:id="rId4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41" o:spid="_x0000_s4603" type="#_x0000_t75" style="position:absolute;left:0;text-align:left;margin-left:361.9pt;margin-top:9pt;width:6.7pt;height:1.8pt;z-index:252210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">
            <v:imagedata r:id="rId4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40" o:spid="_x0000_s4602" type="#_x0000_t75" style="position:absolute;left:0;text-align:left;margin-left:362.85pt;margin-top:5.45pt;width:5.9pt;height:1.8pt;z-index:252209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">
            <v:imagedata r:id="rId4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39" o:spid="_x0000_s4601" type="#_x0000_t75" style="position:absolute;left:0;text-align:left;margin-left:347.6pt;margin-top:-2.15pt;width:7.4pt;height:6.9pt;z-index:252208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">
            <v:imagedata r:id="rId4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38" o:spid="_x0000_s4600" type="#_x0000_t75" style="position:absolute;left:0;text-align:left;margin-left:304.35pt;margin-top:-1.9pt;width:11pt;height:20.25pt;z-index:252207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">
            <v:imagedata r:id="rId4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37" o:spid="_x0000_s4599" type="#_x0000_t75" style="position:absolute;left:0;text-align:left;margin-left:339pt;margin-top:.55pt;width:8.4pt;height:16.6pt;z-index:252206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">
            <v:imagedata r:id="rId4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36" o:spid="_x0000_s4598" type="#_x0000_t75" style="position:absolute;left:0;text-align:left;margin-left:329.55pt;margin-top:4.15pt;width:9.9pt;height:9.95pt;z-index:252205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">
            <v:imagedata r:id="rId4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35" o:spid="_x0000_s4597" type="#_x0000_t75" style="position:absolute;left:0;text-align:left;margin-left:319.45pt;margin-top:7.65pt;width:10.25pt;height:3.15pt;z-index:252204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">
            <v:imagedata r:id="rId4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34" o:spid="_x0000_s4596" type="#_x0000_t75" style="position:absolute;left:0;text-align:left;margin-left:322pt;margin-top:4.2pt;width:2.4pt;height:10.6pt;z-index:252203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">
            <v:imagedata r:id="rId5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33" o:spid="_x0000_s4595" type="#_x0000_t75" style="position:absolute;left:0;text-align:left;margin-left:313.15pt;margin-top:4.4pt;width:2.3pt;height:12.65pt;z-index:252202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">
            <v:imagedata r:id="rId5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" o:spid="_x0000_s4594" type="#_x0000_t75" style="position:absolute;left:0;text-align:left;margin-left:206.15pt;margin-top:-2.3pt;width:6.45pt;height:20.2pt;z-index:252190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">
            <v:imagedata r:id="rId5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" o:spid="_x0000_s4593" type="#_x0000_t75" style="position:absolute;left:0;text-align:left;margin-left:194.15pt;margin-top:3.55pt;width:11.15pt;height:9.7pt;z-index:252189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">
            <v:imagedata r:id="rId5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" o:spid="_x0000_s4592" type="#_x0000_t75" style="position:absolute;left:0;text-align:left;margin-left:188.4pt;margin-top:.15pt;width:5.65pt;height:17.5pt;z-index:252188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">
            <v:imagedata r:id="rId5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" o:spid="_x0000_s4591" type="#_x0000_t75" style="position:absolute;left:0;text-align:left;margin-left:179.35pt;margin-top:1.6pt;width:6.5pt;height:13pt;z-index:252187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">
            <v:imagedata r:id="rId5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" o:spid="_x0000_s4590" type="#_x0000_t75" style="position:absolute;left:0;text-align:left;margin-left:167.75pt;margin-top:7.85pt;width:6.4pt;height:2pt;z-index:252186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">
            <v:imagedata r:id="rId5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4" o:spid="_x0000_s4589" type="#_x0000_t75" style="position:absolute;left:0;text-align:left;margin-left:170.1pt;margin-top:3.15pt;width:1.8pt;height:12.95pt;z-index:252185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">
            <v:imagedata r:id="rId5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3" o:spid="_x0000_s4588" type="#_x0000_t75" style="position:absolute;left:0;text-align:left;margin-left:154.6pt;margin-top:1.1pt;width:7.3pt;height:18.2pt;z-index:252184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">
            <v:imagedata r:id="rId5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" o:spid="_x0000_s4587" type="#_x0000_t75" style="position:absolute;left:0;text-align:left;margin-left:150.15pt;margin-top:6.85pt;width:2.2pt;height:9pt;z-index:252183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">
            <v:imagedata r:id="rId5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" o:spid="_x0000_s4586" type="#_x0000_t75" style="position:absolute;left:0;text-align:left;margin-left:142.35pt;margin-top:.45pt;width:5.65pt;height:19.35pt;z-index:252182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">
            <v:imagedata r:id="rId6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0" o:spid="_x0000_s4585" type="#_x0000_t75" style="position:absolute;left:0;text-align:left;margin-left:129.7pt;margin-top:3.45pt;width:9.6pt;height:15.1pt;z-index:252180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">
            <v:imagedata r:id="rId6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9" o:spid="_x0000_s4584" type="#_x0000_t75" style="position:absolute;left:0;text-align:left;margin-left:114.45pt;margin-top:11.95pt;width:5.75pt;height:1.55pt;z-index:252179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">
            <v:imagedata r:id="rId6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8" o:spid="_x0000_s4583" type="#_x0000_t75" style="position:absolute;left:0;text-align:left;margin-left:113.75pt;margin-top:6.9pt;width:6.1pt;height:2.05pt;z-index:252178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">
            <v:imagedata r:id="rId6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" o:spid="_x0000_s4582" type="#_x0000_t75" style="position:absolute;left:0;text-align:left;margin-left:98.75pt;margin-top:1.7pt;width:7.3pt;height:21.75pt;z-index:252177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">
            <v:imagedata r:id="rId6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" o:spid="_x0000_s4581" type="#_x0000_t75" style="position:absolute;left:0;text-align:left;margin-left:91.3pt;margin-top:6.85pt;width:7.7pt;height:10.35pt;z-index:252176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">
            <v:imagedata r:id="rId6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" o:spid="_x0000_s4580" type="#_x0000_t75" style="position:absolute;left:0;text-align:left;margin-left:80.25pt;margin-top:11.2pt;width:9.35pt;height:2.4pt;z-index:252175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">
            <v:imagedata r:id="rId6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" o:spid="_x0000_s4579" type="#_x0000_t75" style="position:absolute;left:0;text-align:left;margin-left:81.25pt;margin-top:6pt;width:1.85pt;height:11.9pt;z-index:252174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">
            <v:imagedata r:id="rId6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7" o:spid="_x0000_s4578" type="#_x0000_t75" style="position:absolute;left:0;text-align:left;margin-left:73.2pt;margin-top:7.65pt;width:2.25pt;height:13.55pt;z-index:252173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">
            <v:imagedata r:id="rId6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6" o:spid="_x0000_s4577" type="#_x0000_t75" style="position:absolute;left:0;text-align:left;margin-left:64.15pt;margin-top:3.15pt;width:8pt;height:21.75pt;z-index:252172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">
            <v:imagedata r:id="rId6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4" o:spid="_x0000_s4576" type="#_x0000_t75" style="position:absolute;left:0;text-align:left;margin-left:54.3pt;margin-top:4.5pt;width:8.85pt;height:16.45pt;z-index:252171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">
            <v:imagedata r:id="rId70" o:title=""/>
          </v:shape>
        </w:pict>
      </w:r>
    </w:p>
    <w:p w:rsidR="007E6255" w:rsidRDefault="000A365C" w:rsidP="007E6255">
      <w:pPr>
        <w:ind w:left="360" w:firstLine="36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03" o:spid="_x0000_s4575" type="#_x0000_t75" style="position:absolute;left:0;text-align:left;margin-left:484.9pt;margin-top:5.3pt;width:7.55pt;height:2.05pt;z-index:252231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">
            <v:imagedata r:id="rId7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2" o:spid="_x0000_s4574" type="#_x0000_t75" style="position:absolute;left:0;text-align:left;margin-left:482.35pt;margin-top:-.65pt;width:9.75pt;height:14.5pt;z-index:252230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">
            <v:imagedata r:id="rId7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1" o:spid="_x0000_s4573" type="#_x0000_t75" style="position:absolute;left:0;text-align:left;margin-left:468pt;margin-top:-1.9pt;width:11.9pt;height:14.9pt;z-index:252229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">
            <v:imagedata r:id="rId7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0" o:spid="_x0000_s4572" type="#_x0000_t75" style="position:absolute;left:0;text-align:left;margin-left:459.1pt;margin-top:-.55pt;width:12.05pt;height:14.7pt;z-index:252228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">
            <v:imagedata r:id="rId7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9" o:spid="_x0000_s4571" type="#_x0000_t75" style="position:absolute;left:0;text-align:left;margin-left:445.4pt;margin-top:3.7pt;width:14.8pt;height:4.05pt;z-index:252227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">
            <v:imagedata r:id="rId7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8" o:spid="_x0000_s4570" type="#_x0000_t75" style="position:absolute;left:0;text-align:left;margin-left:431.85pt;margin-top:-3.65pt;width:23.85pt;height:16.15pt;z-index:252226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">
            <v:imagedata r:id="rId7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6" o:spid="_x0000_s4569" type="#_x0000_t75" style="position:absolute;left:0;text-align:left;margin-left:432.35pt;margin-top:-5.55pt;width:3.1pt;height:22.3pt;z-index:252224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">
            <v:imagedata r:id="rId7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5" o:spid="_x0000_s4568" type="#_x0000_t75" style="position:absolute;left:0;text-align:left;margin-left:378.2pt;margin-top:7.4pt;width:12.05pt;height:2.7pt;z-index:252222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">
            <v:imagedata r:id="rId7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3" o:spid="_x0000_s4567" type="#_x0000_t75" style="position:absolute;left:0;text-align:left;margin-left:359.2pt;margin-top:5pt;width:5.35pt;height:17.95pt;z-index:252220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">
            <v:imagedata r:id="rId7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49" o:spid="_x0000_s4566" type="#_x0000_t75" style="position:absolute;left:0;text-align:left;margin-left:353.3pt;margin-top:12.5pt;width:12.3pt;height:1.95pt;z-index:252218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">
            <v:imagedata r:id="rId8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32" o:spid="_x0000_s4565" type="#_x0000_t75" style="position:absolute;left:0;text-align:left;margin-left:204.9pt;margin-top:-17.85pt;width:65.75pt;height:47.6pt;z-index:252201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">
            <v:imagedata r:id="rId8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31" o:spid="_x0000_s4564" type="#_x0000_t75" style="position:absolute;left:0;text-align:left;margin-left:250.45pt;margin-top:2.05pt;width:7.35pt;height:2.8pt;z-index:252200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">
            <v:imagedata r:id="rId8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30" o:spid="_x0000_s4563" type="#_x0000_t75" style="position:absolute;left:0;text-align:left;margin-left:251.35pt;margin-top:9.1pt;width:6.5pt;height:2.15pt;z-index:252199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">
            <v:imagedata r:id="rId8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9" o:spid="_x0000_s4562" type="#_x0000_t75" style="position:absolute;left:0;text-align:left;margin-left:250.95pt;margin-top:4.8pt;width:7.7pt;height:15.1pt;z-index:252198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">
            <v:imagedata r:id="rId8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8" o:spid="_x0000_s4561" type="#_x0000_t75" style="position:absolute;left:0;text-align:left;margin-left:242.15pt;margin-top:3.8pt;width:8.25pt;height:14.35pt;z-index:252197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">
            <v:imagedata r:id="rId8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7" o:spid="_x0000_s4560" type="#_x0000_t75" style="position:absolute;left:0;text-align:left;margin-left:211.95pt;margin-top:3.05pt;width:30.45pt;height:21.1pt;z-index:252196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">
            <v:imagedata r:id="rId8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" o:spid="_x0000_s4559" type="#_x0000_t75" style="position:absolute;left:0;text-align:left;margin-left:103.6pt;margin-top:13.6pt;width:9.7pt;height:2pt;z-index:252192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">
            <v:imagedata r:id="rId87" o:title=""/>
          </v:shape>
        </w:pict>
      </w:r>
    </w:p>
    <w:p w:rsidR="007E6255" w:rsidRDefault="000A365C" w:rsidP="007E6255">
      <w:pPr>
        <w:ind w:left="360" w:firstLine="36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07" o:spid="_x0000_s4558" type="#_x0000_t75" style="position:absolute;left:0;text-align:left;margin-left:500.15pt;margin-top:-2.65pt;width:6.9pt;height:8.05pt;z-index:252235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">
            <v:imagedata r:id="rId8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6" o:spid="_x0000_s4557" type="#_x0000_t75" style="position:absolute;left:0;text-align:left;margin-left:439.5pt;margin-top:8.65pt;width:52.75pt;height:2.95pt;z-index:252234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">
            <v:imagedata r:id="rId8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5" o:spid="_x0000_s4556" type="#_x0000_t75" style="position:absolute;left:0;text-align:left;margin-left:431.7pt;margin-top:-.35pt;width:52.8pt;height:6.2pt;z-index:252233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">
            <v:imagedata r:id="rId9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4" o:spid="_x0000_s4555" type="#_x0000_t75" style="position:absolute;left:0;text-align:left;margin-left:376.4pt;margin-top:-6.45pt;width:11.5pt;height:13.9pt;z-index:252221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">
            <v:imagedata r:id="rId9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2" o:spid="_x0000_s4554" type="#_x0000_t75" style="position:absolute;left:0;text-align:left;margin-left:356.35pt;margin-top:.05pt;width:10pt;height:3.45pt;z-index:252219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">
            <v:imagedata r:id="rId9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48" o:spid="_x0000_s4553" type="#_x0000_t75" style="position:absolute;left:0;text-align:left;margin-left:322.65pt;margin-top:-7.4pt;width:8.75pt;height:17.15pt;z-index:252217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">
            <v:imagedata r:id="rId9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6" o:spid="_x0000_s4552" type="#_x0000_t75" style="position:absolute;left:0;text-align:left;margin-left:219.45pt;margin-top:-4.95pt;width:2.7pt;height:15.5pt;z-index:252195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">
            <v:imagedata r:id="rId9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5" o:spid="_x0000_s4551" type="#_x0000_t75" style="position:absolute;left:0;text-align:left;margin-left:127pt;margin-top:-6.95pt;width:8.35pt;height:20pt;z-index:252194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">
            <v:imagedata r:id="rId9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4" o:spid="_x0000_s4550" type="#_x0000_t75" style="position:absolute;left:0;text-align:left;margin-left:105.8pt;margin-top:3.7pt;width:8pt;height:2pt;z-index:252193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">
            <v:imagedata r:id="rId9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0" o:spid="_x0000_s4549" type="#_x0000_t75" style="position:absolute;left:0;text-align:left;margin-left:75.4pt;margin-top:-3.35pt;width:8.55pt;height:19.1pt;z-index:252191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">
            <v:imagedata r:id="rId97" o:title=""/>
          </v:shape>
        </w:pict>
      </w:r>
    </w:p>
    <w:p w:rsidR="007E6255" w:rsidRDefault="007E6255" w:rsidP="007E6255">
      <w:pPr>
        <w:ind w:left="360" w:firstLine="360"/>
        <w:rPr>
          <w:rFonts w:ascii="Comic Sans MS" w:hAnsi="Comic Sans MS"/>
          <w:sz w:val="22"/>
        </w:rPr>
      </w:pPr>
      <w:r>
        <w:rPr>
          <w:rFonts w:ascii="Comic Sans MS" w:hAnsi="Comic Sans MS"/>
          <w:sz w:val="22"/>
        </w:rPr>
        <w:t xml:space="preserve">c)  </w:t>
      </w:r>
      <w:r w:rsidRPr="006702D8">
        <w:rPr>
          <w:rFonts w:ascii="Comic Sans MS" w:hAnsi="Comic Sans MS"/>
          <w:position w:val="-12"/>
          <w:sz w:val="22"/>
        </w:rPr>
        <w:object w:dxaOrig="2880" w:dyaOrig="360">
          <v:shape id="_x0000_i1027" type="#_x0000_t75" style="width:2in;height:18.15pt" o:ole="">
            <v:imagedata r:id="rId98" o:title=""/>
          </v:shape>
          <o:OLEObject Type="Embed" ProgID="Equation.3" ShapeID="_x0000_i1027" DrawAspect="Content" ObjectID="_1428655539" r:id="rId99"/>
        </w:object>
      </w:r>
      <w:r>
        <w:rPr>
          <w:rFonts w:ascii="Comic Sans MS" w:hAnsi="Comic Sans MS"/>
          <w:sz w:val="22"/>
        </w:rPr>
        <w:tab/>
      </w:r>
      <w:r>
        <w:rPr>
          <w:rFonts w:ascii="Comic Sans MS" w:hAnsi="Comic Sans MS"/>
          <w:sz w:val="22"/>
        </w:rPr>
        <w:tab/>
      </w:r>
      <w:r>
        <w:rPr>
          <w:rFonts w:ascii="Comic Sans MS" w:hAnsi="Comic Sans MS"/>
          <w:sz w:val="22"/>
        </w:rPr>
        <w:tab/>
      </w:r>
      <w:proofErr w:type="gramStart"/>
      <w:r>
        <w:rPr>
          <w:rFonts w:ascii="Comic Sans MS" w:hAnsi="Comic Sans MS"/>
          <w:sz w:val="22"/>
        </w:rPr>
        <w:t>d</w:t>
      </w:r>
      <w:proofErr w:type="gramEnd"/>
      <w:r>
        <w:rPr>
          <w:rFonts w:ascii="Comic Sans MS" w:hAnsi="Comic Sans MS"/>
          <w:sz w:val="22"/>
        </w:rPr>
        <w:t xml:space="preserve">)  </w:t>
      </w:r>
      <w:r w:rsidRPr="006702D8">
        <w:rPr>
          <w:rFonts w:ascii="Comic Sans MS" w:hAnsi="Comic Sans MS"/>
          <w:position w:val="-10"/>
          <w:sz w:val="22"/>
        </w:rPr>
        <w:object w:dxaOrig="2860" w:dyaOrig="340">
          <v:shape id="_x0000_i1028" type="#_x0000_t75" style="width:142.85pt;height:17pt" o:ole="">
            <v:imagedata r:id="rId100" o:title=""/>
          </v:shape>
          <o:OLEObject Type="Embed" ProgID="Equation.3" ShapeID="_x0000_i1028" DrawAspect="Content" ObjectID="_1428655540" r:id="rId101"/>
        </w:object>
      </w:r>
    </w:p>
    <w:p w:rsidR="007E6255" w:rsidRDefault="000A365C" w:rsidP="0083106E">
      <w:pPr>
        <w:tabs>
          <w:tab w:val="left" w:pos="1260"/>
        </w:tabs>
        <w:rPr>
          <w:rFonts w:ascii="Comic Sans MS" w:hAnsi="Comic Sans MS"/>
          <w:b/>
          <w:bCs/>
          <w:sz w:val="24"/>
          <w:szCs w:val="24"/>
          <w:u w:val="single"/>
        </w:rPr>
      </w:pP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08" o:spid="_x0000_s4546" type="#_x0000_t75" style="position:absolute;margin-left:542.35pt;margin-top:6.3pt;width:4.3pt;height:18.05pt;z-index:252339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">
            <v:imagedata r:id="rId102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81" o:spid="_x0000_s4545" type="#_x0000_t75" style="position:absolute;margin-left:510.15pt;margin-top:-2.7pt;width:6.4pt;height:17.5pt;z-index:252312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">
            <v:imagedata r:id="rId103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80" o:spid="_x0000_s4544" type="#_x0000_t75" style="position:absolute;margin-left:500.5pt;margin-top:3.4pt;width:10.55pt;height:7.85pt;z-index:252311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">
            <v:imagedata r:id="rId104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79" o:spid="_x0000_s4543" type="#_x0000_t75" style="position:absolute;margin-left:493.2pt;margin-top:-1.9pt;width:9.05pt;height:19.85pt;z-index:252310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">
            <v:imagedata r:id="rId105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78" o:spid="_x0000_s4542" type="#_x0000_t75" style="position:absolute;margin-left:482.15pt;margin-top:4.75pt;width:10.15pt;height:8.95pt;z-index:252308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">
            <v:imagedata r:id="rId106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77" o:spid="_x0000_s4541" type="#_x0000_t75" style="position:absolute;margin-left:478.3pt;margin-top:1.8pt;width:1.7pt;height:1.65pt;z-index:252307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">
            <v:imagedata r:id="rId107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76" o:spid="_x0000_s4540" type="#_x0000_t75" style="position:absolute;margin-left:476.45pt;margin-top:6.15pt;width:3.15pt;height:7.65pt;z-index:252306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">
            <v:imagedata r:id="rId108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75" o:spid="_x0000_s4539" type="#_x0000_t75" style="position:absolute;margin-left:463.55pt;margin-top:2.95pt;width:10.8pt;height:10.8pt;z-index:252305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">
            <v:imagedata r:id="rId109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74" o:spid="_x0000_s4538" type="#_x0000_t75" style="position:absolute;margin-left:451.2pt;margin-top:6pt;width:9.5pt;height:1.9pt;z-index:252304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">
            <v:imagedata r:id="rId110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73" o:spid="_x0000_s4537" type="#_x0000_t75" style="position:absolute;margin-left:454.2pt;margin-top:1.85pt;width:2.35pt;height:11.7pt;z-index:252303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">
            <v:imagedata r:id="rId111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72" o:spid="_x0000_s4536" type="#_x0000_t75" style="position:absolute;margin-left:438.35pt;margin-top:1pt;width:7.95pt;height:18.2pt;z-index:252302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">
            <v:imagedata r:id="rId112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71" o:spid="_x0000_s4535" type="#_x0000_t75" style="position:absolute;margin-left:433.85pt;margin-top:6.05pt;width:2.5pt;height:8.65pt;z-index:252301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">
            <v:imagedata r:id="rId113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70" o:spid="_x0000_s4534" type="#_x0000_t75" style="position:absolute;margin-left:426.1pt;margin-top:4.1pt;width:6.9pt;height:15.05pt;z-index:252300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">
            <v:imagedata r:id="rId114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69" o:spid="_x0000_s4533" type="#_x0000_t75" style="position:absolute;margin-left:412.05pt;margin-top:7.95pt;width:10.85pt;height:9.25pt;z-index:252299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">
            <v:imagedata r:id="rId115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68" o:spid="_x0000_s4532" type="#_x0000_t75" style="position:absolute;margin-left:411.5pt;margin-top:7.65pt;width:1.15pt;height:.95pt;z-index:252298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">
            <v:imagedata r:id="rId116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67" o:spid="_x0000_s4531" type="#_x0000_t75" style="position:absolute;margin-left:409.9pt;margin-top:9.4pt;width:2.55pt;height:8.3pt;z-index:252297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">
            <v:imagedata r:id="rId117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66" o:spid="_x0000_s4530" type="#_x0000_t75" style="position:absolute;margin-left:397.45pt;margin-top:5.25pt;width:11.45pt;height:13.85pt;z-index:252296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">
            <v:imagedata r:id="rId118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65" o:spid="_x0000_s4529" type="#_x0000_t75" style="position:absolute;margin-left:381.8pt;margin-top:12.15pt;width:5.65pt;height:1.6pt;z-index:252295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">
            <v:imagedata r:id="rId119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64" o:spid="_x0000_s4528" type="#_x0000_t75" style="position:absolute;margin-left:381.4pt;margin-top:8.85pt;width:5.85pt;height:1.9pt;z-index:252294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">
            <v:imagedata r:id="rId120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63" o:spid="_x0000_s4527" type="#_x0000_t75" style="position:absolute;margin-left:371.5pt;margin-top:3.05pt;width:6.45pt;height:20.6pt;z-index:252293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">
            <v:imagedata r:id="rId121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62" o:spid="_x0000_s4526" type="#_x0000_t75" style="position:absolute;margin-left:363.4pt;margin-top:9.3pt;width:9.05pt;height:11.15pt;z-index:252292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">
            <v:imagedata r:id="rId122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61" o:spid="_x0000_s4525" type="#_x0000_t75" style="position:absolute;margin-left:351.35pt;margin-top:12.7pt;width:9.75pt;height:2.9pt;z-index:252291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">
            <v:imagedata r:id="rId123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60" o:spid="_x0000_s4524" type="#_x0000_t75" style="position:absolute;margin-left:355.6pt;margin-top:8.8pt;width:2.65pt;height:11.6pt;z-index:252290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">
            <v:imagedata r:id="rId124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59" o:spid="_x0000_s4523" type="#_x0000_t75" style="position:absolute;margin-left:346.65pt;margin-top:9.35pt;width:2.7pt;height:13.45pt;z-index:252289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">
            <v:imagedata r:id="rId125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58" o:spid="_x0000_s4522" type="#_x0000_t75" style="position:absolute;margin-left:334.4pt;margin-top:6.55pt;width:7.4pt;height:19.25pt;z-index:252288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">
            <v:imagedata r:id="rId126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57" o:spid="_x0000_s4521" type="#_x0000_t75" style="position:absolute;margin-left:323.05pt;margin-top:10.5pt;width:9.4pt;height:10.2pt;z-index:252287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">
            <v:imagedata r:id="rId127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91" o:spid="_x0000_s4520" type="#_x0000_t75" style="position:absolute;margin-left:305.25pt;margin-top:10.75pt;width:10.95pt;height:11pt;z-index:252285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">
            <v:imagedata r:id="rId128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68" o:spid="_x0000_s4519" type="#_x0000_t75" style="position:absolute;margin-left:235.35pt;margin-top:-4.35pt;width:6.75pt;height:22.4pt;z-index:252261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">
            <v:imagedata r:id="rId129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67" o:spid="_x0000_s4518" type="#_x0000_t75" style="position:absolute;margin-left:220.55pt;margin-top:-4.2pt;width:13.55pt;height:23.75pt;z-index:252260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">
            <v:imagedata r:id="rId130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66" o:spid="_x0000_s4517" type="#_x0000_t75" style="position:absolute;margin-left:225.55pt;margin-top:3.9pt;width:8.35pt;height:9.15pt;z-index:252259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">
            <v:imagedata r:id="rId131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65" o:spid="_x0000_s4516" type="#_x0000_t75" style="position:absolute;margin-left:212.7pt;margin-top:4.6pt;width:9.5pt;height:21.1pt;z-index:252258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">
            <v:imagedata r:id="rId132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62" o:spid="_x0000_s4515" type="#_x0000_t75" style="position:absolute;margin-left:207.95pt;margin-top:5pt;width:6.15pt;height:8.6pt;z-index:252257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">
            <v:imagedata r:id="rId133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61" o:spid="_x0000_s4514" type="#_x0000_t75" style="position:absolute;margin-left:203pt;margin-top:.65pt;width:2.45pt;height:14.95pt;z-index:252256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">
            <v:imagedata r:id="rId134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60" o:spid="_x0000_s4513" type="#_x0000_t75" style="position:absolute;margin-left:192.3pt;margin-top:7.05pt;width:8.65pt;height:2.2pt;z-index:252255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">
            <v:imagedata r:id="rId135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27" o:spid="_x0000_s4512" type="#_x0000_t75" style="position:absolute;margin-left:196.05pt;margin-top:2.85pt;width:2.4pt;height:11.45pt;z-index:252254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">
            <v:imagedata r:id="rId136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26" o:spid="_x0000_s4511" type="#_x0000_t75" style="position:absolute;margin-left:182.4pt;margin-top:-.75pt;width:5.45pt;height:20.25pt;z-index:252253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">
            <v:imagedata r:id="rId137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25" o:spid="_x0000_s4510" type="#_x0000_t75" style="position:absolute;margin-left:178.1pt;margin-top:5.6pt;width:1.9pt;height:8.6pt;z-index:252252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">
            <v:imagedata r:id="rId138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24" o:spid="_x0000_s4509" type="#_x0000_t75" style="position:absolute;margin-left:171.35pt;margin-top:1.7pt;width:5.35pt;height:16.05pt;z-index:252251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">
            <v:imagedata r:id="rId139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22" o:spid="_x0000_s4508" type="#_x0000_t75" style="position:absolute;margin-left:152.6pt;margin-top:7.65pt;width:8.5pt;height:9.45pt;z-index:252249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">
            <v:imagedata r:id="rId140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21" o:spid="_x0000_s4507" type="#_x0000_t75" style="position:absolute;margin-left:149.4pt;margin-top:1.75pt;width:1.95pt;height:16pt;z-index:252248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">
            <v:imagedata r:id="rId141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20" o:spid="_x0000_s4506" type="#_x0000_t75" style="position:absolute;margin-left:130.35pt;margin-top:12.1pt;width:6.25pt;height:1.7pt;z-index:252247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">
            <v:imagedata r:id="rId142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19" o:spid="_x0000_s4505" type="#_x0000_t75" style="position:absolute;margin-left:128.15pt;margin-top:8.15pt;width:5.85pt;height:1.85pt;z-index:252246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">
            <v:imagedata r:id="rId143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17" o:spid="_x0000_s4504" type="#_x0000_t75" style="position:absolute;margin-left:111.75pt;margin-top:-.45pt;width:7.5pt;height:22.6pt;z-index:252245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">
            <v:imagedata r:id="rId144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16" o:spid="_x0000_s4503" type="#_x0000_t75" style="position:absolute;margin-left:100.75pt;margin-top:6.2pt;width:9.9pt;height:10.65pt;z-index:252244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">
            <v:imagedata r:id="rId145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15" o:spid="_x0000_s4502" type="#_x0000_t75" style="position:absolute;margin-left:92.7pt;margin-top:11.25pt;width:7.55pt;height:2.35pt;z-index:252243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">
            <v:imagedata r:id="rId146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14" o:spid="_x0000_s4501" type="#_x0000_t75" style="position:absolute;margin-left:94.05pt;margin-top:7.35pt;width:2.15pt;height:11.5pt;z-index:252242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">
            <v:imagedata r:id="rId147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13" o:spid="_x0000_s4500" type="#_x0000_t75" style="position:absolute;margin-left:88.65pt;margin-top:7.2pt;width:2.3pt;height:12pt;z-index:252241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">
            <v:imagedata r:id="rId148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12" o:spid="_x0000_s4499" type="#_x0000_t75" style="position:absolute;margin-left:78.7pt;margin-top:3.35pt;width:7.85pt;height:17.95pt;z-index:252240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">
            <v:imagedata r:id="rId149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10" o:spid="_x0000_s4498" type="#_x0000_t75" style="position:absolute;margin-left:61.7pt;margin-top:7.75pt;width:7.25pt;height:10.55pt;z-index:252238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">
            <v:imagedata r:id="rId150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09" o:spid="_x0000_s4497" type="#_x0000_t75" style="position:absolute;margin-left:54.6pt;margin-top:1.85pt;width:2.15pt;height:17.95pt;z-index:252237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">
            <v:imagedata r:id="rId151" o:title=""/>
          </v:shape>
        </w:pict>
      </w:r>
    </w:p>
    <w:p w:rsidR="007E6255" w:rsidRDefault="000A365C" w:rsidP="0083106E">
      <w:pPr>
        <w:tabs>
          <w:tab w:val="left" w:pos="1260"/>
        </w:tabs>
        <w:rPr>
          <w:rFonts w:ascii="Comic Sans MS" w:hAnsi="Comic Sans MS"/>
          <w:b/>
          <w:bCs/>
          <w:sz w:val="24"/>
          <w:szCs w:val="24"/>
          <w:u w:val="single"/>
        </w:rPr>
      </w:pP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05" o:spid="_x0000_s4496" type="#_x0000_t75" style="position:absolute;margin-left:522.35pt;margin-top:3.75pt;width:15.2pt;height:3.3pt;z-index:252336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">
            <v:imagedata r:id="rId152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04" o:spid="_x0000_s4495" type="#_x0000_t75" style="position:absolute;margin-left:523.35pt;margin-top:12.05pt;width:11.6pt;height:3.45pt;z-index:252335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">
            <v:imagedata r:id="rId153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03" o:spid="_x0000_s4494" type="#_x0000_t75" style="position:absolute;margin-left:522.6pt;margin-top:5.75pt;width:9.05pt;height:18.9pt;z-index:252334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">
            <v:imagedata r:id="rId154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02" o:spid="_x0000_s4493" type="#_x0000_t75" style="position:absolute;margin-left:508.6pt;margin-top:6pt;width:11.6pt;height:15.3pt;z-index:252333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">
            <v:imagedata r:id="rId155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98" o:spid="_x0000_s4492" type="#_x0000_t75" style="position:absolute;margin-left:468.2pt;margin-top:9.55pt;width:14.55pt;height:4.65pt;z-index:252329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">
            <v:imagedata r:id="rId156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95" o:spid="_x0000_s4491" type="#_x0000_t75" style="position:absolute;margin-left:429.4pt;margin-top:11.65pt;width:10pt;height:4.6pt;z-index:252326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">
            <v:imagedata r:id="rId157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88" o:spid="_x0000_s4490" type="#_x0000_t75" style="position:absolute;margin-left:390.05pt;margin-top:14.6pt;width:6.4pt;height:1.8pt;z-index:252319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">
            <v:imagedata r:id="rId158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56" o:spid="_x0000_s4489" type="#_x0000_t75" style="position:absolute;margin-left:318.45pt;margin-top:-4.2pt;width:2pt;height:8.5pt;z-index:252286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">
            <v:imagedata r:id="rId159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90" o:spid="_x0000_s4488" type="#_x0000_t75" style="position:absolute;margin-left:285.5pt;margin-top:13.6pt;width:8.95pt;height:1.9pt;z-index:252284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">
            <v:imagedata r:id="rId160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82" o:spid="_x0000_s4487" type="#_x0000_t75" style="position:absolute;margin-left:240.7pt;margin-top:12.05pt;width:13.55pt;height:3.45pt;z-index:252276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">
            <v:imagedata r:id="rId161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23" o:spid="_x0000_s4486" type="#_x0000_t75" style="position:absolute;margin-left:161.05pt;margin-top:-9.25pt;width:9.05pt;height:21.55pt;z-index:252250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">
            <v:imagedata r:id="rId162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11" o:spid="_x0000_s4485" type="#_x0000_t75" style="position:absolute;margin-left:69.3pt;margin-top:-9.35pt;width:8.3pt;height:25.65pt;z-index:252239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">
            <v:imagedata r:id="rId163" o:title=""/>
          </v:shape>
        </w:pict>
      </w:r>
    </w:p>
    <w:p w:rsidR="007E6255" w:rsidRDefault="000A365C" w:rsidP="0083106E">
      <w:pPr>
        <w:tabs>
          <w:tab w:val="left" w:pos="1260"/>
        </w:tabs>
        <w:rPr>
          <w:rFonts w:ascii="Comic Sans MS" w:hAnsi="Comic Sans MS"/>
          <w:b/>
          <w:bCs/>
          <w:sz w:val="24"/>
          <w:szCs w:val="24"/>
          <w:u w:val="single"/>
        </w:rPr>
      </w:pP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07" o:spid="_x0000_s4484" type="#_x0000_t75" style="position:absolute;margin-left:539.3pt;margin-top:.6pt;width:7.45pt;height:8.95pt;z-index:252338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">
            <v:imagedata r:id="rId164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06" o:spid="_x0000_s4483" type="#_x0000_t75" style="position:absolute;margin-left:465.3pt;margin-top:7.7pt;width:71.8pt;height:5.9pt;z-index:252337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">
            <v:imagedata r:id="rId165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01" o:spid="_x0000_s4482" type="#_x0000_t75" style="position:absolute;margin-left:483.9pt;margin-top:-7.2pt;width:26.25pt;height:15.3pt;z-index:252332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">
            <v:imagedata r:id="rId166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300" o:spid="_x0000_s4481" type="#_x0000_t75" style="position:absolute;margin-left:482.45pt;margin-top:-8.4pt;width:11.5pt;height:17.25pt;z-index:252331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">
            <v:imagedata r:id="rId167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99" o:spid="_x0000_s4480" type="#_x0000_t75" style="position:absolute;margin-left:468.3pt;margin-top:-.3pt;width:14.25pt;height:3.6pt;z-index:252330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">
            <v:imagedata r:id="rId168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97" o:spid="_x0000_s4479" type="#_x0000_t75" style="position:absolute;margin-left:471.4pt;margin-top:-6.3pt;width:3.6pt;height:17.9pt;z-index:252328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">
            <v:imagedata r:id="rId169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96" o:spid="_x0000_s4478" type="#_x0000_t75" style="position:absolute;margin-left:443.6pt;margin-top:-7.55pt;width:3.05pt;height:15.95pt;z-index:252327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">
            <v:imagedata r:id="rId170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94" o:spid="_x0000_s4477" type="#_x0000_t75" style="position:absolute;margin-left:429.8pt;margin-top:-3.9pt;width:8.2pt;height:12.25pt;z-index:252325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">
            <v:imagedata r:id="rId171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93" o:spid="_x0000_s4476" type="#_x0000_t75" style="position:absolute;margin-left:417.75pt;margin-top:-4.95pt;width:9.8pt;height:15.3pt;z-index:252324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">
            <v:imagedata r:id="rId172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92" o:spid="_x0000_s4475" type="#_x0000_t75" style="position:absolute;margin-left:414.65pt;margin-top:6.35pt;width:1.95pt;height:2.55pt;z-index:252323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">
            <v:imagedata r:id="rId173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91" o:spid="_x0000_s4474" type="#_x0000_t75" style="position:absolute;margin-left:407.55pt;margin-top:-5.15pt;width:2.2pt;height:16.05pt;z-index:252322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">
            <v:imagedata r:id="rId174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90" o:spid="_x0000_s4473" type="#_x0000_t75" style="position:absolute;margin-left:389.9pt;margin-top:-8.1pt;width:7.4pt;height:19.55pt;z-index:252321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">
            <v:imagedata r:id="rId175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89" o:spid="_x0000_s4472" type="#_x0000_t75" style="position:absolute;margin-left:390.05pt;margin-top:1.8pt;width:8.05pt;height:2.05pt;z-index:252320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">
            <v:imagedata r:id="rId176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87" o:spid="_x0000_s4471" type="#_x0000_t75" style="position:absolute;margin-left:370.75pt;margin-top:-1.6pt;width:2.45pt;height:13.75pt;z-index:252318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">
            <v:imagedata r:id="rId177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86" o:spid="_x0000_s4470" type="#_x0000_t75" style="position:absolute;margin-left:361.95pt;margin-top:-.65pt;width:3.7pt;height:13.6pt;z-index:252317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">
            <v:imagedata r:id="rId178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85" o:spid="_x0000_s4469" type="#_x0000_t75" style="position:absolute;margin-left:353.35pt;margin-top:-1.8pt;width:2.65pt;height:14.5pt;z-index:252316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">
            <v:imagedata r:id="rId179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84" o:spid="_x0000_s4468" type="#_x0000_t75" style="position:absolute;margin-left:347.45pt;margin-top:-.15pt;width:8.95pt;height:8.15pt;z-index:252315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">
            <v:imagedata r:id="rId180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83" o:spid="_x0000_s4467" type="#_x0000_t75" style="position:absolute;margin-left:342.55pt;margin-top:-1.05pt;width:2.8pt;height:11.8pt;z-index:252314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">
            <v:imagedata r:id="rId181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282" o:spid="_x0000_s4466" type="#_x0000_t75" style="position:absolute;margin-left:335pt;margin-top:6.45pt;width:5.05pt;height:5.65pt;z-index:252313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">
            <v:imagedata r:id="rId182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89" o:spid="_x0000_s4465" type="#_x0000_t75" style="position:absolute;margin-left:285.6pt;margin-top:2.6pt;width:7.25pt;height:2.6pt;z-index:252283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">
            <v:imagedata r:id="rId183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88" o:spid="_x0000_s4464" type="#_x0000_t75" style="position:absolute;margin-left:285.6pt;margin-top:-3.25pt;width:6.1pt;height:15pt;z-index:252282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">
            <v:imagedata r:id="rId184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87" o:spid="_x0000_s4463" type="#_x0000_t75" style="position:absolute;margin-left:273pt;margin-top:-3.1pt;width:10.45pt;height:14.65pt;z-index:252281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">
            <v:imagedata r:id="rId185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86" o:spid="_x0000_s4462" type="#_x0000_t75" style="position:absolute;margin-left:265.95pt;margin-top:-1.15pt;width:10.9pt;height:13.85pt;z-index:252280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">
            <v:imagedata r:id="rId186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85" o:spid="_x0000_s4461" type="#_x0000_t75" style="position:absolute;margin-left:254.8pt;margin-top:4.1pt;width:11.1pt;height:2.45pt;z-index:252279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">
            <v:imagedata r:id="rId187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84" o:spid="_x0000_s4460" type="#_x0000_t75" style="position:absolute;margin-left:255.15pt;margin-top:-4.05pt;width:8.75pt;height:16.35pt;z-index:252278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">
            <v:imagedata r:id="rId188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83" o:spid="_x0000_s4459" type="#_x0000_t75" style="position:absolute;margin-left:239.6pt;margin-top:2.3pt;width:14.4pt;height:1.95pt;z-index:252277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">
            <v:imagedata r:id="rId189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81" o:spid="_x0000_s4458" type="#_x0000_t75" style="position:absolute;margin-left:242.25pt;margin-top:-5.2pt;width:2.25pt;height:18.7pt;z-index:252275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">
            <v:imagedata r:id="rId190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80" o:spid="_x0000_s4457" type="#_x0000_t75" style="position:absolute;margin-left:135.05pt;margin-top:-7.3pt;width:10.55pt;height:26.2pt;z-index:252274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">
            <v:imagedata r:id="rId191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79" o:spid="_x0000_s4456" type="#_x0000_t75" style="position:absolute;margin-left:198.55pt;margin-top:-3.45pt;width:2.6pt;height:14.15pt;z-index:252273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">
            <v:imagedata r:id="rId192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78" o:spid="_x0000_s4455" type="#_x0000_t75" style="position:absolute;margin-left:184.25pt;margin-top:-1.75pt;width:8.95pt;height:11.6pt;z-index:252272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">
            <v:imagedata r:id="rId193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77" o:spid="_x0000_s4454" type="#_x0000_t75" style="position:absolute;margin-left:172.75pt;margin-top:-3.55pt;width:11.4pt;height:14.9pt;z-index:252271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">
            <v:imagedata r:id="rId194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76" o:spid="_x0000_s4453" type="#_x0000_t75" style="position:absolute;margin-left:165.2pt;margin-top:6.4pt;width:4.85pt;height:5.55pt;z-index:252270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">
            <v:imagedata r:id="rId195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75" o:spid="_x0000_s4452" type="#_x0000_t75" style="position:absolute;margin-left:135.75pt;margin-top:6.35pt;width:8.4pt;height:2.5pt;z-index:252269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">
            <v:imagedata r:id="rId196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74" o:spid="_x0000_s4451" type="#_x0000_t75" style="position:absolute;margin-left:135.2pt;margin-top:1.7pt;width:7.3pt;height:1.6pt;z-index:252268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">
            <v:imagedata r:id="rId197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73" o:spid="_x0000_s4450" type="#_x0000_t75" style="position:absolute;margin-left:106.9pt;margin-top:-3.7pt;width:8.1pt;height:17.95pt;z-index:252267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">
            <v:imagedata r:id="rId198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72" o:spid="_x0000_s4449" type="#_x0000_t75" style="position:absolute;margin-left:96.15pt;margin-top:-2.3pt;width:8.85pt;height:16.1pt;z-index:252265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">
            <v:imagedata r:id="rId199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71" o:spid="_x0000_s4448" type="#_x0000_t75" style="position:absolute;margin-left:90.4pt;margin-top:-2.6pt;width:3.9pt;height:16.05pt;z-index:252264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">
            <v:imagedata r:id="rId200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70" o:spid="_x0000_s4447" type="#_x0000_t75" style="position:absolute;margin-left:85.2pt;margin-top:-.1pt;width:9.85pt;height:8.1pt;z-index:252263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">
            <v:imagedata r:id="rId201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169" o:spid="_x0000_s4446" type="#_x0000_t75" style="position:absolute;margin-left:77.2pt;margin-top:9.05pt;width:4.45pt;height:4.8pt;z-index:252262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">
            <v:imagedata r:id="rId202" o:title=""/>
          </v:shape>
        </w:pict>
      </w:r>
    </w:p>
    <w:p w:rsidR="007E6255" w:rsidRPr="007E6255" w:rsidRDefault="007E6255" w:rsidP="007E6255">
      <w:pPr>
        <w:ind w:left="360"/>
        <w:rPr>
          <w:rFonts w:ascii="Comic Sans MS" w:hAnsi="Comic Sans MS"/>
          <w:sz w:val="22"/>
          <w:szCs w:val="22"/>
        </w:rPr>
      </w:pPr>
      <w:r w:rsidRPr="007E6255">
        <w:rPr>
          <w:rFonts w:ascii="Comic Sans MS" w:hAnsi="Comic Sans MS"/>
          <w:b/>
          <w:sz w:val="22"/>
          <w:szCs w:val="22"/>
          <w:u w:val="single"/>
        </w:rPr>
        <w:t>NOTE(s):</w:t>
      </w:r>
      <w:r w:rsidRPr="007E6255">
        <w:rPr>
          <w:rFonts w:ascii="Comic Sans MS" w:hAnsi="Comic Sans MS"/>
          <w:sz w:val="22"/>
          <w:szCs w:val="22"/>
        </w:rPr>
        <w:t xml:space="preserve">   1)   Very few functions can be “distributed” like we do in multiplication.  </w:t>
      </w:r>
    </w:p>
    <w:p w:rsidR="007E6255" w:rsidRDefault="007E6255" w:rsidP="007E6255">
      <w:pPr>
        <w:ind w:left="360"/>
        <w:rPr>
          <w:rFonts w:ascii="Comic Sans MS" w:hAnsi="Comic Sans MS"/>
          <w:sz w:val="22"/>
          <w:szCs w:val="22"/>
        </w:rPr>
      </w:pPr>
      <w:r w:rsidRPr="007E6255">
        <w:rPr>
          <w:rFonts w:ascii="Comic Sans MS" w:hAnsi="Comic Sans MS"/>
          <w:b/>
          <w:sz w:val="22"/>
          <w:szCs w:val="22"/>
        </w:rPr>
        <w:t xml:space="preserve">                 </w:t>
      </w:r>
      <w:r>
        <w:rPr>
          <w:rFonts w:ascii="Comic Sans MS" w:hAnsi="Comic Sans MS"/>
          <w:sz w:val="22"/>
          <w:szCs w:val="22"/>
        </w:rPr>
        <w:t>In Ch. 8 we will explore the many rules of logarithms</w:t>
      </w:r>
    </w:p>
    <w:p w:rsidR="007E6255" w:rsidRPr="007E6255" w:rsidRDefault="007E6255" w:rsidP="007E6255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sz w:val="22"/>
          <w:szCs w:val="22"/>
        </w:rPr>
        <w:t xml:space="preserve">                         </w:t>
      </w:r>
      <w:r w:rsidR="00C53D8E">
        <w:rPr>
          <w:rFonts w:ascii="Comic Sans MS" w:hAnsi="Comic Sans MS"/>
          <w:sz w:val="22"/>
          <w:szCs w:val="22"/>
        </w:rPr>
        <w:t xml:space="preserve">In 6.2 </w:t>
      </w:r>
      <w:r w:rsidRPr="007E6255">
        <w:rPr>
          <w:rFonts w:ascii="Comic Sans MS" w:hAnsi="Comic Sans MS"/>
          <w:sz w:val="22"/>
          <w:szCs w:val="22"/>
        </w:rPr>
        <w:t xml:space="preserve">we will </w:t>
      </w:r>
      <w:r w:rsidR="00C53D8E">
        <w:rPr>
          <w:rFonts w:ascii="Comic Sans MS" w:hAnsi="Comic Sans MS"/>
          <w:sz w:val="22"/>
          <w:szCs w:val="22"/>
        </w:rPr>
        <w:t xml:space="preserve">explore </w:t>
      </w:r>
      <w:r w:rsidRPr="007E6255">
        <w:rPr>
          <w:rFonts w:ascii="Comic Sans MS" w:hAnsi="Comic Sans MS"/>
          <w:sz w:val="22"/>
          <w:szCs w:val="22"/>
        </w:rPr>
        <w:t>trigonometric s</w:t>
      </w:r>
      <w:r w:rsidR="00C53D8E">
        <w:rPr>
          <w:rFonts w:ascii="Comic Sans MS" w:hAnsi="Comic Sans MS"/>
          <w:sz w:val="22"/>
          <w:szCs w:val="22"/>
        </w:rPr>
        <w:t>um &amp; difference identities</w:t>
      </w:r>
    </w:p>
    <w:p w:rsidR="007E6255" w:rsidRPr="007E6255" w:rsidRDefault="007E6255" w:rsidP="007E6255">
      <w:pPr>
        <w:ind w:left="360"/>
        <w:rPr>
          <w:rFonts w:ascii="Comic Sans MS" w:hAnsi="Comic Sans MS"/>
          <w:sz w:val="22"/>
          <w:szCs w:val="22"/>
        </w:rPr>
      </w:pPr>
      <w:r w:rsidRPr="007E6255">
        <w:rPr>
          <w:rFonts w:ascii="Comic Sans MS" w:hAnsi="Comic Sans MS"/>
          <w:sz w:val="22"/>
          <w:szCs w:val="22"/>
        </w:rPr>
        <w:t xml:space="preserve">                   2)  To prove something is “always” true can be difficult.                         </w:t>
      </w:r>
    </w:p>
    <w:p w:rsidR="007E6255" w:rsidRPr="007E6255" w:rsidRDefault="007E6255" w:rsidP="007E6255">
      <w:pPr>
        <w:tabs>
          <w:tab w:val="left" w:pos="1260"/>
        </w:tabs>
        <w:rPr>
          <w:rFonts w:ascii="Comic Sans MS" w:hAnsi="Comic Sans MS"/>
          <w:b/>
          <w:bCs/>
          <w:sz w:val="22"/>
          <w:szCs w:val="22"/>
          <w:u w:val="single"/>
        </w:rPr>
      </w:pPr>
      <w:r w:rsidRPr="007E6255">
        <w:rPr>
          <w:rFonts w:ascii="Comic Sans MS" w:hAnsi="Comic Sans MS"/>
          <w:sz w:val="22"/>
          <w:szCs w:val="22"/>
        </w:rPr>
        <w:t xml:space="preserve">                         </w:t>
      </w:r>
      <w:r>
        <w:rPr>
          <w:rFonts w:ascii="Comic Sans MS" w:hAnsi="Comic Sans MS"/>
          <w:sz w:val="22"/>
          <w:szCs w:val="22"/>
        </w:rPr>
        <w:t xml:space="preserve">     </w:t>
      </w:r>
      <w:r w:rsidRPr="007E6255">
        <w:rPr>
          <w:rFonts w:ascii="Comic Sans MS" w:hAnsi="Comic Sans MS"/>
          <w:sz w:val="22"/>
          <w:szCs w:val="22"/>
        </w:rPr>
        <w:t>To prove it is false is easy, just find a counterexample</w:t>
      </w:r>
    </w:p>
    <w:p w:rsidR="00C53D8E" w:rsidRDefault="000A365C" w:rsidP="0083106E">
      <w:pPr>
        <w:tabs>
          <w:tab w:val="left" w:pos="1260"/>
        </w:tabs>
        <w:rPr>
          <w:rFonts w:ascii="Comic Sans MS" w:hAnsi="Comic Sans MS"/>
          <w:b/>
          <w:bCs/>
          <w:sz w:val="24"/>
          <w:szCs w:val="24"/>
          <w:u w:val="single"/>
        </w:rPr>
      </w:pP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73" o:spid="_x0000_s4445" type="#_x0000_t75" style="position:absolute;margin-left:503.65pt;margin-top:2.95pt;width:10.7pt;height:18.25pt;z-index:252508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">
            <v:imagedata r:id="rId203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72" o:spid="_x0000_s4444" type="#_x0000_t75" style="position:absolute;margin-left:496.5pt;margin-top:6.65pt;width:5.9pt;height:1.95pt;z-index:252507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">
            <v:imagedata r:id="rId204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71" o:spid="_x0000_s4443" type="#_x0000_t75" style="position:absolute;margin-left:496.45pt;margin-top:3.75pt;width:4.9pt;height:1.8pt;z-index:252506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">
            <v:imagedata r:id="rId205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70" o:spid="_x0000_s4442" type="#_x0000_t75" style="position:absolute;margin-left:482.45pt;margin-top:2.65pt;width:13.45pt;height:11.55pt;z-index:252505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">
            <v:imagedata r:id="rId206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69" o:spid="_x0000_s4441" type="#_x0000_t75" style="position:absolute;margin-left:475.35pt;margin-top:9.9pt;width:7.4pt;height:7.9pt;z-index:252504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">
            <v:imagedata r:id="rId207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68" o:spid="_x0000_s4440" type="#_x0000_t75" style="position:absolute;margin-left:471.8pt;margin-top:11.35pt;width:1.5pt;height:5.7pt;z-index:252503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">
            <v:imagedata r:id="rId208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67" o:spid="_x0000_s4439" type="#_x0000_t75" style="position:absolute;margin-left:462.4pt;margin-top:8.65pt;width:9.4pt;height:9.8pt;z-index:252502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">
            <v:imagedata r:id="rId209" o:title=""/>
          </v:shape>
        </w:pict>
      </w:r>
    </w:p>
    <w:p w:rsidR="005E0939" w:rsidRDefault="000A365C" w:rsidP="0083106E">
      <w:pPr>
        <w:tabs>
          <w:tab w:val="left" w:pos="1260"/>
        </w:tabs>
        <w:rPr>
          <w:rFonts w:ascii="Comic Sans MS" w:hAnsi="Comic Sans MS"/>
          <w:b/>
          <w:bCs/>
          <w:sz w:val="24"/>
          <w:szCs w:val="24"/>
          <w:u w:val="single"/>
        </w:rPr>
      </w:pP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81" o:spid="_x0000_s4438" type="#_x0000_t75" style="position:absolute;margin-left:509.45pt;margin-top:2.7pt;width:8.15pt;height:9.5pt;z-index:252516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">
            <v:imagedata r:id="rId210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80" o:spid="_x0000_s4437" type="#_x0000_t75" style="position:absolute;margin-left:509.1pt;margin-top:2.05pt;width:8.8pt;height:9.05pt;z-index:252515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">
            <v:imagedata r:id="rId211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79" o:spid="_x0000_s4436" type="#_x0000_t75" style="position:absolute;margin-left:498.7pt;margin-top:6.2pt;width:7.8pt;height:1.95pt;z-index:252514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">
            <v:imagedata r:id="rId212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78" o:spid="_x0000_s4435" type="#_x0000_t75" style="position:absolute;margin-left:497.4pt;margin-top:2.65pt;width:6.85pt;height:2.1pt;z-index:252513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">
            <v:imagedata r:id="rId213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77" o:spid="_x0000_s4434" type="#_x0000_t75" style="position:absolute;margin-left:487.35pt;margin-top:.75pt;width:13.65pt;height:11.2pt;z-index:252512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">
            <v:imagedata r:id="rId214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76" o:spid="_x0000_s4433" type="#_x0000_t75" style="position:absolute;margin-left:478.85pt;margin-top:4.1pt;width:7.45pt;height:10.05pt;z-index:252511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">
            <v:imagedata r:id="rId215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75" o:spid="_x0000_s4432" type="#_x0000_t75" style="position:absolute;margin-left:470.55pt;margin-top:7.3pt;width:8.8pt;height:8.6pt;z-index:252510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">
            <v:imagedata r:id="rId216" o:title=""/>
          </v:shape>
        </w:pict>
      </w:r>
      <w:r>
        <w:rPr>
          <w:rFonts w:ascii="Comic Sans MS" w:hAnsi="Comic Sans MS"/>
          <w:b/>
          <w:bCs/>
          <w:noProof/>
          <w:sz w:val="24"/>
          <w:szCs w:val="24"/>
          <w:u w:val="single"/>
          <w:lang w:val="en-CA" w:eastAsia="en-CA"/>
        </w:rPr>
        <w:pict>
          <v:shape id="Ink 474" o:spid="_x0000_s4431" type="#_x0000_t75" style="position:absolute;margin-left:462.8pt;margin-top:7.9pt;width:6.7pt;height:9.1pt;z-index:252509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">
            <v:imagedata r:id="rId217" o:title=""/>
          </v:shape>
        </w:pict>
      </w:r>
      <w:r w:rsidR="00E44623">
        <w:rPr>
          <w:rFonts w:ascii="Comic Sans MS" w:hAnsi="Comic Sans MS"/>
          <w:b/>
          <w:bCs/>
          <w:sz w:val="24"/>
          <w:szCs w:val="24"/>
          <w:u w:val="single"/>
        </w:rPr>
        <w:t xml:space="preserve">INVESTIGATE </w:t>
      </w:r>
      <w:r w:rsidR="007E6255">
        <w:rPr>
          <w:rFonts w:ascii="Comic Sans MS" w:hAnsi="Comic Sans MS"/>
          <w:b/>
          <w:bCs/>
          <w:sz w:val="24"/>
          <w:szCs w:val="24"/>
          <w:u w:val="single"/>
        </w:rPr>
        <w:t xml:space="preserve">EXPRESSIONS FOR </w:t>
      </w:r>
      <m:oMath>
        <m:r>
          <m:rPr>
            <m:sty m:val="bi"/>
          </m:rPr>
          <w:rPr>
            <w:rFonts w:ascii="Cambria Math" w:hAnsi="Cambria Math"/>
            <w:sz w:val="24"/>
            <w:szCs w:val="24"/>
            <w:u w:val="single"/>
          </w:rPr>
          <m:t>sin(α+ β)</m:t>
        </m:r>
      </m:oMath>
      <w:r w:rsidR="007E6255">
        <w:rPr>
          <w:rFonts w:ascii="Comic Sans MS" w:hAnsi="Comic Sans MS"/>
          <w:b/>
          <w:bCs/>
          <w:sz w:val="24"/>
          <w:szCs w:val="24"/>
          <w:u w:val="single"/>
        </w:rPr>
        <w:t xml:space="preserve">  and </w:t>
      </w:r>
      <m:oMath>
        <m:r>
          <m:rPr>
            <m:sty m:val="bi"/>
          </m:rPr>
          <w:rPr>
            <w:rFonts w:ascii="Cambria Math" w:hAnsi="Cambria Math"/>
            <w:sz w:val="24"/>
            <w:szCs w:val="24"/>
            <w:u w:val="single"/>
          </w:rPr>
          <m:t>c</m:t>
        </m:r>
        <m:r>
          <m:rPr>
            <m:sty m:val="bi"/>
          </m:rPr>
          <w:rPr>
            <w:rFonts w:ascii="Cambria Math" w:hAnsi="Cambria Math"/>
            <w:sz w:val="24"/>
            <w:szCs w:val="24"/>
            <w:u w:val="single"/>
          </w:rPr>
          <m:t>os(α+ β)</m:t>
        </m:r>
      </m:oMath>
      <w:r w:rsidR="00E44623">
        <w:rPr>
          <w:rFonts w:ascii="Comic Sans MS" w:hAnsi="Comic Sans MS"/>
          <w:b/>
          <w:bCs/>
          <w:sz w:val="24"/>
          <w:szCs w:val="24"/>
          <w:u w:val="single"/>
        </w:rPr>
        <w:t xml:space="preserve"> </w:t>
      </w:r>
    </w:p>
    <w:p w:rsidR="007E6255" w:rsidRDefault="000A365C" w:rsidP="007E6255">
      <w:pPr>
        <w:numPr>
          <w:ilvl w:val="0"/>
          <w:numId w:val="16"/>
        </w:num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466" o:spid="_x0000_s4430" type="#_x0000_t75" style="position:absolute;left:0;text-align:left;margin-left:482.1pt;margin-top:3pt;width:7.55pt;height:21.1pt;z-index:252501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">
            <v:imagedata r:id="rId21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465" o:spid="_x0000_s4429" type="#_x0000_t75" style="position:absolute;left:0;text-align:left;margin-left:505.2pt;margin-top:7.15pt;width:6.5pt;height:17.6pt;z-index:252500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">
            <v:imagedata r:id="rId21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464" o:spid="_x0000_s4428" type="#_x0000_t75" style="position:absolute;left:0;text-align:left;margin-left:502.35pt;margin-top:12.4pt;width:1.8pt;height:7.15pt;z-index:252499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">
            <v:imagedata r:id="rId22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463" o:spid="_x0000_s4427" type="#_x0000_t75" style="position:absolute;left:0;text-align:left;margin-left:496.9pt;margin-top:16.55pt;width:2.8pt;height:6.95pt;z-index:252498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">
            <v:imagedata r:id="rId22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462" o:spid="_x0000_s4426" type="#_x0000_t75" style="position:absolute;left:0;text-align:left;margin-left:487.95pt;margin-top:12.55pt;width:7.85pt;height:9.8pt;z-index:252497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">
            <v:imagedata r:id="rId22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459" o:spid="_x0000_s4425" type="#_x0000_t75" style="position:absolute;left:0;text-align:left;margin-left:475.85pt;margin-top:20.6pt;width:7.9pt;height:7.05pt;z-index:252494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">
            <v:imagedata r:id="rId22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Cloud Callout 3" o:spid="_x0000_s1028" type="#_x0000_t106" style="position:absolute;left:0;text-align:left;margin-left:-47.4pt;margin-top:3.5pt;width:1in;height:92.4pt;z-index:252161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" adj="27585,3932">
            <v:textbox>
              <w:txbxContent>
                <w:p w:rsidR="00117B8F" w:rsidRDefault="00117B8F" w:rsidP="007E6255">
                  <w:pPr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B100B6">
                    <w:rPr>
                      <w:rFonts w:ascii="Comic Sans MS" w:hAnsi="Comic Sans MS"/>
                      <w:b/>
                      <w:sz w:val="18"/>
                      <w:szCs w:val="18"/>
                      <w:u w:val="single"/>
                    </w:rPr>
                    <w:t>NOTE</w:t>
                  </w:r>
                  <w:r>
                    <w:rPr>
                      <w:rFonts w:ascii="Comic Sans MS" w:hAnsi="Comic Sans MS"/>
                      <w:sz w:val="18"/>
                      <w:szCs w:val="18"/>
                    </w:rPr>
                    <w:t xml:space="preserve">:   </w:t>
                  </w:r>
                  <w:r w:rsidRPr="00B100B6">
                    <w:rPr>
                      <w:rFonts w:ascii="Comic Sans MS" w:hAnsi="Comic Sans MS"/>
                      <w:sz w:val="18"/>
                      <w:szCs w:val="18"/>
                    </w:rPr>
                    <w:t xml:space="preserve">This is </w:t>
                  </w:r>
                  <w:r>
                    <w:rPr>
                      <w:rFonts w:ascii="Comic Sans MS" w:hAnsi="Comic Sans MS"/>
                      <w:sz w:val="18"/>
                      <w:szCs w:val="18"/>
                    </w:rPr>
                    <w:t xml:space="preserve"> </w:t>
                  </w:r>
                </w:p>
                <w:p w:rsidR="00117B8F" w:rsidRPr="00B100B6" w:rsidRDefault="00117B8F" w:rsidP="007E6255">
                  <w:pPr>
                    <w:rPr>
                      <w:rFonts w:ascii="Comic Sans MS" w:hAnsi="Comic Sans MS"/>
                      <w:sz w:val="18"/>
                      <w:szCs w:val="18"/>
                    </w:rPr>
                  </w:pPr>
                  <w:r>
                    <w:rPr>
                      <w:rFonts w:ascii="Comic Sans MS" w:hAnsi="Comic Sans MS"/>
                      <w:sz w:val="18"/>
                      <w:szCs w:val="18"/>
                    </w:rPr>
                    <w:t xml:space="preserve">  </w:t>
                  </w:r>
                  <w:r w:rsidRPr="00B100B6">
                    <w:rPr>
                      <w:rFonts w:ascii="Comic Sans MS" w:hAnsi="Comic Sans MS"/>
                      <w:sz w:val="18"/>
                      <w:szCs w:val="18"/>
                    </w:rPr>
                    <w:t>not a PROOF!</w:t>
                  </w:r>
                </w:p>
              </w:txbxContent>
            </v:textbox>
          </v:shape>
        </w:pict>
      </w:r>
      <w:r w:rsidR="007E6255">
        <w:rPr>
          <w:rFonts w:ascii="Comic Sans MS" w:hAnsi="Comic Sans MS"/>
          <w:sz w:val="22"/>
        </w:rPr>
        <w:t xml:space="preserve">Verify the given identity numerically by using </w:t>
      </w:r>
      <w:r w:rsidR="007E6255" w:rsidRPr="00144A27">
        <w:rPr>
          <w:rFonts w:ascii="Comic Sans MS" w:hAnsi="Comic Sans MS"/>
          <w:position w:val="-22"/>
          <w:sz w:val="22"/>
        </w:rPr>
        <w:object w:dxaOrig="600" w:dyaOrig="560">
          <v:shape id="_x0000_i1029" type="#_x0000_t75" style="width:30.05pt;height:28.35pt" o:ole="">
            <v:imagedata r:id="rId224" o:title=""/>
          </v:shape>
          <o:OLEObject Type="Embed" ProgID="Equation.3" ShapeID="_x0000_i1029" DrawAspect="Content" ObjectID="_1428655541" r:id="rId225"/>
        </w:object>
      </w:r>
      <w:r w:rsidR="007E6255">
        <w:rPr>
          <w:rFonts w:ascii="Comic Sans MS" w:hAnsi="Comic Sans MS"/>
          <w:sz w:val="22"/>
        </w:rPr>
        <w:t xml:space="preserve"> &amp; </w:t>
      </w:r>
      <w:r w:rsidR="007E6255" w:rsidRPr="00144A27">
        <w:rPr>
          <w:rFonts w:ascii="Comic Sans MS" w:hAnsi="Comic Sans MS"/>
          <w:position w:val="-22"/>
          <w:sz w:val="22"/>
        </w:rPr>
        <w:object w:dxaOrig="620" w:dyaOrig="560">
          <v:shape id="_x0000_i1030" type="#_x0000_t75" style="width:31.2pt;height:28.35pt" o:ole="">
            <v:imagedata r:id="rId226" o:title=""/>
          </v:shape>
          <o:OLEObject Type="Embed" ProgID="Equation.3" ShapeID="_x0000_i1030" DrawAspect="Content" ObjectID="_1428655542" r:id="rId227"/>
        </w:object>
      </w:r>
    </w:p>
    <w:p w:rsidR="009325A6" w:rsidRDefault="000A365C" w:rsidP="007E6255">
      <w:pPr>
        <w:ind w:left="36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461" o:spid="_x0000_s4422" type="#_x0000_t75" style="position:absolute;left:0;text-align:left;margin-left:477.95pt;margin-top:-2.3pt;width:8.4pt;height:12.1pt;z-index:252496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">
            <v:imagedata r:id="rId22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460" o:spid="_x0000_s4421" type="#_x0000_t75" style="position:absolute;left:0;text-align:left;margin-left:479.25pt;margin-top:1.05pt;width:13.65pt;height:16.9pt;z-index:252495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">
            <v:imagedata r:id="rId229" o:title=""/>
          </v:shape>
        </w:pict>
      </w:r>
    </w:p>
    <w:p w:rsidR="007E6255" w:rsidRDefault="000A365C" w:rsidP="007E6255">
      <w:pPr>
        <w:ind w:left="36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458" o:spid="_x0000_s4420" type="#_x0000_t75" style="position:absolute;left:0;text-align:left;margin-left:449.3pt;margin-top:.55pt;width:58.85pt;height:2.6pt;z-index:252493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">
            <v:imagedata r:id="rId23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457" o:spid="_x0000_s4419" type="#_x0000_t75" style="position:absolute;left:0;text-align:left;margin-left:477.15pt;margin-top:-23.5pt;width:5.1pt;height:62.1pt;z-index:252492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">
            <v:imagedata r:id="rId231" o:title=""/>
          </v:shape>
        </w:pict>
      </w:r>
      <w:r w:rsidR="007E6255">
        <w:rPr>
          <w:rFonts w:ascii="Comic Sans MS" w:hAnsi="Comic Sans MS"/>
          <w:sz w:val="22"/>
        </w:rPr>
        <w:t xml:space="preserve">                               </w:t>
      </w:r>
      <w:r w:rsidR="007E6255" w:rsidRPr="006702D8">
        <w:rPr>
          <w:rFonts w:ascii="Comic Sans MS" w:hAnsi="Comic Sans MS"/>
          <w:position w:val="-10"/>
          <w:sz w:val="22"/>
        </w:rPr>
        <w:object w:dxaOrig="4120" w:dyaOrig="340">
          <v:shape id="_x0000_i1031" type="#_x0000_t75" style="width:205.8pt;height:17pt" o:ole="">
            <v:imagedata r:id="rId232" o:title=""/>
          </v:shape>
          <o:OLEObject Type="Embed" ProgID="Equation.3" ShapeID="_x0000_i1031" DrawAspect="Content" ObjectID="_1428655543" r:id="rId233"/>
        </w:object>
      </w:r>
    </w:p>
    <w:p w:rsidR="007E6255" w:rsidRDefault="000A365C" w:rsidP="007E6255">
      <w:pPr>
        <w:ind w:firstLine="72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452" o:spid="_x0000_s4417" type="#_x0000_t75" style="position:absolute;left:0;text-align:left;margin-left:387.75pt;margin-top:10.2pt;width:3.35pt;height:8.65pt;z-index:252487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">
            <v:imagedata r:id="rId23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451" o:spid="_x0000_s4416" type="#_x0000_t75" style="position:absolute;left:0;text-align:left;margin-left:385.9pt;margin-top:7.55pt;width:11.55pt;height:3.3pt;z-index:252486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">
            <v:imagedata r:id="rId23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449" o:spid="_x0000_s4415" type="#_x0000_t75" style="position:absolute;left:0;text-align:left;margin-left:371.45pt;margin-top:11.5pt;width:.95pt;height:1.6pt;z-index:252484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">
            <v:imagedata r:id="rId23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443" o:spid="_x0000_s4414" type="#_x0000_t75" style="position:absolute;left:0;text-align:left;margin-left:339.05pt;margin-top:10.15pt;width:2.05pt;height:8.9pt;z-index:252477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">
            <v:imagedata r:id="rId23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442" o:spid="_x0000_s4413" type="#_x0000_t75" style="position:absolute;left:0;text-align:left;margin-left:336.4pt;margin-top:8.7pt;width:13.6pt;height:2.5pt;z-index:252476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">
            <v:imagedata r:id="rId23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431" o:spid="_x0000_s4412" type="#_x0000_t75" style="position:absolute;left:0;text-align:left;margin-left:274.25pt;margin-top:11pt;width:11.1pt;height:2.5pt;z-index:252465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">
            <v:imagedata r:id="rId23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423" o:spid="_x0000_s4411" type="#_x0000_t75" style="position:absolute;left:0;text-align:left;margin-left:226.6pt;margin-top:11.95pt;width:10.95pt;height:2.65pt;z-index:252457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">
            <v:imagedata r:id="rId24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43" o:spid="_x0000_s4410" type="#_x0000_t75" style="position:absolute;left:0;text-align:left;margin-left:128pt;margin-top:6.05pt;width:1.75pt;height:7.7pt;z-index:252375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">
            <v:imagedata r:id="rId24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42" o:spid="_x0000_s4409" type="#_x0000_t75" style="position:absolute;left:0;text-align:left;margin-left:125.8pt;margin-top:4.7pt;width:1.85pt;height:9pt;z-index:252374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">
            <v:imagedata r:id="rId24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41" o:spid="_x0000_s4408" type="#_x0000_t75" style="position:absolute;left:0;text-align:left;margin-left:123.9pt;margin-top:4.25pt;width:8.9pt;height:2pt;z-index:252373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">
            <v:imagedata r:id="rId24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40" o:spid="_x0000_s4407" type="#_x0000_t75" style="position:absolute;left:0;text-align:left;margin-left:110.55pt;margin-top:11.05pt;width:7.25pt;height:2.1pt;z-index:252372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">
            <v:imagedata r:id="rId24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39" o:spid="_x0000_s4406" type="#_x0000_t75" style="position:absolute;left:0;text-align:left;margin-left:111.45pt;margin-top:7.2pt;width:2.05pt;height:9.85pt;z-index:252371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">
            <v:imagedata r:id="rId24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37" o:spid="_x0000_s4405" type="#_x0000_t75" style="position:absolute;left:0;text-align:left;margin-left:91.5pt;margin-top:13.65pt;width:11.1pt;height:2.4pt;z-index:252369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">
            <v:imagedata r:id="rId24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36" o:spid="_x0000_s4404" type="#_x0000_t75" style="position:absolute;left:0;text-align:left;margin-left:96.65pt;margin-top:6.9pt;width:1.8pt;height:7.05pt;z-index:252368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">
            <v:imagedata r:id="rId24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35" o:spid="_x0000_s4403" type="#_x0000_t75" style="position:absolute;left:0;text-align:left;margin-left:94.45pt;margin-top:6.35pt;width:3.1pt;height:8.2pt;z-index:252367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">
            <v:imagedata r:id="rId24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34" o:spid="_x0000_s4402" type="#_x0000_t75" style="position:absolute;left:0;text-align:left;margin-left:90.85pt;margin-top:5.35pt;width:11.25pt;height:3.6pt;z-index:252366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">
            <v:imagedata r:id="rId249" o:title=""/>
          </v:shape>
        </w:pict>
      </w:r>
      <w:r w:rsidR="007E6255">
        <w:rPr>
          <w:rFonts w:ascii="Comic Sans MS" w:hAnsi="Comic Sans MS"/>
          <w:sz w:val="22"/>
        </w:rPr>
        <w:t xml:space="preserve">                            </w:t>
      </w:r>
    </w:p>
    <w:tbl>
      <w:tblPr>
        <w:tblStyle w:val="TableGrid"/>
        <w:tblpPr w:leftFromText="180" w:rightFromText="180" w:vertAnchor="text" w:tblpXSpec="right" w:tblpY="1"/>
        <w:tblOverlap w:val="never"/>
        <w:tblW w:w="0" w:type="auto"/>
        <w:tblLook w:val="01E0"/>
      </w:tblPr>
      <w:tblGrid>
        <w:gridCol w:w="6336"/>
      </w:tblGrid>
      <w:tr w:rsidR="007E6255" w:rsidTr="007E6255">
        <w:tc>
          <w:tcPr>
            <w:tcW w:w="6336" w:type="dxa"/>
            <w:tcBorders>
              <w:top w:val="nil"/>
              <w:bottom w:val="nil"/>
              <w:right w:val="nil"/>
            </w:tcBorders>
          </w:tcPr>
          <w:p w:rsidR="007E6255" w:rsidRDefault="000A365C" w:rsidP="007E6255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55" o:spid="_x0000_s4401" type="#_x0000_t75" style="position:absolute;margin-left:197.35pt;margin-top:9.55pt;width:7.4pt;height:5.8pt;z-index:252490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">
                  <v:imagedata r:id="rId25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54" o:spid="_x0000_s4400" type="#_x0000_t75" style="position:absolute;margin-left:195.05pt;margin-top:5.65pt;width:10.95pt;height:2.5pt;z-index:252489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">
                  <v:imagedata r:id="rId25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53" o:spid="_x0000_s4399" type="#_x0000_t75" style="position:absolute;margin-left:200.8pt;margin-top:-3.6pt;width:2.8pt;height:7.75pt;z-index:252488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">
                  <v:imagedata r:id="rId25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50" o:spid="_x0000_s4398" type="#_x0000_t75" style="position:absolute;margin-left:184.3pt;margin-top:-1.45pt;width:8.15pt;height:7.9pt;z-index:252485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">
                  <v:imagedata r:id="rId25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48" o:spid="_x0000_s4397" type="#_x0000_t75" style="position:absolute;margin-left:179.1pt;margin-top:.45pt;width:2.55pt;height:6.4pt;z-index:252483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">
                  <v:imagedata r:id="rId25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47" o:spid="_x0000_s4396" type="#_x0000_t75" style="position:absolute;margin-left:167.35pt;margin-top:-2.65pt;width:10.35pt;height:11pt;z-index:252482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">
                  <v:imagedata r:id="rId25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46" o:spid="_x0000_s4395" type="#_x0000_t75" style="position:absolute;margin-left:149.3pt;margin-top:8.7pt;width:9.2pt;height:10.7pt;z-index:252481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">
                  <v:imagedata r:id="rId256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45" o:spid="_x0000_s4394" type="#_x0000_t75" style="position:absolute;margin-left:146.8pt;margin-top:4.6pt;width:11.8pt;height:2.05pt;z-index:252480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">
                  <v:imagedata r:id="rId25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44" o:spid="_x0000_s4393" type="#_x0000_t75" style="position:absolute;margin-left:152.1pt;margin-top:-4.85pt;width:2.65pt;height:9.7pt;z-index:252478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">
                  <v:imagedata r:id="rId258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41" o:spid="_x0000_s4392" type="#_x0000_t75" style="position:absolute;margin-left:136.7pt;margin-top:-1.85pt;width:8.15pt;height:10.65pt;z-index:252475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">
                  <v:imagedata r:id="rId25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40" o:spid="_x0000_s4391" type="#_x0000_t75" style="position:absolute;margin-left:128.1pt;margin-top:-.65pt;width:8.45pt;height:9.5pt;z-index:252474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">
                  <v:imagedata r:id="rId26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39" o:spid="_x0000_s4390" type="#_x0000_t75" style="position:absolute;margin-left:120pt;margin-top:-.65pt;width:9.35pt;height:10.75pt;z-index:252473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">
                  <v:imagedata r:id="rId26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38" o:spid="_x0000_s4389" type="#_x0000_t75" style="position:absolute;margin-left:102.75pt;margin-top:3.55pt;width:10.9pt;height:2.25pt;z-index:252472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">
                  <v:imagedata r:id="rId26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37" o:spid="_x0000_s4388" type="#_x0000_t75" style="position:absolute;margin-left:106.1pt;margin-top:-1.5pt;width:2.25pt;height:12.6pt;z-index:252471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">
                  <v:imagedata r:id="rId26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35" o:spid="_x0000_s4387" type="#_x0000_t75" style="position:absolute;margin-left:84.7pt;margin-top:11.25pt;width:7.95pt;height:6.65pt;z-index:252469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">
                  <v:imagedata r:id="rId26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34" o:spid="_x0000_s4386" type="#_x0000_t75" style="position:absolute;margin-left:82.85pt;margin-top:7.1pt;width:10.55pt;height:2.55pt;z-index:252468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">
                  <v:imagedata r:id="rId26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33" o:spid="_x0000_s4385" type="#_x0000_t75" style="position:absolute;margin-left:89.45pt;margin-top:-.3pt;width:1.75pt;height:7.55pt;z-index:252467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">
                  <v:imagedata r:id="rId266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32" o:spid="_x0000_s4384" type="#_x0000_t75" style="position:absolute;margin-left:85.4pt;margin-top:-2.6pt;width:2pt;height:9.75pt;z-index:252466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">
                  <v:imagedata r:id="rId26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30" o:spid="_x0000_s4383" type="#_x0000_t75" style="position:absolute;margin-left:71.25pt;margin-top:1.05pt;width:7.7pt;height:8.8pt;z-index:252464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">
                  <v:imagedata r:id="rId268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29" o:spid="_x0000_s4382" type="#_x0000_t75" style="position:absolute;margin-left:62pt;margin-top:2.75pt;width:7.3pt;height:6.8pt;z-index:252463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">
                  <v:imagedata r:id="rId26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28" o:spid="_x0000_s4381" type="#_x0000_t75" style="position:absolute;margin-left:55.6pt;margin-top:1.8pt;width:7.8pt;height:8.75pt;z-index:252462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">
                  <v:imagedata r:id="rId27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26" o:spid="_x0000_s4380" type="#_x0000_t75" style="position:absolute;margin-left:39.3pt;margin-top:7.6pt;width:8.4pt;height:2.2pt;z-index:252460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">
                  <v:imagedata r:id="rId27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25" o:spid="_x0000_s4379" type="#_x0000_t75" style="position:absolute;margin-left:42.75pt;margin-top:-.05pt;width:2.35pt;height:6.85pt;z-index:252459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">
                  <v:imagedata r:id="rId27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24" o:spid="_x0000_s4378" type="#_x0000_t75" style="position:absolute;margin-left:40.2pt;margin-top:-1.35pt;width:2.15pt;height:7.4pt;z-index:252458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">
                  <v:imagedata r:id="rId27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22" o:spid="_x0000_s4377" type="#_x0000_t75" style="position:absolute;margin-left:24.75pt;margin-top:2.15pt;width:8.55pt;height:8.4pt;z-index:252456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">
                  <v:imagedata r:id="rId27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21" o:spid="_x0000_s4376" type="#_x0000_t75" style="position:absolute;margin-left:20.1pt;margin-top:3.65pt;width:2.9pt;height:5.75pt;z-index:252455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">
                  <v:imagedata r:id="rId27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20" o:spid="_x0000_s4375" type="#_x0000_t75" style="position:absolute;margin-left:10.3pt;margin-top:-1.35pt;width:7.3pt;height:13.4pt;z-index:252454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">
                  <v:imagedata r:id="rId276" o:title=""/>
                </v:shape>
              </w:pict>
            </w:r>
          </w:p>
          <w:p w:rsidR="007E6255" w:rsidRDefault="000A365C" w:rsidP="007E6255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93" o:spid="_x0000_s4374" type="#_x0000_t75" style="position:absolute;margin-left:304.85pt;margin-top:-5.05pt;width:13.85pt;height:9.45pt;z-index:252529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">
                  <v:imagedata r:id="rId27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92" o:spid="_x0000_s4373" type="#_x0000_t75" style="position:absolute;margin-left:297.45pt;margin-top:-9.5pt;width:17.05pt;height:19.4pt;z-index:252528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">
                  <v:imagedata r:id="rId278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56" o:spid="_x0000_s4372" type="#_x0000_t75" style="position:absolute;margin-left:201.7pt;margin-top:-6.6pt;width:3.1pt;height:12.6pt;z-index:252491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">
                  <v:imagedata r:id="rId27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36" o:spid="_x0000_s4371" type="#_x0000_t75" style="position:absolute;margin-left:89.25pt;margin-top:-4.05pt;width:3.15pt;height:9.45pt;z-index:252470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">
                  <v:imagedata r:id="rId28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27" o:spid="_x0000_s4370" type="#_x0000_t75" style="position:absolute;margin-left:41.6pt;margin-top:-3.85pt;width:9.75pt;height:8.8pt;z-index:252461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">
                  <v:imagedata r:id="rId281" o:title=""/>
                </v:shape>
              </w:pict>
            </w:r>
          </w:p>
          <w:p w:rsidR="007E6255" w:rsidRDefault="000A365C" w:rsidP="007E6255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10" o:spid="_x0000_s4369" type="#_x0000_t75" style="position:absolute;margin-left:194pt;margin-top:-5.25pt;width:9.45pt;height:35.05pt;z-index:252546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">
                  <v:imagedata r:id="rId28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07" o:spid="_x0000_s4368" type="#_x0000_t75" style="position:absolute;margin-left:172.6pt;margin-top:7.15pt;width:11.15pt;height:2.35pt;z-index:252543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">
                  <v:imagedata r:id="rId28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06" o:spid="_x0000_s4367" type="#_x0000_t75" style="position:absolute;margin-left:176.4pt;margin-top:-2.3pt;width:2.25pt;height:11pt;z-index:252542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">
                  <v:imagedata r:id="rId28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05" o:spid="_x0000_s4366" type="#_x0000_t75" style="position:absolute;margin-left:157.25pt;margin-top:1.75pt;width:10.7pt;height:19.7pt;z-index:252541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">
                  <v:imagedata r:id="rId28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04" o:spid="_x0000_s4365" type="#_x0000_t75" style="position:absolute;margin-left:149.3pt;margin-top:.45pt;width:9.1pt;height:24pt;z-index:252540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">
                  <v:imagedata r:id="rId286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03" o:spid="_x0000_s4364" type="#_x0000_t75" style="position:absolute;margin-left:128.5pt;margin-top:0;width:8.7pt;height:26.45pt;z-index:252539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">
                  <v:imagedata r:id="rId28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02" o:spid="_x0000_s4363" type="#_x0000_t75" style="position:absolute;margin-left:138.2pt;margin-top:6.5pt;width:7.35pt;height:13.25pt;z-index:252538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">
                  <v:imagedata r:id="rId288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01" o:spid="_x0000_s4362" type="#_x0000_t75" style="position:absolute;margin-left:108.5pt;margin-top:8.5pt;width:8.65pt;height:3.15pt;z-index:252537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">
                  <v:imagedata r:id="rId28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00" o:spid="_x0000_s4361" type="#_x0000_t75" style="position:absolute;margin-left:113.3pt;margin-top:3.45pt;width:2.2pt;height:10.75pt;z-index:252536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">
                  <v:imagedata r:id="rId29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99" o:spid="_x0000_s4360" type="#_x0000_t75" style="position:absolute;margin-left:90.05pt;margin-top:.8pt;width:7.85pt;height:27.4pt;z-index:252535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">
                  <v:imagedata r:id="rId29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96" o:spid="_x0000_s4359" type="#_x0000_t75" style="position:absolute;margin-left:73.15pt;margin-top:11.7pt;width:14.9pt;height:2.7pt;z-index:252532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">
                  <v:imagedata r:id="rId29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95" o:spid="_x0000_s4358" type="#_x0000_t75" style="position:absolute;margin-left:77.75pt;margin-top:2.45pt;width:2.35pt;height:7.25pt;z-index:252531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">
                  <v:imagedata r:id="rId29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88" o:spid="_x0000_s4357" type="#_x0000_t75" style="position:absolute;margin-left:286.8pt;margin-top:-15.15pt;width:39.3pt;height:33.3pt;z-index:252524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">
                  <v:imagedata r:id="rId294" o:title=""/>
                </v:shape>
              </w:pict>
            </w:r>
          </w:p>
          <w:p w:rsidR="007E6255" w:rsidRDefault="000A365C" w:rsidP="007E6255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09" o:spid="_x0000_s4356" type="#_x0000_t75" style="position:absolute;margin-left:182.75pt;margin-top:2pt;width:10.9pt;height:8.4pt;z-index:252545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">
                  <v:imagedata r:id="rId29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08" o:spid="_x0000_s4355" type="#_x0000_t75" style="position:absolute;margin-left:172.25pt;margin-top:-3.05pt;width:17.85pt;height:14.05pt;z-index:252544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">
                  <v:imagedata r:id="rId296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98" o:spid="_x0000_s4354" type="#_x0000_t75" style="position:absolute;margin-left:81.7pt;margin-top:5.15pt;width:10.05pt;height:7.35pt;z-index:252534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">
                  <v:imagedata r:id="rId29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97" o:spid="_x0000_s4353" type="#_x0000_t75" style="position:absolute;margin-left:73pt;margin-top:1pt;width:15.95pt;height:14.65pt;z-index:252533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">
                  <v:imagedata r:id="rId298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94" o:spid="_x0000_s4352" type="#_x0000_t75" style="position:absolute;margin-left:58.9pt;margin-top:-12pt;width:8.9pt;height:28.6pt;z-index:252530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">
                  <v:imagedata r:id="rId29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90" o:spid="_x0000_s4351" type="#_x0000_t75" style="position:absolute;margin-left:305.8pt;margin-top:7.55pt;width:2.7pt;height:12.5pt;z-index:252526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">
                  <v:imagedata r:id="rId30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87" o:spid="_x0000_s4350" type="#_x0000_t75" style="position:absolute;margin-left:283.85pt;margin-top:1.45pt;width:2.6pt;height:1.5pt;z-index:252523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">
                  <v:imagedata r:id="rId30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86" o:spid="_x0000_s4349" type="#_x0000_t75" style="position:absolute;margin-left:250.6pt;margin-top:2.7pt;width:81pt;height:3.5pt;z-index:252521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">
                  <v:imagedata r:id="rId30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85" o:spid="_x0000_s4348" type="#_x0000_t75" style="position:absolute;margin-left:284.55pt;margin-top:-25.95pt;width:3.4pt;height:73.7pt;z-index:252520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">
                  <v:imagedata r:id="rId30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84" o:spid="_x0000_s4347" type="#_x0000_t75" style="position:absolute;margin-left:40.5pt;margin-top:-9.4pt;width:5.55pt;height:20.65pt;z-index:252519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">
                  <v:imagedata r:id="rId30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83" o:spid="_x0000_s4346" type="#_x0000_t75" style="position:absolute;margin-left:31.7pt;margin-top:-5.85pt;width:3.05pt;height:11.3pt;z-index:252518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">
                  <v:imagedata r:id="rId30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482" o:spid="_x0000_s4345" type="#_x0000_t75" style="position:absolute;margin-left:20.35pt;margin-top:-10.95pt;width:6.2pt;height:20.95pt;z-index:252517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">
                  <v:imagedata r:id="rId306" o:title=""/>
                </v:shape>
              </w:pict>
            </w:r>
          </w:p>
          <w:p w:rsidR="007E6255" w:rsidRDefault="007E6255" w:rsidP="007E6255">
            <w:pPr>
              <w:rPr>
                <w:rFonts w:ascii="Comic Sans MS" w:hAnsi="Comic Sans MS"/>
                <w:sz w:val="22"/>
              </w:rPr>
            </w:pPr>
          </w:p>
          <w:p w:rsidR="007E6255" w:rsidRDefault="007E6255" w:rsidP="007E6255">
            <w:pPr>
              <w:rPr>
                <w:rFonts w:ascii="Comic Sans MS" w:hAnsi="Comic Sans MS"/>
                <w:sz w:val="22"/>
              </w:rPr>
            </w:pPr>
          </w:p>
          <w:p w:rsidR="007E6255" w:rsidRDefault="000A365C" w:rsidP="007E6255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11" o:spid="_x0000_s4344" type="#_x0000_t75" style="position:absolute;margin-left:40.45pt;margin-top:2.45pt;width:2.4pt;height:14.75pt;z-index:252547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">
                  <v:imagedata r:id="rId307" o:title=""/>
                </v:shape>
              </w:pict>
            </w:r>
          </w:p>
          <w:p w:rsidR="007E6255" w:rsidRDefault="000A365C" w:rsidP="007E6255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13" o:spid="_x0000_s4343" type="#_x0000_t75" style="position:absolute;margin-left:34.8pt;margin-top:4.4pt;width:19.55pt;height:19.35pt;z-index:252549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">
                  <v:imagedata r:id="rId308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12" o:spid="_x0000_s4342" type="#_x0000_t75" style="position:absolute;margin-left:36.15pt;margin-top:2.25pt;width:13.6pt;height:2.85pt;z-index:252548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">
                  <v:imagedata r:id="rId309" o:title=""/>
                </v:shape>
              </w:pict>
            </w:r>
          </w:p>
          <w:p w:rsidR="007E6255" w:rsidRDefault="000A365C" w:rsidP="007E6255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514" o:spid="_x0000_s4341" type="#_x0000_t75" style="position:absolute;margin-left:46.3pt;margin-top:-4.5pt;width:13.55pt;height:11.1pt;z-index:252550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">
                  <v:imagedata r:id="rId310" o:title=""/>
                </v:shape>
              </w:pict>
            </w:r>
          </w:p>
        </w:tc>
      </w:tr>
    </w:tbl>
    <w:p w:rsidR="00C53D8E" w:rsidRDefault="000A365C" w:rsidP="00C53D8E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7" o:spid="_x0000_s4340" type="#_x0000_t75" style="position:absolute;left:0;text-align:left;margin-left:136.05pt;margin-top:-13.75pt;width:5.55pt;height:28.05pt;z-index:25237964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">
            <v:imagedata r:id="rId31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6" o:spid="_x0000_s4339" type="#_x0000_t75" style="position:absolute;left:0;text-align:left;margin-left:128.95pt;margin-top:2.55pt;width:2.55pt;height:8.65pt;z-index:25237862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">
            <v:imagedata r:id="rId31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5" o:spid="_x0000_s4338" type="#_x0000_t75" style="position:absolute;left:0;text-align:left;margin-left:125pt;margin-top:1.55pt;width:7.55pt;height:5.8pt;z-index:25237760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">
            <v:imagedata r:id="rId31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4" o:spid="_x0000_s4337" type="#_x0000_t75" style="position:absolute;left:0;text-align:left;margin-left:123.2pt;margin-top:-1.1pt;width:11.1pt;height:2pt;z-index:25237657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">
            <v:imagedata r:id="rId31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8" o:spid="_x0000_s4336" type="#_x0000_t75" style="position:absolute;left:0;text-align:left;margin-left:93.05pt;margin-top:3.5pt;width:9.35pt;height:10.2pt;z-index:25237043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">
            <v:imagedata r:id="rId31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3" o:spid="_x0000_s4335" type="#_x0000_t75" style="position:absolute;left:0;text-align:left;margin-left:79.8pt;margin-top:-9.5pt;width:6.05pt;height:23.55pt;z-index:25236531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">
            <v:imagedata r:id="rId31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2" o:spid="_x0000_s4334" type="#_x0000_t75" style="position:absolute;left:0;text-align:left;margin-left:69.9pt;margin-top:-1pt;width:8.55pt;height:8.8pt;z-index:25236428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">
            <v:imagedata r:id="rId31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1" o:spid="_x0000_s4333" type="#_x0000_t75" style="position:absolute;left:0;text-align:left;margin-left:64.7pt;margin-top:-1.3pt;width:2.55pt;height:9.1pt;z-index:25236326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">
            <v:imagedata r:id="rId31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0" o:spid="_x0000_s4332" type="#_x0000_t75" style="position:absolute;left:0;text-align:left;margin-left:53.2pt;margin-top:-3.45pt;width:9.3pt;height:11.65pt;z-index:25236224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">
            <v:imagedata r:id="rId319" o:title=""/>
          </v:shape>
        </w:pict>
      </w:r>
    </w:p>
    <w:p w:rsidR="00C53D8E" w:rsidRDefault="000A365C" w:rsidP="00C53D8E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91" o:spid="_x0000_s4331" type="#_x0000_t75" style="position:absolute;left:0;text-align:left;margin-left:527.9pt;margin-top:7.9pt;width:2pt;height:13.4pt;z-index:252527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">
            <v:imagedata r:id="rId32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88" o:spid="_x0000_s4330" type="#_x0000_t75" style="position:absolute;left:0;text-align:left;margin-left:-29.65pt;margin-top:10.5pt;width:8.5pt;height:9pt;z-index:252421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">
            <v:imagedata r:id="rId32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87" o:spid="_x0000_s4329" type="#_x0000_t75" style="position:absolute;left:0;text-align:left;margin-left:-36.05pt;margin-top:5.9pt;width:11.4pt;height:15.1pt;z-index:252420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">
            <v:imagedata r:id="rId32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3" o:spid="_x0000_s4328" type="#_x0000_t75" style="position:absolute;left:0;text-align:left;margin-left:132.55pt;margin-top:8.4pt;width:2.15pt;height:9.85pt;z-index:252396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">
            <v:imagedata r:id="rId32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2" o:spid="_x0000_s4327" type="#_x0000_t75" style="position:absolute;left:0;text-align:left;margin-left:129.75pt;margin-top:7.65pt;width:2.2pt;height:8.85pt;z-index:252395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">
            <v:imagedata r:id="rId32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1" o:spid="_x0000_s4326" type="#_x0000_t75" style="position:absolute;left:0;text-align:left;margin-left:127.35pt;margin-top:7.05pt;width:11.05pt;height:2.4pt;z-index:252393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">
            <v:imagedata r:id="rId32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4" o:spid="_x0000_s4325" type="#_x0000_t75" style="position:absolute;left:0;text-align:left;margin-left:105.4pt;margin-top:9.05pt;width:2.85pt;height:10.45pt;z-index:252386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">
            <v:imagedata r:id="rId32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3" o:spid="_x0000_s4324" type="#_x0000_t75" style="position:absolute;left:0;text-align:left;margin-left:104pt;margin-top:9.35pt;width:9.6pt;height:2pt;z-index:252385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">
            <v:imagedata r:id="rId327" o:title=""/>
          </v:shape>
        </w:pict>
      </w:r>
    </w:p>
    <w:p w:rsidR="00C53D8E" w:rsidRDefault="000A365C" w:rsidP="00C53D8E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89" o:spid="_x0000_s4323" type="#_x0000_t75" style="position:absolute;left:0;text-align:left;margin-left:515.5pt;margin-top:-15.35pt;width:5pt;height:31.05pt;z-index:252525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">
            <v:imagedata r:id="rId32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91" o:spid="_x0000_s4322" type="#_x0000_t75" style="position:absolute;left:0;text-align:left;margin-left:-26.45pt;margin-top:8.55pt;width:8.6pt;height:11.05pt;z-index:252424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">
            <v:imagedata r:id="rId32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86" o:spid="_x0000_s4321" type="#_x0000_t75" style="position:absolute;left:0;text-align:left;margin-left:-52.7pt;margin-top:8pt;width:2.3pt;height:10.75pt;z-index:252419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">
            <v:imagedata r:id="rId33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83" o:spid="_x0000_s4320" type="#_x0000_t75" style="position:absolute;left:0;text-align:left;margin-left:-44.65pt;margin-top:-3.7pt;width:26.9pt;height:31.45pt;z-index:252416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">
            <v:imagedata r:id="rId33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7" o:spid="_x0000_s4319" type="#_x0000_t75" style="position:absolute;left:0;text-align:left;margin-left:141.9pt;margin-top:-13.45pt;width:7.35pt;height:29.5pt;z-index:252400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">
            <v:imagedata r:id="rId33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6" o:spid="_x0000_s4318" type="#_x0000_t75" style="position:absolute;left:0;text-align:left;margin-left:132.5pt;margin-top:6.4pt;width:2.55pt;height:10.15pt;z-index:252399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">
            <v:imagedata r:id="rId33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5" o:spid="_x0000_s4317" type="#_x0000_t75" style="position:absolute;left:0;text-align:left;margin-left:128.15pt;margin-top:6.6pt;width:7.5pt;height:6.65pt;z-index:252398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">
            <v:imagedata r:id="rId33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4" o:spid="_x0000_s4316" type="#_x0000_t75" style="position:absolute;left:0;text-align:left;margin-left:126.65pt;margin-top:3.95pt;width:10.15pt;height:1.85pt;z-index:252397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">
            <v:imagedata r:id="rId33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0" o:spid="_x0000_s4315" type="#_x0000_t75" style="position:absolute;left:0;text-align:left;margin-left:118.95pt;margin-top:.6pt;width:6.75pt;height:2.35pt;z-index:252392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">
            <v:imagedata r:id="rId33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9" o:spid="_x0000_s4314" type="#_x0000_t75" style="position:absolute;left:0;text-align:left;margin-left:120.2pt;margin-top:-3.6pt;width:2.35pt;height:11.1pt;z-index:252391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">
            <v:imagedata r:id="rId33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8" o:spid="_x0000_s4313" type="#_x0000_t75" style="position:absolute;left:0;text-align:left;margin-left:106.25pt;margin-top:7.3pt;width:2.4pt;height:11.1pt;z-index:252390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">
            <v:imagedata r:id="rId33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7" o:spid="_x0000_s4312" type="#_x0000_t75" style="position:absolute;left:0;text-align:left;margin-left:101.5pt;margin-top:8.5pt;width:8.35pt;height:4.9pt;z-index:252389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">
            <v:imagedata r:id="rId33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6" o:spid="_x0000_s4311" type="#_x0000_t75" style="position:absolute;left:0;text-align:left;margin-left:97.95pt;margin-top:5.85pt;width:12.7pt;height:2.3pt;z-index:252388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">
            <v:imagedata r:id="rId34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5" o:spid="_x0000_s4310" type="#_x0000_t75" style="position:absolute;left:0;text-align:left;margin-left:108.55pt;margin-top:-4.25pt;width:2.5pt;height:8.5pt;z-index:252387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">
            <v:imagedata r:id="rId34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2" o:spid="_x0000_s4309" type="#_x0000_t75" style="position:absolute;left:0;text-align:left;margin-left:94.5pt;margin-top:-6.4pt;width:8.1pt;height:13.8pt;z-index:252384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">
            <v:imagedata r:id="rId34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1" o:spid="_x0000_s4308" type="#_x0000_t75" style="position:absolute;left:0;text-align:left;margin-left:84.15pt;margin-top:-10.6pt;width:11.6pt;height:30.4pt;z-index:252383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">
            <v:imagedata r:id="rId34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0" o:spid="_x0000_s4307" type="#_x0000_t75" style="position:absolute;left:0;text-align:left;margin-left:69.75pt;margin-top:-.1pt;width:9.75pt;height:10.6pt;z-index:252382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">
            <v:imagedata r:id="rId34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9" o:spid="_x0000_s4306" type="#_x0000_t75" style="position:absolute;left:0;text-align:left;margin-left:65.8pt;margin-top:1.75pt;width:2.45pt;height:10pt;z-index:252381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">
            <v:imagedata r:id="rId34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8" o:spid="_x0000_s4305" type="#_x0000_t75" style="position:absolute;left:0;text-align:left;margin-left:54.6pt;margin-top:-.75pt;width:9.05pt;height:12.65pt;z-index:252380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">
            <v:imagedata r:id="rId346" o:title=""/>
          </v:shape>
        </w:pict>
      </w:r>
    </w:p>
    <w:p w:rsidR="00C53D8E" w:rsidRDefault="000A365C" w:rsidP="00C53D8E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90" o:spid="_x0000_s4304" type="#_x0000_t75" style="position:absolute;left:0;text-align:left;margin-left:-23.65pt;margin-top:-6.85pt;width:22.75pt;height:15.95pt;z-index:252423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">
            <v:imagedata r:id="rId34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84" o:spid="_x0000_s4303" type="#_x0000_t75" style="position:absolute;left:0;text-align:left;margin-left:-46.75pt;margin-top:-19.15pt;width:3.45pt;height:37.45pt;z-index:252417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">
            <v:imagedata r:id="rId34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82" o:spid="_x0000_s4302" type="#_x0000_t75" style="position:absolute;left:0;text-align:left;margin-left:-18.3pt;margin-top:8.7pt;width:.55pt;height:.6pt;z-index:252415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">
            <v:imagedata r:id="rId349" o:title="" croptop="7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81" o:spid="_x0000_s4301" type="#_x0000_t75" style="position:absolute;left:0;text-align:left;margin-left:-47.7pt;margin-top:10.15pt;width:78.35pt;height:4.6pt;z-index:252414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">
            <v:imagedata r:id="rId350" o:title=""/>
          </v:shape>
        </w:pict>
      </w:r>
    </w:p>
    <w:p w:rsidR="00C53D8E" w:rsidRDefault="000A365C" w:rsidP="00C53D8E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89" o:spid="_x0000_s4300" type="#_x0000_t75" style="position:absolute;left:0;text-align:left;margin-left:-45.75pt;margin-top:4.95pt;width:7pt;height:2.6pt;z-index:252422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">
            <v:imagedata r:id="rId35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85" o:spid="_x0000_s4299" type="#_x0000_t75" style="position:absolute;left:0;text-align:left;margin-left:-37.4pt;margin-top:4.5pt;width:2.75pt;height:11.8pt;z-index:252418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">
            <v:imagedata r:id="rId35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80" o:spid="_x0000_s4298" type="#_x0000_t75" style="position:absolute;left:0;text-align:left;margin-left:-19.9pt;margin-top:-31.75pt;width:7.25pt;height:69.9pt;z-index:252413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">
            <v:imagedata r:id="rId35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9" o:spid="_x0000_s4297" type="#_x0000_t75" style="position:absolute;left:0;text-align:left;margin-left:128.25pt;margin-top:-9pt;width:10.95pt;height:42.35pt;z-index:252412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">
            <v:imagedata r:id="rId35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8" o:spid="_x0000_s4296" type="#_x0000_t75" style="position:absolute;left:0;text-align:left;margin-left:103.15pt;margin-top:-7.7pt;width:13.25pt;height:42.75pt;z-index:252411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">
            <v:imagedata r:id="rId35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4" o:spid="_x0000_s4295" type="#_x0000_t75" style="position:absolute;left:0;text-align:left;margin-left:123.75pt;margin-top:3.4pt;width:2.6pt;height:9.85pt;z-index:252407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">
            <v:imagedata r:id="rId35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3" o:spid="_x0000_s4294" type="#_x0000_t75" style="position:absolute;left:0;text-align:left;margin-left:120.05pt;margin-top:1.4pt;width:2.25pt;height:11.1pt;z-index:252406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">
            <v:imagedata r:id="rId35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2" o:spid="_x0000_s4293" type="#_x0000_t75" style="position:absolute;left:0;text-align:left;margin-left:119.1pt;margin-top:1.45pt;width:9.5pt;height:3.2pt;z-index:252405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">
            <v:imagedata r:id="rId35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1" o:spid="_x0000_s4292" type="#_x0000_t75" style="position:absolute;left:0;text-align:left;margin-left:108.45pt;margin-top:2.15pt;width:8.9pt;height:14.1pt;z-index:252404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">
            <v:imagedata r:id="rId35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0" o:spid="_x0000_s4291" type="#_x0000_t75" style="position:absolute;left:0;text-align:left;margin-left:91.9pt;margin-top:7.7pt;width:8.85pt;height:10.15pt;z-index:252403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">
            <v:imagedata r:id="rId36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9" o:spid="_x0000_s4290" type="#_x0000_t75" style="position:absolute;left:0;text-align:left;margin-left:86.35pt;margin-top:6.9pt;width:2.25pt;height:8.8pt;z-index:252402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">
            <v:imagedata r:id="rId36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8" o:spid="_x0000_s4289" type="#_x0000_t75" style="position:absolute;left:0;text-align:left;margin-left:73.6pt;margin-top:3pt;width:9.8pt;height:15.35pt;z-index:252401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">
            <v:imagedata r:id="rId362" o:title=""/>
          </v:shape>
        </w:pict>
      </w:r>
    </w:p>
    <w:p w:rsidR="00C53D8E" w:rsidRDefault="000A365C" w:rsidP="00C53D8E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7" o:spid="_x0000_s4288" type="#_x0000_t75" style="position:absolute;left:0;text-align:left;margin-left:121.35pt;margin-top:6.35pt;width:2.6pt;height:12.4pt;z-index:252410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">
            <v:imagedata r:id="rId36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6" o:spid="_x0000_s4287" type="#_x0000_t75" style="position:absolute;left:0;text-align:left;margin-left:117.15pt;margin-top:4.8pt;width:9.6pt;height:9.65pt;z-index:252409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">
            <v:imagedata r:id="rId36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5" o:spid="_x0000_s4286" type="#_x0000_t75" style="position:absolute;left:0;text-align:left;margin-left:112.5pt;margin-top:2.15pt;width:16.6pt;height:2.2pt;z-index:252408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">
            <v:imagedata r:id="rId365" o:title=""/>
          </v:shape>
        </w:pict>
      </w:r>
    </w:p>
    <w:p w:rsidR="00C53D8E" w:rsidRDefault="000A365C" w:rsidP="00C53D8E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99" o:spid="_x0000_s4285" type="#_x0000_t75" style="position:absolute;left:0;text-align:left;margin-left:8.5pt;margin-top:11.5pt;width:11.45pt;height:2.85pt;z-index:252432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">
            <v:imagedata r:id="rId36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98" o:spid="_x0000_s4284" type="#_x0000_t75" style="position:absolute;left:0;text-align:left;margin-left:13.4pt;margin-top:3.3pt;width:2.2pt;height:9.15pt;z-index:252431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">
            <v:imagedata r:id="rId36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97" o:spid="_x0000_s4283" type="#_x0000_t75" style="position:absolute;left:0;text-align:left;margin-left:9.2pt;margin-top:1.85pt;width:2.45pt;height:10.65pt;z-index:252430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">
            <v:imagedata r:id="rId36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96" o:spid="_x0000_s4282" type="#_x0000_t75" style="position:absolute;left:0;text-align:left;margin-left:7.85pt;margin-top:2.4pt;width:9.7pt;height:2.15pt;z-index:252429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">
            <v:imagedata r:id="rId36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95" o:spid="_x0000_s4281" type="#_x0000_t75" style="position:absolute;left:0;text-align:left;margin-left:-5pt;margin-top:10.85pt;width:5.4pt;height:1.95pt;z-index:252428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">
            <v:imagedata r:id="rId37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94" o:spid="_x0000_s4280" type="#_x0000_t75" style="position:absolute;left:0;text-align:left;margin-left:-6.35pt;margin-top:7.75pt;width:4.65pt;height:2.2pt;z-index:252427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">
            <v:imagedata r:id="rId37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92" o:spid="_x0000_s4279" type="#_x0000_t75" style="position:absolute;left:0;text-align:left;margin-left:-30.1pt;margin-top:5.65pt;width:12.55pt;height:11.3pt;z-index:252425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">
            <v:imagedata r:id="rId372" o:title=""/>
          </v:shape>
        </w:pict>
      </w:r>
    </w:p>
    <w:p w:rsidR="00C53D8E" w:rsidRDefault="000A365C" w:rsidP="00C53D8E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17" o:spid="_x0000_s4278" type="#_x0000_t75" style="position:absolute;left:0;text-align:left;margin-left:104.35pt;margin-top:8.2pt;width:15.1pt;height:3.45pt;z-index:252451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">
            <v:imagedata r:id="rId37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16" o:spid="_x0000_s4277" type="#_x0000_t75" style="position:absolute;left:0;text-align:left;margin-left:109.35pt;margin-top:-3.4pt;width:2.05pt;height:8.95pt;z-index:252450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">
            <v:imagedata r:id="rId37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15" o:spid="_x0000_s4276" type="#_x0000_t75" style="position:absolute;left:0;text-align:left;margin-left:85.95pt;margin-top:8.05pt;width:8.75pt;height:2.05pt;z-index:252449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">
            <v:imagedata r:id="rId37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14" o:spid="_x0000_s4275" type="#_x0000_t75" style="position:absolute;left:0;text-align:left;margin-left:85.7pt;margin-top:3.25pt;width:6.9pt;height:2.15pt;z-index:252448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">
            <v:imagedata r:id="rId37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01" o:spid="_x0000_s4274" type="#_x0000_t75" style="position:absolute;left:0;text-align:left;margin-left:15.8pt;margin-top:.9pt;width:3.05pt;height:12.8pt;z-index:252434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">
            <v:imagedata r:id="rId37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00" o:spid="_x0000_s4273" type="#_x0000_t75" style="position:absolute;left:0;text-align:left;margin-left:10.35pt;margin-top:.75pt;width:10.05pt;height:5.8pt;z-index:252433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">
            <v:imagedata r:id="rId37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93" o:spid="_x0000_s4272" type="#_x0000_t75" style="position:absolute;left:0;text-align:left;margin-left:-17.85pt;margin-top:-4.7pt;width:8.4pt;height:10.6pt;z-index:252426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">
            <v:imagedata r:id="rId379" o:title=""/>
          </v:shape>
        </w:pict>
      </w:r>
    </w:p>
    <w:p w:rsidR="00C53D8E" w:rsidRDefault="000A365C" w:rsidP="00C53D8E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19" o:spid="_x0000_s4271" type="#_x0000_t75" style="position:absolute;left:0;text-align:left;margin-left:115.55pt;margin-top:2.6pt;width:12.2pt;height:11.15pt;z-index:252453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">
            <v:imagedata r:id="rId38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18" o:spid="_x0000_s4270" type="#_x0000_t75" style="position:absolute;left:0;text-align:left;margin-left:107.5pt;margin-top:-2pt;width:15.35pt;height:16.7pt;z-index:252452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">
            <v:imagedata r:id="rId38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12" o:spid="_x0000_s4269" type="#_x0000_t75" style="position:absolute;left:0;text-align:left;margin-left:4.55pt;margin-top:12.35pt;width:11.8pt;height:2.65pt;z-index:252446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">
            <v:imagedata r:id="rId38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07" o:spid="_x0000_s4268" type="#_x0000_t75" style="position:absolute;left:0;text-align:left;margin-left:-2.1pt;margin-top:-2.25pt;width:17.85pt;height:18.15pt;z-index:252441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">
            <v:imagedata r:id="rId38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06" o:spid="_x0000_s4267" type="#_x0000_t75" style="position:absolute;left:0;text-align:left;margin-left:3pt;margin-top:7.75pt;width:7.55pt;height:2.25pt;z-index:252440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">
            <v:imagedata r:id="rId38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05" o:spid="_x0000_s4266" type="#_x0000_t75" style="position:absolute;left:0;text-align:left;margin-left:5.75pt;margin-top:3.5pt;width:2.05pt;height:9.8pt;z-index:252439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">
            <v:imagedata r:id="rId38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04" o:spid="_x0000_s4265" type="#_x0000_t75" style="position:absolute;left:0;text-align:left;margin-left:-12.4pt;margin-top:6.35pt;width:8.95pt;height:8pt;z-index:252438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">
            <v:imagedata r:id="rId38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03" o:spid="_x0000_s4264" type="#_x0000_t75" style="position:absolute;left:0;text-align:left;margin-left:-16.9pt;margin-top:6.05pt;width:3.05pt;height:8.85pt;z-index:252436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">
            <v:imagedata r:id="rId38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02" o:spid="_x0000_s4263" type="#_x0000_t75" style="position:absolute;left:0;text-align:left;margin-left:-26.5pt;margin-top:6.9pt;width:6.6pt;height:9.9pt;z-index:252435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">
            <v:imagedata r:id="rId388" o:title=""/>
          </v:shape>
        </w:pict>
      </w:r>
    </w:p>
    <w:p w:rsidR="00C53D8E" w:rsidRDefault="000A365C" w:rsidP="00C53D8E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13" o:spid="_x0000_s4262" type="#_x0000_t75" style="position:absolute;left:0;text-align:left;margin-left:3.7pt;margin-top:6.25pt;width:11.9pt;height:2.3pt;z-index:252447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">
            <v:imagedata r:id="rId38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11" o:spid="_x0000_s4261" type="#_x0000_t75" style="position:absolute;left:0;text-align:left;margin-left:10pt;margin-top:.5pt;width:2.2pt;height:9.7pt;z-index:252445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">
            <v:imagedata r:id="rId39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10" o:spid="_x0000_s4260" type="#_x0000_t75" style="position:absolute;left:0;text-align:left;margin-left:7.2pt;margin-top:.35pt;width:2.25pt;height:8.85pt;z-index:252444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">
            <v:imagedata r:id="rId39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09" o:spid="_x0000_s4259" type="#_x0000_t75" style="position:absolute;left:0;text-align:left;margin-left:-5.55pt;margin-top:3.5pt;width:6.35pt;height:6.55pt;z-index:252443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">
            <v:imagedata r:id="rId39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408" o:spid="_x0000_s4258" type="#_x0000_t75" style="position:absolute;left:0;text-align:left;margin-left:-10.55pt;margin-top:-.55pt;width:9.5pt;height:11.6pt;z-index:252442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">
            <v:imagedata r:id="rId393" o:title=""/>
          </v:shape>
        </w:pict>
      </w:r>
    </w:p>
    <w:p w:rsidR="00C53D8E" w:rsidRDefault="00C53D8E" w:rsidP="00C53D8E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sz w:val="24"/>
          <w:u w:val="single"/>
        </w:rPr>
        <w:t>SUM IDENTITIES</w:t>
      </w:r>
      <w:r w:rsidRPr="00C53D8E">
        <w:rPr>
          <w:rFonts w:ascii="Comic Sans MS" w:hAnsi="Comic Sans MS"/>
          <w:b/>
          <w:sz w:val="24"/>
        </w:rPr>
        <w:tab/>
      </w:r>
      <w:r w:rsidRPr="00C53D8E">
        <w:rPr>
          <w:rFonts w:ascii="Comic Sans MS" w:hAnsi="Comic Sans MS"/>
          <w:b/>
          <w:sz w:val="24"/>
        </w:rPr>
        <w:tab/>
      </w:r>
      <w:r w:rsidRPr="00C53D8E">
        <w:rPr>
          <w:rFonts w:ascii="Comic Sans MS" w:hAnsi="Comic Sans MS"/>
          <w:b/>
          <w:sz w:val="24"/>
        </w:rPr>
        <w:tab/>
      </w:r>
      <w:r w:rsidRPr="00C53D8E">
        <w:rPr>
          <w:rFonts w:ascii="Comic Sans MS" w:hAnsi="Comic Sans MS"/>
          <w:b/>
          <w:sz w:val="24"/>
        </w:rPr>
        <w:tab/>
      </w:r>
      <w:r w:rsidRPr="00C53D8E">
        <w:rPr>
          <w:rFonts w:ascii="Comic Sans MS" w:hAnsi="Comic Sans MS"/>
          <w:b/>
          <w:sz w:val="24"/>
        </w:rPr>
        <w:tab/>
      </w:r>
      <w:r>
        <w:rPr>
          <w:rFonts w:ascii="Comic Sans MS" w:hAnsi="Comic Sans MS"/>
          <w:b/>
          <w:sz w:val="24"/>
          <w:u w:val="single"/>
        </w:rPr>
        <w:t>DIFFERENCE IDENTITIES</w:t>
      </w:r>
    </w:p>
    <w:p w:rsidR="00C53D8E" w:rsidRDefault="00C53D8E" w:rsidP="00C53D8E">
      <w:r>
        <w:t xml:space="preserve">      </w:t>
      </w:r>
    </w:p>
    <w:p w:rsidR="00C53D8E" w:rsidRDefault="000A365C" w:rsidP="00C53D8E">
      <w:r>
        <w:rPr>
          <w:noProof/>
          <w:lang w:val="en-CA" w:eastAsia="en-CA"/>
        </w:rPr>
        <w:pict>
          <v:shape id="Ink 518" o:spid="_x0000_s4257" type="#_x0000_t75" style="position:absolute;margin-left:263.15pt;margin-top:-13.3pt;width:24.35pt;height:26.9pt;z-index:252554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">
            <v:imagedata r:id="rId394" o:title=""/>
          </v:shape>
        </w:pict>
      </w:r>
      <w:r>
        <w:rPr>
          <w:noProof/>
          <w:lang w:val="en-CA" w:eastAsia="en-CA"/>
        </w:rPr>
        <w:pict>
          <v:shape id="Ink 517" o:spid="_x0000_s4256" type="#_x0000_t75" style="position:absolute;margin-left:270.6pt;margin-top:-4.05pt;width:7.2pt;height:12.4pt;z-index:252553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">
            <v:imagedata r:id="rId395" o:title=""/>
          </v:shape>
        </w:pict>
      </w:r>
      <w:r>
        <w:rPr>
          <w:noProof/>
          <w:lang w:val="en-CA" w:eastAsia="en-CA"/>
        </w:rPr>
        <w:pict>
          <v:shape id="Ink 516" o:spid="_x0000_s4255" type="#_x0000_t75" style="position:absolute;margin-left:-9.25pt;margin-top:-10pt;width:16.25pt;height:29.35pt;z-index:252552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">
            <v:imagedata r:id="rId396" o:title=""/>
          </v:shape>
        </w:pict>
      </w:r>
      <w:r>
        <w:rPr>
          <w:noProof/>
          <w:lang w:val="en-CA" w:eastAsia="en-CA"/>
        </w:rPr>
        <w:pict>
          <v:shape id="Ink 515" o:spid="_x0000_s4254" type="#_x0000_t75" style="position:absolute;margin-left:-2.4pt;margin-top:-1.75pt;width:2.15pt;height:10.55pt;z-index:252551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">
            <v:imagedata r:id="rId397" o:title=""/>
          </v:shape>
        </w:pict>
      </w:r>
      <w:r w:rsidR="00C53D8E">
        <w:t xml:space="preserve">      </w:t>
      </w:r>
      <m:oMath>
        <m:func>
          <m:funcPr>
            <m:ctrlPr>
              <w:rPr>
                <w:rFonts w:ascii="Cambria Math" w:hAnsi="Cambria Math"/>
                <w:b/>
                <w:i/>
                <w:sz w:val="24"/>
                <w:szCs w:val="24"/>
              </w:rPr>
            </m:ctrlPr>
          </m:funcPr>
          <m:fName>
            <m:r>
              <m:rPr>
                <m:sty m:val="b"/>
              </m:rPr>
              <w:rPr>
                <w:rFonts w:ascii="Cambria Math" w:hAnsi="Cambria Math"/>
                <w:sz w:val="24"/>
                <w:szCs w:val="24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/>
                    <w:sz w:val="24"/>
                    <w:szCs w:val="24"/>
                  </w:rPr>
                  <m:t>α+ β</m:t>
                </m:r>
              </m:e>
            </m:d>
          </m:e>
        </m:func>
        <m:r>
          <m:rPr>
            <m:sty m:val="bi"/>
          </m:rPr>
          <w:rPr>
            <w:rFonts w:ascii="Cambria Math" w:hAnsi="Cambria Math"/>
            <w:sz w:val="24"/>
            <w:szCs w:val="24"/>
          </w:rPr>
          <m:t>=sinαcosβ+cosαsinβ</m:t>
        </m:r>
      </m:oMath>
      <w:r w:rsidR="00C53D8E">
        <w:t xml:space="preserve">        </w:t>
      </w:r>
      <w:r w:rsidR="00C53D8E">
        <w:tab/>
      </w:r>
      <w:r w:rsidR="00C53D8E">
        <w:tab/>
      </w:r>
      <m:oMath>
        <m:func>
          <m:funcPr>
            <m:ctrlPr>
              <w:rPr>
                <w:rFonts w:ascii="Cambria Math" w:hAnsi="Cambria Math"/>
                <w:b/>
                <w:i/>
                <w:sz w:val="24"/>
                <w:szCs w:val="24"/>
              </w:rPr>
            </m:ctrlPr>
          </m:funcPr>
          <m:fName>
            <m:r>
              <m:rPr>
                <m:sty m:val="b"/>
              </m:rPr>
              <w:rPr>
                <w:rFonts w:ascii="Cambria Math" w:hAnsi="Cambria Math"/>
                <w:sz w:val="24"/>
                <w:szCs w:val="24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/>
                    <w:sz w:val="24"/>
                    <w:szCs w:val="24"/>
                  </w:rPr>
                  <m:t>α- β</m:t>
                </m:r>
              </m:e>
            </m:d>
          </m:e>
        </m:func>
        <m:r>
          <m:rPr>
            <m:sty m:val="bi"/>
          </m:rPr>
          <w:rPr>
            <w:rFonts w:ascii="Cambria Math" w:hAnsi="Cambria Math"/>
            <w:sz w:val="24"/>
            <w:szCs w:val="24"/>
          </w:rPr>
          <m:t>=sinαcosβ-cosαsinβ</m:t>
        </m:r>
      </m:oMath>
      <w:r w:rsidR="00C53D8E">
        <w:t xml:space="preserve">                             </w:t>
      </w:r>
    </w:p>
    <w:p w:rsidR="00C53D8E" w:rsidRDefault="00C53D8E" w:rsidP="00C53D8E"/>
    <w:p w:rsidR="00C53D8E" w:rsidRPr="00C53D8E" w:rsidRDefault="000A365C" w:rsidP="00C53D8E">
      <w:pPr>
        <w:rPr>
          <w:sz w:val="24"/>
          <w:szCs w:val="24"/>
        </w:rPr>
      </w:pPr>
      <w:r w:rsidRPr="000A365C">
        <w:rPr>
          <w:b/>
          <w:noProof/>
          <w:sz w:val="24"/>
          <w:szCs w:val="24"/>
          <w:lang w:val="en-CA" w:eastAsia="en-CA"/>
        </w:rPr>
        <w:pict>
          <v:shape id="Ink 523" o:spid="_x0000_s4253" type="#_x0000_t75" style="position:absolute;margin-left:265.45pt;margin-top:-11.45pt;width:19.4pt;height:27.7pt;z-index:252559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">
            <v:imagedata r:id="rId398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22" o:spid="_x0000_s4252" type="#_x0000_t75" style="position:absolute;margin-left:270.55pt;margin-top:-2.6pt;width:3.55pt;height:15.75pt;z-index:252558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">
            <v:imagedata r:id="rId399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21" o:spid="_x0000_s4251" type="#_x0000_t75" style="position:absolute;margin-left:268.1pt;margin-top:-2.75pt;width:10.05pt;height:10.5pt;z-index:252557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">
            <v:imagedata r:id="rId400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20" o:spid="_x0000_s4250" type="#_x0000_t75" style="position:absolute;margin-left:-11.85pt;margin-top:-2.75pt;width:21.05pt;height:28.5pt;z-index:252556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">
            <v:imagedata r:id="rId401" o:title=""/>
          </v:shape>
        </w:pict>
      </w:r>
      <w:r w:rsidR="00C53D8E">
        <w:rPr>
          <w:b/>
          <w:sz w:val="24"/>
          <w:szCs w:val="24"/>
        </w:rPr>
        <w:t xml:space="preserve">    </w:t>
      </w:r>
      <m:oMath>
        <m:r>
          <m:rPr>
            <m:sty m:val="bi"/>
          </m:rPr>
          <w:rPr>
            <w:rFonts w:ascii="Cambria Math" w:hAnsi="Cambria Math"/>
            <w:sz w:val="24"/>
            <w:szCs w:val="24"/>
          </w:rPr>
          <m:t>cos</m:t>
        </m:r>
        <m:d>
          <m:dPr>
            <m:ctrlPr>
              <w:rPr>
                <w:rFonts w:ascii="Cambria Math" w:hAnsi="Cambria Math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α+β</m:t>
            </m:r>
          </m:e>
        </m:d>
        <m:r>
          <m:rPr>
            <m:sty m:val="bi"/>
          </m:rPr>
          <w:rPr>
            <w:rFonts w:ascii="Cambria Math" w:hAnsi="Cambria Math"/>
            <w:sz w:val="24"/>
            <w:szCs w:val="24"/>
          </w:rPr>
          <m:t>=cosαcosβ-sinαsinβ</m:t>
        </m:r>
      </m:oMath>
      <w:r w:rsidR="00C53D8E">
        <w:t xml:space="preserve">  </w:t>
      </w:r>
      <w:r w:rsidR="00C53D8E">
        <w:tab/>
      </w:r>
      <w:r w:rsidR="00C53D8E">
        <w:tab/>
      </w:r>
      <w:r w:rsidR="00C53D8E">
        <w:tab/>
      </w:r>
      <m:oMath>
        <m:r>
          <m:rPr>
            <m:sty m:val="bi"/>
          </m:rPr>
          <w:rPr>
            <w:rFonts w:ascii="Cambria Math" w:hAnsi="Cambria Math"/>
            <w:sz w:val="24"/>
            <w:szCs w:val="24"/>
          </w:rPr>
          <m:t>cos(α-β)=cosαcosβ+sinαsinβ</m:t>
        </m:r>
      </m:oMath>
      <w:r w:rsidR="00C53D8E">
        <w:t xml:space="preserve"> </w:t>
      </w:r>
    </w:p>
    <w:p w:rsidR="00C53D8E" w:rsidRDefault="000A365C" w:rsidP="00C53D8E">
      <w:r>
        <w:rPr>
          <w:noProof/>
          <w:lang w:val="en-CA" w:eastAsia="en-CA"/>
        </w:rPr>
        <w:pict>
          <v:shape id="Ink 519" o:spid="_x0000_s4249" type="#_x0000_t75" style="position:absolute;margin-left:-6.4pt;margin-top:-5.75pt;width:10.45pt;height:12.8pt;z-index:252555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">
            <v:imagedata r:id="rId402" o:title=""/>
          </v:shape>
        </w:pict>
      </w:r>
    </w:p>
    <w:p w:rsidR="00C53D8E" w:rsidRDefault="000A365C" w:rsidP="00C53D8E">
      <w:r w:rsidRPr="000A365C">
        <w:rPr>
          <w:b/>
          <w:noProof/>
          <w:sz w:val="24"/>
          <w:szCs w:val="24"/>
          <w:lang w:val="en-CA" w:eastAsia="en-CA"/>
        </w:rPr>
        <w:pict>
          <v:shape id="Ink 606" o:spid="_x0000_s4248" type="#_x0000_t75" style="position:absolute;margin-left:234.95pt;margin-top:49.7pt;width:8.55pt;height:2.5pt;z-index:252644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">
            <v:imagedata r:id="rId403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605" o:spid="_x0000_s4247" type="#_x0000_t75" style="position:absolute;margin-left:237.4pt;margin-top:44.15pt;width:1.85pt;height:13.8pt;z-index:252643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">
            <v:imagedata r:id="rId404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604" o:spid="_x0000_s4246" type="#_x0000_t75" style="position:absolute;margin-left:213.35pt;margin-top:49.45pt;width:24.85pt;height:18.3pt;z-index:252642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">
            <v:imagedata r:id="rId405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603" o:spid="_x0000_s4245" type="#_x0000_t75" style="position:absolute;margin-left:202.9pt;margin-top:53.7pt;width:9.9pt;height:16.05pt;z-index:252641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">
            <v:imagedata r:id="rId406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602" o:spid="_x0000_s4244" type="#_x0000_t75" style="position:absolute;margin-left:242.2pt;margin-top:16.4pt;width:5.9pt;height:9.15pt;z-index:252640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">
            <v:imagedata r:id="rId407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601" o:spid="_x0000_s4243" type="#_x0000_t75" style="position:absolute;margin-left:220.1pt;margin-top:9.05pt;width:19.9pt;height:18.4pt;z-index:252639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">
            <v:imagedata r:id="rId408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600" o:spid="_x0000_s4242" type="#_x0000_t75" style="position:absolute;margin-left:198.45pt;margin-top:19.85pt;width:21.5pt;height:12.25pt;z-index:252638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">
            <v:imagedata r:id="rId409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99" o:spid="_x0000_s4241" type="#_x0000_t75" style="position:absolute;margin-left:199pt;margin-top:19.3pt;width:6.4pt;height:17.15pt;z-index:252637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">
            <v:imagedata r:id="rId410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98" o:spid="_x0000_s4240" type="#_x0000_t75" style="position:absolute;margin-left:202.4pt;margin-top:11.15pt;width:9.05pt;height:8.8pt;z-index:252636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">
            <v:imagedata r:id="rId411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97" o:spid="_x0000_s4239" type="#_x0000_t75" style="position:absolute;margin-left:192.8pt;margin-top:13.85pt;width:6.6pt;height:8.9pt;z-index:252635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">
            <v:imagedata r:id="rId412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96" o:spid="_x0000_s4238" type="#_x0000_t75" style="position:absolute;margin-left:226pt;margin-top:-9.8pt;width:7.5pt;height:20.7pt;z-index:252634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">
            <v:imagedata r:id="rId413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95" o:spid="_x0000_s4237" type="#_x0000_t75" style="position:absolute;margin-left:206.65pt;margin-top:-4.6pt;width:17.35pt;height:9.75pt;z-index:252633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">
            <v:imagedata r:id="rId414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94" o:spid="_x0000_s4236" type="#_x0000_t75" style="position:absolute;margin-left:198.25pt;margin-top:-3.6pt;width:7.1pt;height:10.7pt;z-index:252632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">
            <v:imagedata r:id="rId415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93" o:spid="_x0000_s4235" type="#_x0000_t75" style="position:absolute;margin-left:182.95pt;margin-top:-2.4pt;width:11.95pt;height:13.25pt;z-index:252631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">
            <v:imagedata r:id="rId416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92" o:spid="_x0000_s4234" type="#_x0000_t75" style="position:absolute;margin-left:157.9pt;margin-top:4.6pt;width:13.7pt;height:9.15pt;z-index:252630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">
            <v:imagedata r:id="rId417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91" o:spid="_x0000_s4233" type="#_x0000_t75" style="position:absolute;margin-left:156.55pt;margin-top:3.9pt;width:15.65pt;height:12.2pt;z-index:252629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">
            <v:imagedata r:id="rId418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28" o:spid="_x0000_s4232" type="#_x0000_t75" style="position:absolute;margin-left:257.35pt;margin-top:-7.95pt;width:23.85pt;height:33.95pt;z-index:252564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">
            <v:imagedata r:id="rId419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27" o:spid="_x0000_s4231" type="#_x0000_t75" style="position:absolute;margin-left:263.1pt;margin-top:3.4pt;width:10.4pt;height:17.55pt;z-index:252563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">
            <v:imagedata r:id="rId420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26" o:spid="_x0000_s4230" type="#_x0000_t75" style="position:absolute;margin-left:-10.8pt;margin-top:2.55pt;width:21.25pt;height:30.35pt;z-index:252562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">
            <v:imagedata r:id="rId421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25" o:spid="_x0000_s4229" type="#_x0000_t75" style="position:absolute;margin-left:-5.45pt;margin-top:9.05pt;width:9.75pt;height:5.8pt;z-index:252561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">
            <v:imagedata r:id="rId422" o:title=""/>
          </v:shape>
        </w:pict>
      </w:r>
      <w:r w:rsidRPr="000A365C">
        <w:rPr>
          <w:b/>
          <w:noProof/>
          <w:sz w:val="24"/>
          <w:szCs w:val="24"/>
          <w:lang w:val="en-CA" w:eastAsia="en-CA"/>
        </w:rPr>
        <w:pict>
          <v:shape id="Ink 524" o:spid="_x0000_s4228" type="#_x0000_t75" style="position:absolute;margin-left:-3.8pt;margin-top:12.35pt;width:9.2pt;height:13.5pt;z-index:252560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">
            <v:imagedata r:id="rId423" o:title=""/>
          </v:shape>
        </w:pict>
      </w:r>
      <w:r w:rsidR="00C53D8E">
        <w:rPr>
          <w:b/>
          <w:sz w:val="24"/>
          <w:szCs w:val="24"/>
        </w:rPr>
        <w:t xml:space="preserve">    </w:t>
      </w:r>
      <m:oMath>
        <m:r>
          <m:rPr>
            <m:sty m:val="bi"/>
          </m:rPr>
          <w:rPr>
            <w:rFonts w:ascii="Cambria Math" w:hAnsi="Cambria Math"/>
            <w:sz w:val="24"/>
            <w:szCs w:val="24"/>
          </w:rPr>
          <m:t xml:space="preserve"> </m:t>
        </m:r>
        <m:func>
          <m:funcPr>
            <m:ctrlPr>
              <w:rPr>
                <w:rFonts w:ascii="Cambria Math" w:hAnsi="Cambria Math"/>
                <w:b/>
                <w:i/>
                <w:sz w:val="24"/>
                <w:szCs w:val="24"/>
              </w:rPr>
            </m:ctrlPr>
          </m:funcPr>
          <m:fName>
            <m:r>
              <m:rPr>
                <m:sty m:val="b"/>
              </m:rPr>
              <w:rPr>
                <w:rFonts w:ascii="Cambria Math" w:hAnsi="Cambria Math"/>
                <w:sz w:val="24"/>
                <w:szCs w:val="24"/>
              </w:rPr>
              <m:t>tan</m:t>
            </m:r>
          </m:fName>
          <m:e>
            <m:d>
              <m:dPr>
                <m:ctrlPr>
                  <w:rPr>
                    <w:rFonts w:ascii="Cambria Math" w:hAnsi="Cambria Math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/>
                    <w:sz w:val="24"/>
                    <w:szCs w:val="24"/>
                  </w:rPr>
                  <m:t>α+ β</m:t>
                </m:r>
              </m:e>
            </m:d>
          </m:e>
        </m:func>
        <m:r>
          <m:rPr>
            <m:sty m:val="bi"/>
          </m:rP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tanα+tanβ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1-tanαtanβ</m:t>
            </m:r>
          </m:den>
        </m:f>
      </m:oMath>
      <w:r w:rsidR="00C53D8E">
        <w:t xml:space="preserve">                </w:t>
      </w:r>
      <w:r w:rsidR="00C53D8E">
        <w:tab/>
      </w:r>
      <w:r w:rsidR="00C53D8E">
        <w:tab/>
      </w:r>
      <w:r w:rsidR="00C53D8E">
        <w:tab/>
      </w:r>
      <m:oMath>
        <m:func>
          <m:funcPr>
            <m:ctrlPr>
              <w:rPr>
                <w:rFonts w:ascii="Cambria Math" w:hAnsi="Cambria Math"/>
                <w:b/>
                <w:i/>
                <w:sz w:val="24"/>
                <w:szCs w:val="24"/>
              </w:rPr>
            </m:ctrlPr>
          </m:funcPr>
          <m:fName>
            <m:r>
              <m:rPr>
                <m:sty m:val="b"/>
              </m:rPr>
              <w:rPr>
                <w:rFonts w:ascii="Cambria Math" w:hAnsi="Cambria Math"/>
                <w:sz w:val="24"/>
                <w:szCs w:val="24"/>
              </w:rPr>
              <m:t>tan</m:t>
            </m:r>
          </m:fName>
          <m:e>
            <m:d>
              <m:dPr>
                <m:ctrlPr>
                  <w:rPr>
                    <w:rFonts w:ascii="Cambria Math" w:hAnsi="Cambria Math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/>
                    <w:sz w:val="24"/>
                    <w:szCs w:val="24"/>
                  </w:rPr>
                  <m:t>α- β</m:t>
                </m:r>
              </m:e>
            </m:d>
          </m:e>
        </m:func>
        <m:r>
          <m:rPr>
            <m:sty m:val="bi"/>
          </m:rP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tanα-tanβ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1+tanαtanβ</m:t>
            </m:r>
          </m:den>
        </m:f>
      </m:oMath>
      <w:r w:rsidR="00C53D8E">
        <w:t xml:space="preserve">      </w:t>
      </w:r>
    </w:p>
    <w:p w:rsidR="009325A6" w:rsidRPr="009325A6" w:rsidRDefault="000A365C" w:rsidP="009325A6">
      <w:pPr>
        <w:rPr>
          <w:rFonts w:ascii="Comic Sans MS" w:hAnsi="Comic Sans MS"/>
          <w:sz w:val="22"/>
          <w:szCs w:val="22"/>
        </w:rPr>
      </w:pPr>
      <w:r w:rsidRPr="000A365C">
        <w:rPr>
          <w:rFonts w:ascii="Comic Sans MS" w:hAnsi="Comic Sans MS"/>
          <w:b/>
          <w:noProof/>
          <w:sz w:val="24"/>
          <w:lang w:val="en-CA" w:eastAsia="en-CA"/>
        </w:rPr>
        <w:lastRenderedPageBreak/>
        <w:pict>
          <v:shape id="Ink 625" o:spid="_x0000_s4227" type="#_x0000_t75" style="position:absolute;margin-left:507.55pt;margin-top:.05pt;width:16.3pt;height:31.25pt;z-index:252664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">
            <v:imagedata r:id="rId424" o:title=""/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624" o:spid="_x0000_s4226" type="#_x0000_t75" style="position:absolute;margin-left:514.8pt;margin-top:8.5pt;width:1.95pt;height:13.5pt;z-index:252663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">
            <v:imagedata r:id="rId425" o:title=""/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623" o:spid="_x0000_s4225" type="#_x0000_t75" style="position:absolute;margin-left:484.35pt;margin-top:1.65pt;width:3pt;height:2.45pt;z-index:252662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">
            <v:imagedata r:id="rId426" o:title=""/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620" o:spid="_x0000_s4224" type="#_x0000_t75" style="position:absolute;margin-left:419.15pt;margin-top:-.7pt;width:8.8pt;height:13.9pt;z-index:252659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">
            <v:imagedata r:id="rId427" o:title=""/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618" o:spid="_x0000_s4223" type="#_x0000_t75" style="position:absolute;margin-left:396.05pt;margin-top:9pt;width:4.3pt;height:7.2pt;z-index:252657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">
            <v:imagedata r:id="rId428" o:title=""/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617" o:spid="_x0000_s4222" type="#_x0000_t75" style="position:absolute;margin-left:392.8pt;margin-top:11.4pt;width:10.15pt;height:7.25pt;z-index:252656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">
            <v:imagedata r:id="rId429" o:title=""/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616" o:spid="_x0000_s4221" type="#_x0000_t75" style="position:absolute;margin-left:352.2pt;margin-top:-2.15pt;width:8.15pt;height:14.15pt;z-index:252655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">
            <v:imagedata r:id="rId430" o:title=""/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614" o:spid="_x0000_s4220" type="#_x0000_t75" style="position:absolute;margin-left:322.1pt;margin-top:3.7pt;width:10.85pt;height:10.9pt;z-index:252653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">
            <v:imagedata r:id="rId431" o:title=""/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530" o:spid="_x0000_s4219" type="#_x0000_t75" style="position:absolute;margin-left:110.3pt;margin-top:8.35pt;width:7pt;height:15.35pt;z-index:252567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">
            <v:imagedata r:id="rId432" o:title=""/>
          </v:shape>
        </w:pict>
      </w:r>
      <w:r w:rsidR="009325A6" w:rsidRPr="009325A6">
        <w:rPr>
          <w:rFonts w:ascii="Comic Sans MS" w:hAnsi="Comic Sans MS"/>
          <w:b/>
          <w:sz w:val="24"/>
        </w:rPr>
        <w:t xml:space="preserve">EX. </w:t>
      </w:r>
      <w:proofErr w:type="gramStart"/>
      <w:r w:rsidR="009325A6" w:rsidRPr="009325A6">
        <w:rPr>
          <w:rFonts w:ascii="Comic Sans MS" w:hAnsi="Comic Sans MS"/>
          <w:b/>
          <w:sz w:val="24"/>
        </w:rPr>
        <w:t>1</w:t>
      </w:r>
      <w:r w:rsidR="009325A6">
        <w:rPr>
          <w:rFonts w:ascii="Comic Sans MS" w:hAnsi="Comic Sans MS"/>
          <w:b/>
          <w:sz w:val="24"/>
        </w:rPr>
        <w:t xml:space="preserve">  </w:t>
      </w:r>
      <w:r w:rsidR="009325A6" w:rsidRPr="009325A6">
        <w:rPr>
          <w:rFonts w:ascii="Comic Sans MS" w:hAnsi="Comic Sans MS"/>
          <w:sz w:val="22"/>
          <w:szCs w:val="22"/>
        </w:rPr>
        <w:t>Use</w:t>
      </w:r>
      <w:proofErr w:type="gramEnd"/>
      <w:r w:rsidR="009325A6" w:rsidRPr="009325A6">
        <w:rPr>
          <w:rFonts w:ascii="Comic Sans MS" w:hAnsi="Comic Sans MS"/>
          <w:sz w:val="22"/>
          <w:szCs w:val="22"/>
        </w:rPr>
        <w:t xml:space="preserve"> the new identity to simplify each expression:</w:t>
      </w:r>
    </w:p>
    <w:p w:rsidR="00CE7BCF" w:rsidRPr="00CE7BCF" w:rsidRDefault="000A365C" w:rsidP="009325A6">
      <w:pPr>
        <w:ind w:firstLine="720"/>
        <w:rPr>
          <w:rFonts w:ascii="Comic Sans MS" w:hAnsi="Comic Sans MS"/>
          <w:sz w:val="8"/>
          <w:szCs w:val="8"/>
        </w:rPr>
      </w:pPr>
      <w:r>
        <w:rPr>
          <w:rFonts w:ascii="Comic Sans MS" w:hAnsi="Comic Sans MS"/>
          <w:noProof/>
          <w:sz w:val="8"/>
          <w:szCs w:val="8"/>
          <w:lang w:val="en-CA" w:eastAsia="en-CA"/>
        </w:rPr>
        <w:pict>
          <v:shape id="Ink 622" o:spid="_x0000_s4218" type="#_x0000_t75" style="position:absolute;left:0;text-align:left;margin-left:464.95pt;margin-top:-10.45pt;width:40.1pt;height:21.9pt;z-index:252661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">
            <v:imagedata r:id="rId433" o:title=""/>
          </v:shape>
        </w:pict>
      </w:r>
      <w:r>
        <w:rPr>
          <w:rFonts w:ascii="Comic Sans MS" w:hAnsi="Comic Sans MS"/>
          <w:noProof/>
          <w:sz w:val="8"/>
          <w:szCs w:val="8"/>
          <w:lang w:val="en-CA" w:eastAsia="en-CA"/>
        </w:rPr>
        <w:pict>
          <v:shape id="Ink 621" o:spid="_x0000_s4217" type="#_x0000_t75" style="position:absolute;left:0;text-align:left;margin-left:417.4pt;margin-top:-1.7pt;width:12.8pt;height:11.6pt;z-index:252660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">
            <v:imagedata r:id="rId434" o:title=""/>
          </v:shape>
        </w:pict>
      </w:r>
      <w:r>
        <w:rPr>
          <w:rFonts w:ascii="Comic Sans MS" w:hAnsi="Comic Sans MS"/>
          <w:noProof/>
          <w:sz w:val="8"/>
          <w:szCs w:val="8"/>
          <w:lang w:val="en-CA" w:eastAsia="en-CA"/>
        </w:rPr>
        <w:pict>
          <v:shape id="Ink 619" o:spid="_x0000_s4216" type="#_x0000_t75" style="position:absolute;left:0;text-align:left;margin-left:391.45pt;margin-top:.95pt;width:14.5pt;height:5.25pt;z-index:252658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">
            <v:imagedata r:id="rId435" o:title=""/>
          </v:shape>
        </w:pict>
      </w:r>
      <w:r>
        <w:rPr>
          <w:rFonts w:ascii="Comic Sans MS" w:hAnsi="Comic Sans MS"/>
          <w:noProof/>
          <w:sz w:val="8"/>
          <w:szCs w:val="8"/>
          <w:lang w:val="en-CA" w:eastAsia="en-CA"/>
        </w:rPr>
        <w:pict>
          <v:shape id="Ink 615" o:spid="_x0000_s4215" type="#_x0000_t75" style="position:absolute;left:0;text-align:left;margin-left:350.4pt;margin-top:-1.1pt;width:10.65pt;height:7.65pt;z-index:252654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">
            <v:imagedata r:id="rId436" o:title=""/>
          </v:shape>
        </w:pict>
      </w:r>
      <w:r>
        <w:rPr>
          <w:rFonts w:ascii="Comic Sans MS" w:hAnsi="Comic Sans MS"/>
          <w:noProof/>
          <w:sz w:val="8"/>
          <w:szCs w:val="8"/>
          <w:lang w:val="en-CA" w:eastAsia="en-CA"/>
        </w:rPr>
        <w:pict>
          <v:shape id="Ink 613" o:spid="_x0000_s4214" type="#_x0000_t75" style="position:absolute;left:0;text-align:left;margin-left:319.9pt;margin-top:-1.3pt;width:17pt;height:9pt;z-index:252652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">
            <v:imagedata r:id="rId437" o:title=""/>
          </v:shape>
        </w:pict>
      </w:r>
      <w:r>
        <w:rPr>
          <w:rFonts w:ascii="Comic Sans MS" w:hAnsi="Comic Sans MS"/>
          <w:noProof/>
          <w:sz w:val="8"/>
          <w:szCs w:val="8"/>
          <w:lang w:val="en-CA" w:eastAsia="en-CA"/>
        </w:rPr>
        <w:pict>
          <v:shape id="Ink 532" o:spid="_x0000_s4213" type="#_x0000_t75" style="position:absolute;left:0;text-align:left;margin-left:187.55pt;margin-top:-5pt;width:9pt;height:13.95pt;z-index:252569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">
            <v:imagedata r:id="rId438" o:title=""/>
          </v:shape>
        </w:pict>
      </w:r>
      <w:r>
        <w:rPr>
          <w:rFonts w:ascii="Comic Sans MS" w:hAnsi="Comic Sans MS"/>
          <w:noProof/>
          <w:sz w:val="8"/>
          <w:szCs w:val="8"/>
          <w:lang w:val="en-CA" w:eastAsia="en-CA"/>
        </w:rPr>
        <w:pict>
          <v:shape id="Ink 531" o:spid="_x0000_s4212" type="#_x0000_t75" style="position:absolute;left:0;text-align:left;margin-left:152.3pt;margin-top:-1.3pt;width:9.15pt;height:8.7pt;z-index:252568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">
            <v:imagedata r:id="rId439" o:title=""/>
          </v:shape>
        </w:pict>
      </w:r>
      <w:r>
        <w:rPr>
          <w:rFonts w:ascii="Comic Sans MS" w:hAnsi="Comic Sans MS"/>
          <w:noProof/>
          <w:sz w:val="8"/>
          <w:szCs w:val="8"/>
          <w:lang w:val="en-CA" w:eastAsia="en-CA"/>
        </w:rPr>
        <w:pict>
          <v:shape id="Ink 529" o:spid="_x0000_s4211" type="#_x0000_t75" style="position:absolute;left:0;text-align:left;margin-left:72.85pt;margin-top:-.6pt;width:8.95pt;height:7.75pt;z-index:252566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">
            <v:imagedata r:id="rId440" o:title=""/>
          </v:shape>
        </w:pict>
      </w:r>
    </w:p>
    <w:p w:rsidR="009325A6" w:rsidRPr="00CE7BCF" w:rsidRDefault="000A365C" w:rsidP="009325A6">
      <w:pPr>
        <w:ind w:firstLine="720"/>
        <w:rPr>
          <w:oMath/>
          <w:rFonts w:ascii="Cambria Math" w:hAnsi="Cambria Math"/>
          <w:sz w:val="22"/>
          <w:szCs w:val="22"/>
        </w:rPr>
      </w:pP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587" o:spid="_x0000_s4210" type="#_x0000_t75" style="position:absolute;left:0;text-align:left;margin-left:248.5pt;margin-top:-.65pt;width:4.6pt;height:18.7pt;z-index:252625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">
            <v:imagedata r:id="rId44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586" o:spid="_x0000_s4209" type="#_x0000_t75" style="position:absolute;left:0;text-align:left;margin-left:267.05pt;margin-top:-.55pt;width:4.85pt;height:15.45pt;z-index:252624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">
            <v:imagedata r:id="rId44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585" o:spid="_x0000_s4208" type="#_x0000_t75" style="position:absolute;left:0;text-align:left;margin-left:263.1pt;margin-top:4.55pt;width:2.35pt;height:7.9pt;z-index:252623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">
            <v:imagedata r:id="rId44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584" o:spid="_x0000_s4207" type="#_x0000_t75" style="position:absolute;left:0;text-align:left;margin-left:258.95pt;margin-top:8.25pt;width:3.4pt;height:8.65pt;z-index:252622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">
            <v:imagedata r:id="rId44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583" o:spid="_x0000_s4206" type="#_x0000_t75" style="position:absolute;left:0;text-align:left;margin-left:252.8pt;margin-top:4.7pt;width:5.8pt;height:9.9pt;z-index:252621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">
            <v:imagedata r:id="rId44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582" o:spid="_x0000_s4205" type="#_x0000_t75" style="position:absolute;left:0;text-align:left;margin-left:243.2pt;margin-top:9.5pt;width:6pt;height:8.4pt;z-index:252620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">
            <v:imagedata r:id="rId44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565" o:spid="_x0000_s4204" type="#_x0000_t75" style="position:absolute;left:0;text-align:left;margin-left:5.3pt;margin-top:-6.1pt;width:18.65pt;height:28.45pt;z-index:252602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">
            <v:imagedata r:id="rId44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564" o:spid="_x0000_s4203" type="#_x0000_t75" style="position:absolute;left:0;text-align:left;margin-left:11.25pt;margin-top:2.9pt;width:3.65pt;height:11.95pt;z-index:252601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">
            <v:imagedata r:id="rId44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563" o:spid="_x0000_s4202" type="#_x0000_t75" style="position:absolute;left:0;text-align:left;margin-left:-15.95pt;margin-top:3.95pt;width:1.25pt;height:1.65pt;z-index:252600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">
            <v:imagedata r:id="rId44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534" o:spid="_x0000_s4201" type="#_x0000_t75" style="position:absolute;left:0;text-align:left;margin-left:211.45pt;margin-top:4.8pt;width:5.8pt;height:2.05pt;z-index:252571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">
            <v:imagedata r:id="rId45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533" o:spid="_x0000_s4200" type="#_x0000_t75" style="position:absolute;left:0;text-align:left;margin-left:208.9pt;margin-top:2.1pt;width:7.8pt;height:1.75pt;z-index:252570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">
            <v:imagedata r:id="rId451" o:title=""/>
          </v:shape>
        </w:pict>
      </w:r>
      <w:r w:rsidR="009325A6" w:rsidRPr="00CE7BCF">
        <w:rPr>
          <w:rFonts w:ascii="Comic Sans MS" w:hAnsi="Comic Sans MS"/>
          <w:sz w:val="22"/>
          <w:szCs w:val="22"/>
        </w:rPr>
        <w:t xml:space="preserve">a)  </w:t>
      </w:r>
      <m:oMath>
        <m:r>
          <m:rPr>
            <m:sty m:val="bi"/>
          </m:rPr>
          <w:rPr>
            <w:rFonts w:ascii="Cambria Math" w:hAnsi="Cambria Math"/>
            <w:sz w:val="22"/>
            <w:szCs w:val="22"/>
          </w:rPr>
          <m:t>sin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55°cos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35°+cos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55°sin35°</m:t>
        </m:r>
      </m:oMath>
      <w:r w:rsidR="009325A6" w:rsidRPr="00CE7BCF">
        <w:rPr>
          <w:sz w:val="22"/>
          <w:szCs w:val="22"/>
        </w:rPr>
        <w:t xml:space="preserve">        </w:t>
      </w:r>
      <w:r w:rsidR="009325A6" w:rsidRPr="00CE7BCF">
        <w:rPr>
          <w:rFonts w:ascii="Comic Sans MS" w:hAnsi="Comic Sans MS"/>
          <w:sz w:val="22"/>
          <w:szCs w:val="22"/>
        </w:rPr>
        <w:tab/>
      </w:r>
      <w:r w:rsidR="009325A6" w:rsidRPr="00CE7BCF">
        <w:rPr>
          <w:rFonts w:ascii="Comic Sans MS" w:hAnsi="Comic Sans MS"/>
          <w:sz w:val="22"/>
          <w:szCs w:val="22"/>
        </w:rPr>
        <w:tab/>
      </w:r>
      <w:proofErr w:type="gramStart"/>
      <w:r w:rsidR="009325A6" w:rsidRPr="00CE7BCF">
        <w:rPr>
          <w:rFonts w:ascii="Comic Sans MS" w:hAnsi="Comic Sans MS"/>
          <w:sz w:val="22"/>
          <w:szCs w:val="22"/>
        </w:rPr>
        <w:t>b</w:t>
      </w:r>
      <w:proofErr w:type="gramEnd"/>
      <w:r w:rsidR="009325A6" w:rsidRPr="00CE7BCF">
        <w:rPr>
          <w:rFonts w:ascii="Comic Sans MS" w:hAnsi="Comic Sans MS"/>
          <w:sz w:val="22"/>
          <w:szCs w:val="22"/>
        </w:rPr>
        <w:t xml:space="preserve">)  </w:t>
      </w:r>
      <m:oMath>
        <m:r>
          <m:rPr>
            <m:sty m:val="bi"/>
          </m:rPr>
          <w:rPr>
            <w:rFonts w:ascii="Cambria Math" w:hAnsi="Cambria Math"/>
            <w:sz w:val="22"/>
            <w:szCs w:val="22"/>
          </w:rPr>
          <m:t>sin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4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θcosθ+cos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4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θsinθ</m:t>
        </m:r>
      </m:oMath>
      <w:r w:rsidR="00CE7BCF" w:rsidRPr="00CE7BCF">
        <w:rPr>
          <w:sz w:val="22"/>
          <w:szCs w:val="22"/>
        </w:rPr>
        <w:t xml:space="preserve">     </w:t>
      </w:r>
    </w:p>
    <w:p w:rsidR="009325A6" w:rsidRPr="00CE7BCF" w:rsidRDefault="000A365C" w:rsidP="009325A6">
      <w:pPr>
        <w:rPr>
          <w:rFonts w:ascii="Comic Sans MS" w:hAnsi="Comic Sans MS"/>
          <w:b/>
          <w:sz w:val="22"/>
          <w:szCs w:val="22"/>
          <w:u w:val="single"/>
        </w:rPr>
      </w:pP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630" o:spid="_x0000_s4199" type="#_x0000_t75" style="position:absolute;margin-left:412.3pt;margin-top:-.95pt;width:7.9pt;height:23.15pt;z-index:252669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">
            <v:imagedata r:id="rId452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629" o:spid="_x0000_s4198" type="#_x0000_t75" style="position:absolute;margin-left:395pt;margin-top:-.15pt;width:11.2pt;height:14.15pt;z-index:252668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">
            <v:imagedata r:id="rId453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628" o:spid="_x0000_s4197" type="#_x0000_t75" style="position:absolute;margin-left:384pt;margin-top:6.7pt;width:9.5pt;height:2.7pt;z-index:252667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">
            <v:imagedata r:id="rId454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627" o:spid="_x0000_s4196" type="#_x0000_t75" style="position:absolute;margin-left:386.1pt;margin-top:3.9pt;width:2.5pt;height:10.35pt;z-index:252666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">
            <v:imagedata r:id="rId455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626" o:spid="_x0000_s4195" type="#_x0000_t75" style="position:absolute;margin-left:368.7pt;margin-top:5.2pt;width:11.25pt;height:10.05pt;z-index:252665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">
            <v:imagedata r:id="rId456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612" o:spid="_x0000_s4194" type="#_x0000_t75" style="position:absolute;margin-left:362.7pt;margin-top:-2.45pt;width:6.25pt;height:22.2pt;z-index:252651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">
            <v:imagedata r:id="rId457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611" o:spid="_x0000_s4193" type="#_x0000_t75" style="position:absolute;margin-left:350.35pt;margin-top:5.45pt;width:9.95pt;height:8.05pt;z-index:252649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">
            <v:imagedata r:id="rId458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610" o:spid="_x0000_s4192" type="#_x0000_t75" style="position:absolute;margin-left:345.2pt;margin-top:7.2pt;width:3.1pt;height:7.75pt;z-index:252648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">
            <v:imagedata r:id="rId459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609" o:spid="_x0000_s4191" type="#_x0000_t75" style="position:absolute;margin-left:330.85pt;margin-top:4.7pt;width:11.45pt;height:11.15pt;z-index:252647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">
            <v:imagedata r:id="rId460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608" o:spid="_x0000_s4190" type="#_x0000_t75" style="position:absolute;margin-left:313.95pt;margin-top:9.8pt;width:6.55pt;height:1.85pt;z-index:252646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">
            <v:imagedata r:id="rId461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607" o:spid="_x0000_s4189" type="#_x0000_t75" style="position:absolute;margin-left:311.95pt;margin-top:5.6pt;width:7.3pt;height:1.55pt;z-index:252645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">
            <v:imagedata r:id="rId462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589" o:spid="_x0000_s4188" type="#_x0000_t75" style="position:absolute;margin-left:247.45pt;margin-top:3.05pt;width:5.15pt;height:7.2pt;z-index:252627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">
            <v:imagedata r:id="rId463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588" o:spid="_x0000_s4187" type="#_x0000_t75" style="position:absolute;margin-left:248.75pt;margin-top:4.35pt;width:6.75pt;height:8.6pt;z-index:252626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">
            <v:imagedata r:id="rId464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581" o:spid="_x0000_s4186" type="#_x0000_t75" style="position:absolute;margin-left:244.5pt;margin-top:-2.1pt;width:3.25pt;height:18.8pt;z-index:252619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">
            <v:imagedata r:id="rId465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562" o:spid="_x0000_s4185" type="#_x0000_t75" style="position:absolute;margin-left:-33.9pt;margin-top:-12.45pt;width:36.55pt;height:26.95pt;z-index:252599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">
            <v:imagedata r:id="rId466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560" o:spid="_x0000_s4184" type="#_x0000_t75" style="position:absolute;margin-left:188.15pt;margin-top:7.3pt;width:6pt;height:6.15pt;z-index:252597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">
            <v:imagedata r:id="rId467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559" o:spid="_x0000_s4183" type="#_x0000_t75" style="position:absolute;margin-left:182.1pt;margin-top:9.45pt;width:6.6pt;height:3.9pt;z-index:252596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">
            <v:imagedata r:id="rId468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554" o:spid="_x0000_s4182" type="#_x0000_t75" style="position:absolute;margin-left:146.8pt;margin-top:9pt;width:6.55pt;height:7.9pt;z-index:252591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">
            <v:imagedata r:id="rId469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553" o:spid="_x0000_s4181" type="#_x0000_t75" style="position:absolute;margin-left:140.55pt;margin-top:8.75pt;width:7.5pt;height:3.65pt;z-index:252590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">
            <v:imagedata r:id="rId470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551" o:spid="_x0000_s4180" type="#_x0000_t75" style="position:absolute;margin-left:131.7pt;margin-top:11.15pt;width:6.7pt;height:3.6pt;z-index:252588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">
            <v:imagedata r:id="rId471" o:title=""/>
          </v:shape>
        </w:pict>
      </w:r>
    </w:p>
    <w:p w:rsidR="00CE7BCF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80" o:spid="_x0000_s4179" type="#_x0000_t75" style="position:absolute;margin-left:231.5pt;margin-top:-1.9pt;width:35.85pt;height:5.25pt;z-index:252618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">
            <v:imagedata r:id="rId47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79" o:spid="_x0000_s4178" type="#_x0000_t75" style="position:absolute;margin-left:244.3pt;margin-top:-19.7pt;width:3.35pt;height:46.45pt;z-index:252617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">
            <v:imagedata r:id="rId47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61" o:spid="_x0000_s4177" type="#_x0000_t75" style="position:absolute;margin-left:192.95pt;margin-top:-11.5pt;width:8.55pt;height:29.3pt;z-index:252598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">
            <v:imagedata r:id="rId47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58" o:spid="_x0000_s4176" type="#_x0000_t75" style="position:absolute;margin-left:180.05pt;margin-top:-2.65pt;width:7.35pt;height:12.15pt;z-index:252595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">
            <v:imagedata r:id="rId47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57" o:spid="_x0000_s4175" type="#_x0000_t75" style="position:absolute;margin-left:171.15pt;margin-top:-5.7pt;width:7.5pt;height:16.35pt;z-index:252594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">
            <v:imagedata r:id="rId47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56" o:spid="_x0000_s4174" type="#_x0000_t75" style="position:absolute;margin-left:155.6pt;margin-top:2.3pt;width:8.85pt;height:2.15pt;z-index:252593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">
            <v:imagedata r:id="rId47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55" o:spid="_x0000_s4173" type="#_x0000_t75" style="position:absolute;margin-left:159.65pt;margin-top:-2.1pt;width:2.15pt;height:11.05pt;z-index:252592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">
            <v:imagedata r:id="rId47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52" o:spid="_x0000_s4172" type="#_x0000_t75" style="position:absolute;margin-left:138.3pt;margin-top:-4.85pt;width:8.35pt;height:14.75pt;z-index:252589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">
            <v:imagedata r:id="rId47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50" o:spid="_x0000_s4171" type="#_x0000_t75" style="position:absolute;margin-left:129.7pt;margin-top:-2.75pt;width:8.4pt;height:13.2pt;z-index:252587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">
            <v:imagedata r:id="rId48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49" o:spid="_x0000_s4170" type="#_x0000_t75" style="position:absolute;margin-left:122.05pt;margin-top:-10.4pt;width:8.35pt;height:29.1pt;z-index:252586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">
            <v:imagedata r:id="rId48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48" o:spid="_x0000_s4169" type="#_x0000_t75" style="position:absolute;margin-left:110.75pt;margin-top:1.8pt;width:7.55pt;height:10.2pt;z-index:252585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">
            <v:imagedata r:id="rId48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47" o:spid="_x0000_s4168" type="#_x0000_t75" style="position:absolute;margin-left:106.65pt;margin-top:2.35pt;width:1.9pt;height:10.95pt;z-index:252584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">
            <v:imagedata r:id="rId48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46" o:spid="_x0000_s4167" type="#_x0000_t75" style="position:absolute;margin-left:94.6pt;margin-top:-1.95pt;width:9.35pt;height:15.45pt;z-index:252583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">
            <v:imagedata r:id="rId48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45" o:spid="_x0000_s4166" type="#_x0000_t75" style="position:absolute;margin-left:71.1pt;margin-top:8.7pt;width:7.1pt;height:1.95pt;z-index:252582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">
            <v:imagedata r:id="rId48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44" o:spid="_x0000_s4165" type="#_x0000_t75" style="position:absolute;margin-left:70.2pt;margin-top:1.8pt;width:7.35pt;height:2.2pt;z-index:252581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">
            <v:imagedata r:id="rId48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43" o:spid="_x0000_s4164" type="#_x0000_t75" style="position:absolute;margin-left:55.1pt;margin-top:-5.95pt;width:6.9pt;height:24.25pt;z-index:252580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">
            <v:imagedata r:id="rId48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42" o:spid="_x0000_s4163" type="#_x0000_t75" style="position:absolute;margin-left:44pt;margin-top:.35pt;width:9.45pt;height:13.45pt;z-index:252579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">
            <v:imagedata r:id="rId48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41" o:spid="_x0000_s4162" type="#_x0000_t75" style="position:absolute;margin-left:33.15pt;margin-top:8.35pt;width:8.95pt;height:2.4pt;z-index:252578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">
            <v:imagedata r:id="rId48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40" o:spid="_x0000_s4161" type="#_x0000_t75" style="position:absolute;margin-left:35.85pt;margin-top:3.9pt;width:2.6pt;height:9.7pt;z-index:252577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">
            <v:imagedata r:id="rId49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39" o:spid="_x0000_s4160" type="#_x0000_t75" style="position:absolute;margin-left:20.6pt;margin-top:3.65pt;width:10.4pt;height:10.85pt;z-index:252576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">
            <v:imagedata r:id="rId49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38" o:spid="_x0000_s4159" type="#_x0000_t75" style="position:absolute;margin-left:13pt;margin-top:-1.9pt;width:8.35pt;height:24.7pt;z-index:252575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">
            <v:imagedata r:id="rId49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37" o:spid="_x0000_s4158" type="#_x0000_t75" style="position:absolute;margin-left:3.45pt;margin-top:7.2pt;width:7.3pt;height:8.5pt;z-index:252574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">
            <v:imagedata r:id="rId49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36" o:spid="_x0000_s4157" type="#_x0000_t75" style="position:absolute;margin-left:-1.8pt;margin-top:7.6pt;width:1.8pt;height:9.75pt;z-index:252573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">
            <v:imagedata r:id="rId49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35" o:spid="_x0000_s4156" type="#_x0000_t75" style="position:absolute;margin-left:-14.05pt;margin-top:4.2pt;width:9.9pt;height:15.5pt;z-index:252572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">
            <v:imagedata r:id="rId495" o:title=""/>
          </v:shape>
        </w:pict>
      </w:r>
    </w:p>
    <w:p w:rsidR="00CE7BCF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43" o:spid="_x0000_s4155" type="#_x0000_t75" style="position:absolute;margin-left:431.9pt;margin-top:-10.75pt;width:8.95pt;height:24.65pt;z-index:252682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">
            <v:imagedata r:id="rId49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42" o:spid="_x0000_s4154" type="#_x0000_t75" style="position:absolute;margin-left:419.2pt;margin-top:-6.9pt;width:11.55pt;height:17.75pt;z-index:252681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">
            <v:imagedata r:id="rId49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41" o:spid="_x0000_s4153" type="#_x0000_t75" style="position:absolute;margin-left:407.45pt;margin-top:.9pt;width:10.2pt;height:2.65pt;z-index:252680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">
            <v:imagedata r:id="rId49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40" o:spid="_x0000_s4152" type="#_x0000_t75" style="position:absolute;margin-left:410.2pt;margin-top:-4pt;width:2.7pt;height:12.85pt;z-index:252679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">
            <v:imagedata r:id="rId49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39" o:spid="_x0000_s4151" type="#_x0000_t75" style="position:absolute;margin-left:390.45pt;margin-top:-6.45pt;width:12.45pt;height:17.4pt;z-index:252678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">
            <v:imagedata r:id="rId50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38" o:spid="_x0000_s4150" type="#_x0000_t75" style="position:absolute;margin-left:383.5pt;margin-top:-4.75pt;width:2pt;height:16.7pt;z-index:252677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">
            <v:imagedata r:id="rId50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37" o:spid="_x0000_s4149" type="#_x0000_t75" style="position:absolute;margin-left:377.2pt;margin-top:-3.15pt;width:10.35pt;height:9.7pt;z-index:252676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">
            <v:imagedata r:id="rId50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36" o:spid="_x0000_s4148" type="#_x0000_t75" style="position:absolute;margin-left:366.15pt;margin-top:-6.75pt;width:10.45pt;height:25.45pt;z-index:252675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">
            <v:imagedata r:id="rId50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35" o:spid="_x0000_s4147" type="#_x0000_t75" style="position:absolute;margin-left:350pt;margin-top:.2pt;width:11.2pt;height:11.5pt;z-index:252674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">
            <v:imagedata r:id="rId50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34" o:spid="_x0000_s4146" type="#_x0000_t75" style="position:absolute;margin-left:346.05pt;margin-top:3.75pt;width:1.85pt;height:7.7pt;z-index:252673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">
            <v:imagedata r:id="rId50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33" o:spid="_x0000_s4145" type="#_x0000_t75" style="position:absolute;margin-left:331.7pt;margin-top:-1.85pt;width:11.75pt;height:14.9pt;z-index:252672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">
            <v:imagedata r:id="rId50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32" o:spid="_x0000_s4144" type="#_x0000_t75" style="position:absolute;margin-left:313.25pt;margin-top:3.85pt;width:6.05pt;height:1.7pt;z-index:252671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">
            <v:imagedata r:id="rId50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31" o:spid="_x0000_s4143" type="#_x0000_t75" style="position:absolute;margin-left:312.25pt;margin-top:-1.4pt;width:7.5pt;height:2.1pt;z-index:252670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">
            <v:imagedata r:id="rId50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77" o:spid="_x0000_s4142" type="#_x0000_t75" style="position:absolute;margin-left:186.85pt;margin-top:4.85pt;width:9pt;height:17.65pt;z-index:252615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">
            <v:imagedata r:id="rId50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75" o:spid="_x0000_s4141" type="#_x0000_t75" style="position:absolute;margin-left:162.25pt;margin-top:11.4pt;width:7.45pt;height:2pt;z-index:252613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">
            <v:imagedata r:id="rId51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74" o:spid="_x0000_s4140" type="#_x0000_t75" style="position:absolute;margin-left:145.9pt;margin-top:2.05pt;width:4.2pt;height:6.4pt;z-index:252612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">
            <v:imagedata r:id="rId51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73" o:spid="_x0000_s4139" type="#_x0000_t75" style="position:absolute;margin-left:137.35pt;margin-top:7.15pt;width:9.6pt;height:14.7pt;z-index:252611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">
            <v:imagedata r:id="rId51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70" o:spid="_x0000_s4138" type="#_x0000_t75" style="position:absolute;margin-left:108.8pt;margin-top:14.45pt;width:1.4pt;height:1.05pt;z-index:252608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">
            <v:imagedata r:id="rId51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66" o:spid="_x0000_s4137" type="#_x0000_t75" style="position:absolute;margin-left:78.55pt;margin-top:13.2pt;width:5.75pt;height:1.75pt;z-index:252603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">
            <v:imagedata r:id="rId514" o:title=""/>
          </v:shape>
        </w:pict>
      </w:r>
    </w:p>
    <w:p w:rsidR="00974AF6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52" o:spid="_x0000_s4136" type="#_x0000_t75" style="position:absolute;margin-left:314.65pt;margin-top:-6.7pt;width:105.4pt;height:36.15pt;z-index:252691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">
            <v:imagedata r:id="rId51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51" o:spid="_x0000_s4135" type="#_x0000_t75" style="position:absolute;margin-left:386.75pt;margin-top:1.8pt;width:15.55pt;height:14.05pt;z-index:252690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">
            <v:imagedata r:id="rId51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50" o:spid="_x0000_s4134" type="#_x0000_t75" style="position:absolute;margin-left:375.15pt;margin-top:1.35pt;width:11.35pt;height:4.4pt;z-index:252689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">
            <v:imagedata r:id="rId51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49" o:spid="_x0000_s4133" type="#_x0000_t75" style="position:absolute;margin-left:373.95pt;margin-top:4.05pt;width:10.3pt;height:12.45pt;z-index:252688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">
            <v:imagedata r:id="rId51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48" o:spid="_x0000_s4132" type="#_x0000_t75" style="position:absolute;margin-left:357.55pt;margin-top:6.1pt;width:10.3pt;height:9.35pt;z-index:252687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">
            <v:imagedata r:id="rId51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47" o:spid="_x0000_s4131" type="#_x0000_t75" style="position:absolute;margin-left:351.8pt;margin-top:7.25pt;width:3.3pt;height:10.75pt;z-index:252686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">
            <v:imagedata r:id="rId52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46" o:spid="_x0000_s4130" type="#_x0000_t75" style="position:absolute;margin-left:337.6pt;margin-top:6.3pt;width:10.7pt;height:15.15pt;z-index:252685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">
            <v:imagedata r:id="rId52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45" o:spid="_x0000_s4129" type="#_x0000_t75" style="position:absolute;margin-left:317.2pt;margin-top:12.7pt;width:6.6pt;height:2.05pt;z-index:252684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">
            <v:imagedata r:id="rId52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644" o:spid="_x0000_s4128" type="#_x0000_t75" style="position:absolute;margin-left:315.25pt;margin-top:9.05pt;width:8.85pt;height:2.25pt;z-index:252683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">
            <v:imagedata r:id="rId52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78" o:spid="_x0000_s4127" type="#_x0000_t75" style="position:absolute;margin-left:188.25pt;margin-top:3.55pt;width:14.75pt;height:3.55pt;z-index:252616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">
            <v:imagedata r:id="rId52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76" o:spid="_x0000_s4126" type="#_x0000_t75" style="position:absolute;margin-left:164pt;margin-top:-.7pt;width:10.25pt;height:2.6pt;z-index:252614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">
            <v:imagedata r:id="rId52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72" o:spid="_x0000_s4125" type="#_x0000_t75" style="position:absolute;margin-left:127.8pt;margin-top:-8.8pt;width:8.15pt;height:17.2pt;z-index:252610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">
            <v:imagedata r:id="rId52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71" o:spid="_x0000_s4124" type="#_x0000_t75" style="position:absolute;margin-left:109.75pt;margin-top:-1.95pt;width:11.25pt;height:10.9pt;z-index:252609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">
            <v:imagedata r:id="rId52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69" o:spid="_x0000_s4123" type="#_x0000_t75" style="position:absolute;margin-left:106.95pt;margin-top:-.65pt;width:1.85pt;height:11.1pt;z-index:252606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">
            <v:imagedata r:id="rId52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68" o:spid="_x0000_s4122" type="#_x0000_t75" style="position:absolute;margin-left:96.5pt;margin-top:-4.4pt;width:9.05pt;height:16.7pt;z-index:252605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">
            <v:imagedata r:id="rId52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567" o:spid="_x0000_s4121" type="#_x0000_t75" style="position:absolute;margin-left:80.5pt;margin-top:1.7pt;width:4.75pt;height:2.25pt;z-index:252604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">
            <v:imagedata r:id="rId530" o:title=""/>
          </v:shape>
        </w:pict>
      </w:r>
    </w:p>
    <w:p w:rsidR="009325A6" w:rsidRDefault="009325A6" w:rsidP="009325A6">
      <w:pPr>
        <w:rPr>
          <w:rFonts w:ascii="Comic Sans MS" w:hAnsi="Comic Sans MS"/>
          <w:b/>
          <w:sz w:val="24"/>
          <w:u w:val="single"/>
        </w:rPr>
      </w:pPr>
    </w:p>
    <w:p w:rsidR="009325A6" w:rsidRDefault="000A365C" w:rsidP="009325A6">
      <w:pPr>
        <w:rPr>
          <w:rFonts w:ascii="Comic Sans MS" w:hAnsi="Comic Sans MS"/>
          <w:sz w:val="24"/>
        </w:rPr>
      </w:pP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704" o:spid="_x0000_s4120" type="#_x0000_t75" style="position:absolute;margin-left:395.7pt;margin-top:9.8pt;width:8.85pt;height:6.45pt;z-index:252745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">
            <v:imagedata r:id="rId531" o:title=""/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702" o:spid="_x0000_s4119" type="#_x0000_t75" style="position:absolute;margin-left:359.9pt;margin-top:10.25pt;width:7.25pt;height:7.3pt;z-index:252743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">
            <v:imagedata r:id="rId532" o:title=""/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700" o:spid="_x0000_s4118" type="#_x0000_t75" style="position:absolute;margin-left:322.45pt;margin-top:14.6pt;width:7.75pt;height:4.3pt;z-index:252741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">
            <v:imagedata r:id="rId533" o:title=""/>
          </v:shape>
        </w:pict>
      </w:r>
      <w:r w:rsidR="009325A6" w:rsidRPr="009325A6">
        <w:rPr>
          <w:rFonts w:ascii="Comic Sans MS" w:hAnsi="Comic Sans MS"/>
          <w:b/>
          <w:sz w:val="24"/>
        </w:rPr>
        <w:t xml:space="preserve">EX. </w:t>
      </w:r>
      <w:proofErr w:type="gramStart"/>
      <w:r w:rsidR="009325A6" w:rsidRPr="009325A6">
        <w:rPr>
          <w:rFonts w:ascii="Comic Sans MS" w:hAnsi="Comic Sans MS"/>
          <w:b/>
          <w:sz w:val="24"/>
        </w:rPr>
        <w:t xml:space="preserve">2 </w:t>
      </w:r>
      <w:r w:rsidR="009325A6">
        <w:rPr>
          <w:rFonts w:ascii="Comic Sans MS" w:hAnsi="Comic Sans MS"/>
          <w:b/>
          <w:sz w:val="24"/>
        </w:rPr>
        <w:t xml:space="preserve"> </w:t>
      </w:r>
      <w:r w:rsidR="009325A6">
        <w:rPr>
          <w:rFonts w:ascii="Comic Sans MS" w:hAnsi="Comic Sans MS"/>
          <w:sz w:val="24"/>
        </w:rPr>
        <w:t>Use</w:t>
      </w:r>
      <w:proofErr w:type="gramEnd"/>
      <w:r w:rsidR="009325A6">
        <w:rPr>
          <w:rFonts w:ascii="Comic Sans MS" w:hAnsi="Comic Sans MS"/>
          <w:sz w:val="24"/>
        </w:rPr>
        <w:t xml:space="preserve"> the appropriate identity to simplify each expression:</w:t>
      </w:r>
    </w:p>
    <w:p w:rsidR="009325A6" w:rsidRPr="00CE7BCF" w:rsidRDefault="000A365C" w:rsidP="009325A6">
      <w:pPr>
        <w:rPr>
          <w:rFonts w:ascii="Comic Sans MS" w:hAnsi="Comic Sans MS"/>
          <w:sz w:val="12"/>
          <w:szCs w:val="12"/>
        </w:rPr>
      </w:pP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719" o:spid="_x0000_s4117" type="#_x0000_t75" style="position:absolute;margin-left:282pt;margin-top:-5.25pt;width:14.95pt;height:18.7pt;z-index:252760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">
            <v:imagedata r:id="rId534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718" o:spid="_x0000_s4116" type="#_x0000_t75" style="position:absolute;margin-left:284.05pt;margin-top:1.1pt;width:7.95pt;height:8.4pt;z-index:252759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">
            <v:imagedata r:id="rId535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717" o:spid="_x0000_s4115" type="#_x0000_t75" style="position:absolute;margin-left:268.7pt;margin-top:.95pt;width:2.2pt;height:1.6pt;z-index:252758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">
            <v:imagedata r:id="rId536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705" o:spid="_x0000_s4114" type="#_x0000_t75" style="position:absolute;margin-left:432.6pt;margin-top:-3.9pt;width:9.5pt;height:8.4pt;z-index:252746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">
            <v:imagedata r:id="rId537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703" o:spid="_x0000_s4113" type="#_x0000_t75" style="position:absolute;margin-left:395.7pt;margin-top:1.2pt;width:14pt;height:9.25pt;z-index:252744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">
            <v:imagedata r:id="rId538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701" o:spid="_x0000_s4112" type="#_x0000_t75" style="position:absolute;margin-left:352.1pt;margin-top:.15pt;width:12.6pt;height:9.8pt;z-index:252742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">
            <v:imagedata r:id="rId539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699" o:spid="_x0000_s4111" type="#_x0000_t75" style="position:absolute;margin-left:320.4pt;margin-top:2.65pt;width:12.7pt;height:10.15pt;z-index:252740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">
            <v:imagedata r:id="rId540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673" o:spid="_x0000_s4110" type="#_x0000_t75" style="position:absolute;margin-left:169.4pt;margin-top:-2.95pt;width:5.1pt;height:6.3pt;z-index:252713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">
            <v:imagedata r:id="rId541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672" o:spid="_x0000_s4109" type="#_x0000_t75" style="position:absolute;margin-left:167pt;margin-top:3.05pt;width:8.7pt;height:7.3pt;z-index:252712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">
            <v:imagedata r:id="rId542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671" o:spid="_x0000_s4108" type="#_x0000_t75" style="position:absolute;margin-left:140pt;margin-top:-1.35pt;width:6.8pt;height:4.9pt;z-index:252711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">
            <v:imagedata r:id="rId543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670" o:spid="_x0000_s4107" type="#_x0000_t75" style="position:absolute;margin-left:137.25pt;margin-top:3.3pt;width:13.75pt;height:6.5pt;z-index:252710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">
            <v:imagedata r:id="rId544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669" o:spid="_x0000_s4106" type="#_x0000_t75" style="position:absolute;margin-left:103.25pt;margin-top:-.95pt;width:5.9pt;height:7.45pt;z-index:252709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">
            <v:imagedata r:id="rId545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668" o:spid="_x0000_s4105" type="#_x0000_t75" style="position:absolute;margin-left:99.55pt;margin-top:4.5pt;width:9.9pt;height:6.5pt;z-index:252708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">
            <v:imagedata r:id="rId546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667" o:spid="_x0000_s4104" type="#_x0000_t75" style="position:absolute;margin-left:73.15pt;margin-top:-.8pt;width:6pt;height:5.65pt;z-index:252707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">
            <v:imagedata r:id="rId547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666" o:spid="_x0000_s4103" type="#_x0000_t75" style="position:absolute;margin-left:69.9pt;margin-top:4.65pt;width:12.75pt;height:6.85pt;z-index:252706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">
            <v:imagedata r:id="rId548" o:title=""/>
          </v:shape>
        </w:pict>
      </w:r>
    </w:p>
    <w:p w:rsidR="00CE7BCF" w:rsidRPr="00CE7BCF" w:rsidRDefault="000A365C" w:rsidP="00CE7BCF">
      <w:pPr>
        <w:ind w:firstLine="72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16" o:spid="_x0000_s4102" type="#_x0000_t75" style="position:absolute;left:0;text-align:left;margin-left:259.2pt;margin-top:-4.6pt;width:23.65pt;height:19.3pt;z-index:252757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">
            <v:imagedata r:id="rId54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06" o:spid="_x0000_s4101" type="#_x0000_t75" style="position:absolute;left:0;text-align:left;margin-left:428.25pt;margin-top:-3.3pt;width:13.25pt;height:7.7pt;z-index:252747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">
            <v:imagedata r:id="rId55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65" o:spid="_x0000_s4100" type="#_x0000_t75" style="position:absolute;left:0;text-align:left;margin-left:27.15pt;margin-top:-6.5pt;width:14.1pt;height:21.2pt;z-index:252705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">
            <v:imagedata r:id="rId55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64" o:spid="_x0000_s4099" type="#_x0000_t75" style="position:absolute;left:0;text-align:left;margin-left:33.85pt;margin-top:.35pt;width:2.1pt;height:11.1pt;z-index:252704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">
            <v:imagedata r:id="rId55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63" o:spid="_x0000_s4098" type="#_x0000_t75" style="position:absolute;left:0;text-align:left;margin-left:31pt;margin-top:2pt;width:5.15pt;height:5.55pt;z-index:252703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">
            <v:imagedata r:id="rId55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62" o:spid="_x0000_s4097" type="#_x0000_t75" style="position:absolute;left:0;text-align:left;margin-left:13.2pt;margin-top:4.85pt;width:2.1pt;height:1pt;z-index:252702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">
            <v:imagedata r:id="rId55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61" o:spid="_x0000_s4096" type="#_x0000_t75" style="position:absolute;left:0;text-align:left;margin-left:3.85pt;margin-top:4.45pt;width:25.95pt;height:16.4pt;z-index:252701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">
            <v:imagedata r:id="rId555" o:title=""/>
          </v:shape>
        </w:pict>
      </w:r>
      <w:r w:rsidR="009325A6" w:rsidRPr="00CE7BCF">
        <w:rPr>
          <w:rFonts w:ascii="Comic Sans MS" w:hAnsi="Comic Sans MS"/>
          <w:sz w:val="22"/>
          <w:szCs w:val="22"/>
        </w:rPr>
        <w:t xml:space="preserve">a)  </w:t>
      </w:r>
      <m:oMath>
        <m:r>
          <m:rPr>
            <m:sty m:val="bi"/>
          </m:rPr>
          <w:rPr>
            <w:rFonts w:ascii="Cambria Math" w:hAnsi="Cambria Math"/>
            <w:sz w:val="22"/>
            <w:szCs w:val="22"/>
          </w:rPr>
          <m:t>cos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3θcosθ+sin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3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θsinθ</m:t>
        </m:r>
      </m:oMath>
      <w:r w:rsidR="00CE7BCF" w:rsidRPr="00CE7BCF">
        <w:rPr>
          <w:sz w:val="22"/>
          <w:szCs w:val="22"/>
        </w:rPr>
        <w:t xml:space="preserve"> </w:t>
      </w:r>
      <w:r w:rsidR="009325A6" w:rsidRPr="00CE7BCF">
        <w:rPr>
          <w:rFonts w:ascii="Comic Sans MS" w:hAnsi="Comic Sans MS"/>
          <w:sz w:val="22"/>
          <w:szCs w:val="22"/>
        </w:rPr>
        <w:tab/>
      </w:r>
      <w:r w:rsidR="009325A6" w:rsidRPr="00CE7BCF">
        <w:rPr>
          <w:rFonts w:ascii="Comic Sans MS" w:hAnsi="Comic Sans MS"/>
          <w:sz w:val="22"/>
          <w:szCs w:val="22"/>
        </w:rPr>
        <w:tab/>
      </w:r>
      <w:r w:rsidR="00CE7BCF">
        <w:rPr>
          <w:rFonts w:ascii="Comic Sans MS" w:hAnsi="Comic Sans MS"/>
          <w:sz w:val="22"/>
          <w:szCs w:val="22"/>
        </w:rPr>
        <w:tab/>
      </w:r>
      <w:r w:rsidR="00CE7BCF">
        <w:rPr>
          <w:rFonts w:ascii="Comic Sans MS" w:hAnsi="Comic Sans MS"/>
          <w:sz w:val="22"/>
          <w:szCs w:val="22"/>
        </w:rPr>
        <w:tab/>
      </w:r>
      <w:proofErr w:type="gramStart"/>
      <w:r w:rsidR="009325A6" w:rsidRPr="00CE7BCF">
        <w:rPr>
          <w:rFonts w:ascii="Comic Sans MS" w:hAnsi="Comic Sans MS"/>
          <w:sz w:val="22"/>
          <w:szCs w:val="22"/>
        </w:rPr>
        <w:t>b</w:t>
      </w:r>
      <w:proofErr w:type="gramEnd"/>
      <w:r w:rsidR="009325A6" w:rsidRPr="00CE7BCF">
        <w:rPr>
          <w:rFonts w:ascii="Comic Sans MS" w:hAnsi="Comic Sans MS"/>
          <w:sz w:val="22"/>
          <w:szCs w:val="22"/>
        </w:rPr>
        <w:t xml:space="preserve">)  </w:t>
      </w:r>
      <m:oMath>
        <m:r>
          <m:rPr>
            <m:sty m:val="bi"/>
          </m:rPr>
          <w:rPr>
            <w:rFonts w:ascii="Cambria Math" w:hAnsi="Cambria Math"/>
            <w:sz w:val="22"/>
            <w:szCs w:val="22"/>
          </w:rPr>
          <m:t>cos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7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xcos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2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x-sin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7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xsin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2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x</m:t>
        </m:r>
      </m:oMath>
      <w:r w:rsidR="00CE7BCF" w:rsidRPr="00CE7BCF">
        <w:rPr>
          <w:sz w:val="22"/>
          <w:szCs w:val="22"/>
        </w:rPr>
        <w:t xml:space="preserve">  </w:t>
      </w:r>
    </w:p>
    <w:p w:rsidR="009325A6" w:rsidRPr="00CE7BCF" w:rsidRDefault="000A365C" w:rsidP="009325A6">
      <w:pPr>
        <w:ind w:firstLine="72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34" o:spid="_x0000_s4095" type="#_x0000_t75" style="position:absolute;left:0;text-align:left;margin-left:401.5pt;margin-top:4.85pt;width:5.4pt;height:16.65pt;z-index:252775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">
            <v:imagedata r:id="rId55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33" o:spid="_x0000_s4094" type="#_x0000_t75" style="position:absolute;left:0;text-align:left;margin-left:394.8pt;margin-top:12.2pt;width:5.85pt;height:4.6pt;z-index:252774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">
            <v:imagedata r:id="rId55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32" o:spid="_x0000_s4093" type="#_x0000_t75" style="position:absolute;left:0;text-align:left;margin-left:395.15pt;margin-top:10.9pt;width:5.15pt;height:7.5pt;z-index:252773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">
            <v:imagedata r:id="rId55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31" o:spid="_x0000_s4092" type="#_x0000_t75" style="position:absolute;left:0;text-align:left;margin-left:387pt;margin-top:8.55pt;width:7.8pt;height:9.65pt;z-index:252772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">
            <v:imagedata r:id="rId55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30" o:spid="_x0000_s4091" type="#_x0000_t75" style="position:absolute;left:0;text-align:left;margin-left:380.9pt;margin-top:11.8pt;width:5.4pt;height:1.9pt;z-index:252771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">
            <v:imagedata r:id="rId56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29" o:spid="_x0000_s4090" type="#_x0000_t75" style="position:absolute;left:0;text-align:left;margin-left:382.85pt;margin-top:9.3pt;width:1.65pt;height:7.3pt;z-index:252770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">
            <v:imagedata r:id="rId56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28" o:spid="_x0000_s4089" type="#_x0000_t75" style="position:absolute;left:0;text-align:left;margin-left:373.95pt;margin-top:10.75pt;width:5.45pt;height:7.05pt;z-index:252769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">
            <v:imagedata r:id="rId56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27" o:spid="_x0000_s4088" type="#_x0000_t75" style="position:absolute;left:0;text-align:left;margin-left:374.5pt;margin-top:10.2pt;width:4.45pt;height:8.2pt;z-index:252768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">
            <v:imagedata r:id="rId56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26" o:spid="_x0000_s4087" type="#_x0000_t75" style="position:absolute;left:0;text-align:left;margin-left:366.85pt;margin-top:8.15pt;width:6.1pt;height:11.05pt;z-index:252767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">
            <v:imagedata r:id="rId56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25" o:spid="_x0000_s4086" type="#_x0000_t75" style="position:absolute;left:0;text-align:left;margin-left:360.9pt;margin-top:4.9pt;width:6.1pt;height:16.8pt;z-index:252766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">
            <v:imagedata r:id="rId56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24" o:spid="_x0000_s4085" type="#_x0000_t75" style="position:absolute;left:0;text-align:left;margin-left:353.95pt;margin-top:11.1pt;width:6.25pt;height:7.8pt;z-index:252765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">
            <v:imagedata r:id="rId56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23" o:spid="_x0000_s4084" type="#_x0000_t75" style="position:absolute;left:0;text-align:left;margin-left:348.85pt;margin-top:11.4pt;width:5.8pt;height:7.5pt;z-index:252764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">
            <v:imagedata r:id="rId56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22" o:spid="_x0000_s4083" type="#_x0000_t75" style="position:absolute;left:0;text-align:left;margin-left:341.2pt;margin-top:10.55pt;width:8.6pt;height:9.2pt;z-index:252763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">
            <v:imagedata r:id="rId56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20" o:spid="_x0000_s4082" type="#_x0000_t75" style="position:absolute;left:0;text-align:left;margin-left:330.6pt;margin-top:12.6pt;width:5.85pt;height:1.95pt;z-index:252761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">
            <v:imagedata r:id="rId56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14" o:spid="_x0000_s4081" type="#_x0000_t75" style="position:absolute;left:0;text-align:left;margin-left:315pt;margin-top:10.05pt;width:7.65pt;height:10.3pt;z-index:252755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">
            <v:imagedata r:id="rId57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13" o:spid="_x0000_s4080" type="#_x0000_t75" style="position:absolute;left:0;text-align:left;margin-left:308.8pt;margin-top:13.6pt;width:5.55pt;height:1.85pt;z-index:252754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">
            <v:imagedata r:id="rId57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12" o:spid="_x0000_s4079" type="#_x0000_t75" style="position:absolute;left:0;text-align:left;margin-left:310.4pt;margin-top:11.9pt;width:1.9pt;height:6.5pt;z-index:252753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">
            <v:imagedata r:id="rId57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11" o:spid="_x0000_s4078" type="#_x0000_t75" style="position:absolute;left:0;text-align:left;margin-left:301.1pt;margin-top:11.2pt;width:7.05pt;height:8.3pt;z-index:252752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">
            <v:imagedata r:id="rId57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10" o:spid="_x0000_s4077" type="#_x0000_t75" style="position:absolute;left:0;text-align:left;margin-left:296.7pt;margin-top:6.95pt;width:6.1pt;height:15.75pt;z-index:252751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">
            <v:imagedata r:id="rId57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09" o:spid="_x0000_s4076" type="#_x0000_t75" style="position:absolute;left:0;text-align:left;margin-left:290.85pt;margin-top:11.1pt;width:5.65pt;height:7.75pt;z-index:252750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">
            <v:imagedata r:id="rId57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08" o:spid="_x0000_s4075" type="#_x0000_t75" style="position:absolute;left:0;text-align:left;margin-left:286.1pt;margin-top:11.3pt;width:5.3pt;height:7.8pt;z-index:252749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">
            <v:imagedata r:id="rId57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92" o:spid="_x0000_s4074" type="#_x0000_t75" style="position:absolute;left:0;text-align:left;margin-left:197.4pt;margin-top:4.15pt;width:4.4pt;height:18.95pt;z-index:252732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">
            <v:imagedata r:id="rId57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91" o:spid="_x0000_s4073" type="#_x0000_t75" style="position:absolute;left:0;text-align:left;margin-left:188.75pt;margin-top:8.65pt;width:8.35pt;height:10.7pt;z-index:252731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">
            <v:imagedata r:id="rId57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90" o:spid="_x0000_s4072" type="#_x0000_t75" style="position:absolute;left:0;text-align:left;margin-left:182.75pt;margin-top:13.45pt;width:5.85pt;height:2.2pt;z-index:252730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">
            <v:imagedata r:id="rId57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89" o:spid="_x0000_s4071" type="#_x0000_t75" style="position:absolute;left:0;text-align:left;margin-left:174.35pt;margin-top:9.15pt;width:7.45pt;height:11.65pt;z-index:252729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">
            <v:imagedata r:id="rId58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88" o:spid="_x0000_s4070" type="#_x0000_t75" style="position:absolute;left:0;text-align:left;margin-left:168.25pt;margin-top:8.65pt;width:7.2pt;height:12.2pt;z-index:252728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">
            <v:imagedata r:id="rId58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87" o:spid="_x0000_s4069" type="#_x0000_t75" style="position:absolute;left:0;text-align:left;margin-left:164pt;margin-top:6.9pt;width:5.8pt;height:16.45pt;z-index:252727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">
            <v:imagedata r:id="rId58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86" o:spid="_x0000_s4068" type="#_x0000_t75" style="position:absolute;left:0;text-align:left;margin-left:156.35pt;margin-top:10.75pt;width:5.2pt;height:8.95pt;z-index:252726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">
            <v:imagedata r:id="rId58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82" o:spid="_x0000_s4067" type="#_x0000_t75" style="position:absolute;left:0;text-align:left;margin-left:135.1pt;margin-top:12.35pt;width:4.55pt;height:2.2pt;z-index:252722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">
            <v:imagedata r:id="rId58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80" o:spid="_x0000_s4066" type="#_x0000_t75" style="position:absolute;left:0;text-align:left;margin-left:120.6pt;margin-top:9.95pt;width:6.45pt;height:9.95pt;z-index:252720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">
            <v:imagedata r:id="rId58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77" o:spid="_x0000_s4065" type="#_x0000_t75" style="position:absolute;left:0;text-align:left;margin-left:95.7pt;margin-top:6.35pt;width:7.3pt;height:17.65pt;z-index:252717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">
            <v:imagedata r:id="rId58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59" o:spid="_x0000_s4064" type="#_x0000_t75" style="position:absolute;left:0;text-align:left;margin-left:47pt;margin-top:6.25pt;width:5.3pt;height:17.35pt;z-index:252699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">
            <v:imagedata r:id="rId587" o:title=""/>
          </v:shape>
        </w:pict>
      </w:r>
    </w:p>
    <w:p w:rsidR="009325A6" w:rsidRPr="00CE7BCF" w:rsidRDefault="000A365C" w:rsidP="009325A6">
      <w:pPr>
        <w:ind w:firstLine="72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21" o:spid="_x0000_s4063" type="#_x0000_t75" style="position:absolute;left:0;text-align:left;margin-left:332.15pt;margin-top:.05pt;width:4.4pt;height:1.65pt;z-index:252762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">
            <v:imagedata r:id="rId58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15" o:spid="_x0000_s4062" type="#_x0000_t75" style="position:absolute;left:0;text-align:left;margin-left:323.15pt;margin-top:-6.4pt;width:5.9pt;height:15.8pt;z-index:252756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">
            <v:imagedata r:id="rId58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07" o:spid="_x0000_s4061" type="#_x0000_t75" style="position:absolute;left:0;text-align:left;margin-left:280.45pt;margin-top:-4.4pt;width:5.65pt;height:9.9pt;z-index:252748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">
            <v:imagedata r:id="rId59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85" o:spid="_x0000_s4060" type="#_x0000_t75" style="position:absolute;left:0;text-align:left;margin-left:150.35pt;margin-top:-3.25pt;width:4.9pt;height:7.1pt;z-index:252725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">
            <v:imagedata r:id="rId59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84" o:spid="_x0000_s4059" type="#_x0000_t75" style="position:absolute;left:0;text-align:left;margin-left:144.55pt;margin-top:-5pt;width:5.7pt;height:10.5pt;z-index:252724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">
            <v:imagedata r:id="rId59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83" o:spid="_x0000_s4058" type="#_x0000_t75" style="position:absolute;left:0;text-align:left;margin-left:136.3pt;margin-top:.1pt;width:3.1pt;height:1.6pt;z-index:252723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">
            <v:imagedata r:id="rId59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81" o:spid="_x0000_s4057" type="#_x0000_t75" style="position:absolute;left:0;text-align:left;margin-left:127.65pt;margin-top:-8.85pt;width:6pt;height:17.75pt;z-index:252721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">
            <v:imagedata r:id="rId59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79" o:spid="_x0000_s4056" type="#_x0000_t75" style="position:absolute;left:0;text-align:left;margin-left:112.4pt;margin-top:.15pt;width:6.05pt;height:1.9pt;z-index:252719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">
            <v:imagedata r:id="rId59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78" o:spid="_x0000_s4055" type="#_x0000_t75" style="position:absolute;left:0;text-align:left;margin-left:102.1pt;margin-top:-4.65pt;width:7.9pt;height:10.85pt;z-index:252718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">
            <v:imagedata r:id="rId59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76" o:spid="_x0000_s4054" type="#_x0000_t75" style="position:absolute;left:0;text-align:left;margin-left:85pt;margin-top:-3.6pt;width:6.8pt;height:8.4pt;z-index:252716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">
            <v:imagedata r:id="rId59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75" o:spid="_x0000_s4053" type="#_x0000_t75" style="position:absolute;left:0;text-align:left;margin-left:78.45pt;margin-top:-2pt;width:5.5pt;height:7.5pt;z-index:252715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">
            <v:imagedata r:id="rId59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74" o:spid="_x0000_s4052" type="#_x0000_t75" style="position:absolute;left:0;text-align:left;margin-left:73.1pt;margin-top:-4pt;width:5.75pt;height:10.75pt;z-index:252714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">
            <v:imagedata r:id="rId59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60" o:spid="_x0000_s4051" type="#_x0000_t75" style="position:absolute;left:0;text-align:left;margin-left:24.15pt;margin-top:-4.7pt;width:5.35pt;height:18.9pt;z-index:252700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">
            <v:imagedata r:id="rId60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58" o:spid="_x0000_s4050" type="#_x0000_t75" style="position:absolute;left:0;text-align:left;margin-left:41.5pt;margin-top:-5pt;width:6.15pt;height:9.95pt;z-index:252698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">
            <v:imagedata r:id="rId60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57" o:spid="_x0000_s4049" type="#_x0000_t75" style="position:absolute;left:0;text-align:left;margin-left:34.35pt;margin-top:-.5pt;width:6pt;height:3.05pt;z-index:252697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">
            <v:imagedata r:id="rId60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56" o:spid="_x0000_s4048" type="#_x0000_t75" style="position:absolute;left:0;text-align:left;margin-left:27.05pt;margin-top:-1.7pt;width:6.8pt;height:7.9pt;z-index:252696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">
            <v:imagedata r:id="rId60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55" o:spid="_x0000_s4047" type="#_x0000_t75" style="position:absolute;left:0;text-align:left;margin-left:17.7pt;margin-top:-1.35pt;width:5.75pt;height:8.55pt;z-index:252695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">
            <v:imagedata r:id="rId60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54" o:spid="_x0000_s4046" type="#_x0000_t75" style="position:absolute;left:0;text-align:left;margin-left:13.05pt;margin-top:1.3pt;width:4.75pt;height:6.85pt;z-index:252694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">
            <v:imagedata r:id="rId60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53" o:spid="_x0000_s4045" type="#_x0000_t75" style="position:absolute;left:0;text-align:left;margin-left:6.4pt;margin-top:-2.25pt;width:5.7pt;height:12.35pt;z-index:252692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">
            <v:imagedata r:id="rId606" o:title=""/>
          </v:shape>
        </w:pict>
      </w:r>
    </w:p>
    <w:p w:rsidR="009325A6" w:rsidRDefault="000A365C" w:rsidP="009325A6">
      <w:pPr>
        <w:ind w:firstLine="72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892" o:spid="_x0000_s4044" type="#_x0000_t75" style="position:absolute;left:0;text-align:left;margin-left:134.5pt;margin-top:-7.7pt;width:75.45pt;height:33.6pt;z-index:252937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">
            <v:imagedata r:id="rId60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890" o:spid="_x0000_s4043" type="#_x0000_t75" style="position:absolute;left:0;text-align:left;margin-left:324.55pt;margin-top:-8.85pt;width:63.9pt;height:28.4pt;z-index:252935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">
            <v:imagedata r:id="rId60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42" o:spid="_x0000_s4042" type="#_x0000_t75" style="position:absolute;left:0;text-align:left;margin-left:368.8pt;margin-top:1.1pt;width:7.8pt;height:8.2pt;z-index:252784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">
            <v:imagedata r:id="rId60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41" o:spid="_x0000_s4041" type="#_x0000_t75" style="position:absolute;left:0;text-align:left;margin-left:369.1pt;margin-top:-.15pt;width:5.65pt;height:8.7pt;z-index:252783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">
            <v:imagedata r:id="rId61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40" o:spid="_x0000_s4040" type="#_x0000_t75" style="position:absolute;left:0;text-align:left;margin-left:358.4pt;margin-top:-2.95pt;width:7.75pt;height:12.1pt;z-index:252782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">
            <v:imagedata r:id="rId61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39" o:spid="_x0000_s4039" type="#_x0000_t75" style="position:absolute;left:0;text-align:left;margin-left:350.45pt;margin-top:.7pt;width:6.6pt;height:7.65pt;z-index:252781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">
            <v:imagedata r:id="rId61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38" o:spid="_x0000_s4038" type="#_x0000_t75" style="position:absolute;left:0;text-align:left;margin-left:345.65pt;margin-top:1.1pt;width:6pt;height:7.9pt;z-index:252780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">
            <v:imagedata r:id="rId61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37" o:spid="_x0000_s4037" type="#_x0000_t75" style="position:absolute;left:0;text-align:left;margin-left:339.9pt;margin-top:.65pt;width:6.45pt;height:8.85pt;z-index:252779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">
            <v:imagedata r:id="rId61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36" o:spid="_x0000_s4036" type="#_x0000_t75" style="position:absolute;left:0;text-align:left;margin-left:330.55pt;margin-top:2.75pt;width:3.75pt;height:1.85pt;z-index:252777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">
            <v:imagedata r:id="rId61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35" o:spid="_x0000_s4035" type="#_x0000_t75" style="position:absolute;left:0;text-align:left;margin-left:329.6pt;margin-top:.15pt;width:5.35pt;height:1.8pt;z-index:252776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">
            <v:imagedata r:id="rId61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98" o:spid="_x0000_s4034" type="#_x0000_t75" style="position:absolute;left:0;text-align:left;margin-left:184.25pt;margin-top:-2.2pt;width:9.4pt;height:11.6pt;z-index:252739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">
            <v:imagedata r:id="rId61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97" o:spid="_x0000_s4033" type="#_x0000_t75" style="position:absolute;left:0;text-align:left;margin-left:174.8pt;margin-top:-.4pt;width:10.25pt;height:9.6pt;z-index:252738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">
            <v:imagedata r:id="rId61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96" o:spid="_x0000_s4032" type="#_x0000_t75" style="position:absolute;left:0;text-align:left;margin-left:161.05pt;margin-top:1.45pt;width:10.85pt;height:8.35pt;z-index:252737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">
            <v:imagedata r:id="rId61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95" o:spid="_x0000_s4031" type="#_x0000_t75" style="position:absolute;left:0;text-align:left;margin-left:153.8pt;margin-top:1.75pt;width:6.25pt;height:8.2pt;z-index:252736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">
            <v:imagedata r:id="rId62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94" o:spid="_x0000_s4030" type="#_x0000_t75" style="position:absolute;left:0;text-align:left;margin-left:141.4pt;margin-top:4.95pt;width:5.2pt;height:1.5pt;z-index:252734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">
            <v:imagedata r:id="rId62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693" o:spid="_x0000_s4029" type="#_x0000_t75" style="position:absolute;left:0;text-align:left;margin-left:140.4pt;margin-top:1.15pt;width:7.25pt;height:2.15pt;z-index:252733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">
            <v:imagedata r:id="rId622" o:title=""/>
          </v:shape>
        </w:pict>
      </w:r>
    </w:p>
    <w:p w:rsidR="00974AF6" w:rsidRDefault="000A365C" w:rsidP="009325A6">
      <w:pPr>
        <w:ind w:firstLine="72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50" o:spid="_x0000_s4028" type="#_x0000_t75" style="position:absolute;left:0;text-align:left;margin-left:176.75pt;margin-top:9.95pt;width:5.8pt;height:9.85pt;z-index:252792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">
            <v:imagedata r:id="rId623" o:title=""/>
          </v:shape>
        </w:pict>
      </w:r>
    </w:p>
    <w:p w:rsidR="00974AF6" w:rsidRPr="00CE7BCF" w:rsidRDefault="000A365C" w:rsidP="009325A6">
      <w:pPr>
        <w:ind w:firstLine="72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49" o:spid="_x0000_s4027" type="#_x0000_t75" style="position:absolute;left:0;text-align:left;margin-left:171.9pt;margin-top:7.95pt;width:14.1pt;height:8.45pt;z-index:252791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">
            <v:imagedata r:id="rId62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48" o:spid="_x0000_s4026" type="#_x0000_t75" style="position:absolute;left:0;text-align:left;margin-left:144.2pt;margin-top:-1.2pt;width:7.2pt;height:6.05pt;z-index:252790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">
            <v:imagedata r:id="rId62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47" o:spid="_x0000_s4025" type="#_x0000_t75" style="position:absolute;left:0;text-align:left;margin-left:142.15pt;margin-top:6.3pt;width:14.1pt;height:9.45pt;z-index:252789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">
            <v:imagedata r:id="rId62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46" o:spid="_x0000_s4024" type="#_x0000_t75" style="position:absolute;left:0;text-align:left;margin-left:104.15pt;margin-top:-2.3pt;width:5.85pt;height:9.15pt;z-index:252788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">
            <v:imagedata r:id="rId62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45" o:spid="_x0000_s4023" type="#_x0000_t75" style="position:absolute;left:0;text-align:left;margin-left:99.75pt;margin-top:7.8pt;width:12.55pt;height:8.85pt;z-index:252787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">
            <v:imagedata r:id="rId62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44" o:spid="_x0000_s4022" type="#_x0000_t75" style="position:absolute;left:0;text-align:left;margin-left:73.2pt;margin-top:1.85pt;width:7.8pt;height:6.55pt;z-index:252786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">
            <v:imagedata r:id="rId62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43" o:spid="_x0000_s4021" type="#_x0000_t75" style="position:absolute;left:0;text-align:left;margin-left:70.75pt;margin-top:7.8pt;width:10.95pt;height:8.75pt;z-index:252785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">
            <v:imagedata r:id="rId630" o:title=""/>
          </v:shape>
        </w:pict>
      </w:r>
    </w:p>
    <w:p w:rsidR="00CE7BCF" w:rsidRPr="00CE7BCF" w:rsidRDefault="000A365C" w:rsidP="00CE7BCF">
      <w:pPr>
        <w:ind w:firstLine="720"/>
        <w:rPr>
          <w:rFonts w:ascii="Comic Sans MS" w:hAnsi="Comic Sans MS"/>
          <w:b/>
          <w:sz w:val="22"/>
          <w:szCs w:val="22"/>
          <w:u w:val="single"/>
        </w:rPr>
      </w:pP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99" o:spid="_x0000_s4020" type="#_x0000_t75" style="position:absolute;left:0;text-align:left;margin-left:22pt;margin-top:-6.6pt;width:15.7pt;height:25.05pt;z-index:252842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">
            <v:imagedata r:id="rId631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98" o:spid="_x0000_s4019" type="#_x0000_t75" style="position:absolute;left:0;text-align:left;margin-left:23.65pt;margin-top:.85pt;width:11pt;height:12.2pt;z-index:252841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">
            <v:imagedata r:id="rId632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97" o:spid="_x0000_s4018" type="#_x0000_t75" style="position:absolute;left:0;text-align:left;margin-left:4.35pt;margin-top:9.85pt;width:2.5pt;height:1.4pt;z-index:252840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">
            <v:imagedata r:id="rId633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795" o:spid="_x0000_s4017" type="#_x0000_t75" style="position:absolute;left:0;text-align:left;margin-left:262.5pt;margin-top:11.8pt;width:1.05pt;height:.6pt;z-index:252838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">
            <v:imagedata r:id="rId634" o:title=""/>
          </v:shape>
        </w:pict>
      </w:r>
      <w:r w:rsidR="009325A6" w:rsidRPr="00CE7BCF">
        <w:rPr>
          <w:rFonts w:ascii="Comic Sans MS" w:hAnsi="Comic Sans MS"/>
          <w:sz w:val="22"/>
          <w:szCs w:val="22"/>
        </w:rPr>
        <w:t xml:space="preserve">c)  </w:t>
      </w:r>
      <m:oMath>
        <m:r>
          <m:rPr>
            <m:sty m:val="bi"/>
          </m:rPr>
          <w:rPr>
            <w:rFonts w:ascii="Cambria Math" w:hAnsi="Cambria Math"/>
            <w:sz w:val="22"/>
            <w:szCs w:val="22"/>
          </w:rPr>
          <m:t>sin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8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xcos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3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x-cos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8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xsin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3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x</m:t>
        </m:r>
      </m:oMath>
      <w:r w:rsidR="00CE7BCF" w:rsidRPr="00CE7BCF">
        <w:rPr>
          <w:rFonts w:ascii="Comic Sans MS" w:hAnsi="Comic Sans MS"/>
          <w:sz w:val="22"/>
          <w:szCs w:val="22"/>
        </w:rPr>
        <w:tab/>
      </w:r>
      <w:r w:rsidR="00CE7BCF" w:rsidRPr="00CE7BCF">
        <w:rPr>
          <w:rFonts w:ascii="Comic Sans MS" w:hAnsi="Comic Sans MS"/>
          <w:sz w:val="22"/>
          <w:szCs w:val="22"/>
        </w:rPr>
        <w:tab/>
      </w:r>
      <w:r w:rsidR="00CE7BCF">
        <w:rPr>
          <w:rFonts w:ascii="Comic Sans MS" w:hAnsi="Comic Sans MS"/>
          <w:sz w:val="22"/>
          <w:szCs w:val="22"/>
        </w:rPr>
        <w:tab/>
      </w:r>
      <w:proofErr w:type="gramStart"/>
      <w:r w:rsidR="00CE7BCF" w:rsidRPr="00CE7BCF">
        <w:rPr>
          <w:rFonts w:ascii="Comic Sans MS" w:hAnsi="Comic Sans MS"/>
          <w:sz w:val="22"/>
          <w:szCs w:val="22"/>
        </w:rPr>
        <w:t>d</w:t>
      </w:r>
      <w:proofErr w:type="gramEnd"/>
      <w:r w:rsidR="009325A6" w:rsidRPr="00CE7BCF">
        <w:rPr>
          <w:rFonts w:ascii="Comic Sans MS" w:hAnsi="Comic Sans MS"/>
          <w:sz w:val="22"/>
          <w:szCs w:val="22"/>
        </w:rPr>
        <w:t xml:space="preserve">)  </w:t>
      </w:r>
      <m:oMath>
        <m:r>
          <m:rPr>
            <m:sty m:val="bi"/>
          </m:rPr>
          <w:rPr>
            <w:rFonts w:ascii="Cambria Math" w:hAnsi="Cambria Math"/>
            <w:sz w:val="22"/>
            <w:szCs w:val="22"/>
          </w:rPr>
          <m:t>sin</m:t>
        </m:r>
        <m:f>
          <m:fPr>
            <m:ctrlPr>
              <w:rPr>
                <w:rFonts w:ascii="Cambria Math" w:hAnsi="Cambria Math"/>
                <w:b/>
                <w:i/>
                <w:sz w:val="22"/>
                <w:szCs w:val="2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22"/>
                <w:szCs w:val="22"/>
              </w:rPr>
              <m:t>π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22"/>
                <w:szCs w:val="22"/>
              </w:rPr>
              <m:t>6</m:t>
            </m:r>
          </m:den>
        </m:f>
        <m:r>
          <m:rPr>
            <m:sty m:val="bi"/>
          </m:rPr>
          <w:rPr>
            <w:rFonts w:ascii="Cambria Math" w:hAnsi="Cambria Math"/>
            <w:sz w:val="22"/>
            <w:szCs w:val="22"/>
          </w:rPr>
          <m:t>cosπ+cos</m:t>
        </m:r>
        <m:f>
          <m:fPr>
            <m:ctrlPr>
              <w:rPr>
                <w:rFonts w:ascii="Cambria Math" w:hAnsi="Cambria Math"/>
                <w:b/>
                <w:i/>
                <w:sz w:val="22"/>
                <w:szCs w:val="2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22"/>
                <w:szCs w:val="22"/>
              </w:rPr>
              <m:t>π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22"/>
                <w:szCs w:val="22"/>
              </w:rPr>
              <m:t>6</m:t>
            </m:r>
          </m:den>
        </m:f>
        <m:r>
          <m:rPr>
            <m:sty m:val="bi"/>
          </m:rPr>
          <w:rPr>
            <w:rFonts w:ascii="Cambria Math" w:hAnsi="Cambria Math"/>
            <w:sz w:val="22"/>
            <w:szCs w:val="22"/>
          </w:rPr>
          <m:t>sinπ</m:t>
        </m:r>
      </m:oMath>
      <w:r w:rsidR="00CE7BCF" w:rsidRPr="00CE7BCF">
        <w:rPr>
          <w:sz w:val="22"/>
          <w:szCs w:val="22"/>
        </w:rPr>
        <w:t xml:space="preserve">        </w:t>
      </w:r>
    </w:p>
    <w:p w:rsidR="00CE7BCF" w:rsidRPr="00CE7BCF" w:rsidRDefault="000A365C" w:rsidP="00CE7BCF">
      <w:pPr>
        <w:rPr>
          <w:rFonts w:ascii="Comic Sans MS" w:hAnsi="Comic Sans MS"/>
          <w:b/>
          <w:sz w:val="22"/>
          <w:szCs w:val="22"/>
          <w:u w:val="single"/>
        </w:rPr>
      </w:pP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15" o:spid="_x0000_s4016" type="#_x0000_t75" style="position:absolute;margin-left:410.5pt;margin-top:7.95pt;width:2.35pt;height:6.4pt;z-index:252858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">
            <v:imagedata r:id="rId635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14" o:spid="_x0000_s4015" type="#_x0000_t75" style="position:absolute;margin-left:407.4pt;margin-top:7.45pt;width:1.95pt;height:6.45pt;z-index:252857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">
            <v:imagedata r:id="rId636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13" o:spid="_x0000_s4014" type="#_x0000_t75" style="position:absolute;margin-left:406.35pt;margin-top:5.95pt;width:8.3pt;height:2.4pt;z-index:252856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">
            <v:imagedata r:id="rId637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12" o:spid="_x0000_s4013" type="#_x0000_t75" style="position:absolute;margin-left:398.8pt;margin-top:10.65pt;width:6pt;height:1.75pt;z-index:252855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">
            <v:imagedata r:id="rId638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11" o:spid="_x0000_s4012" type="#_x0000_t75" style="position:absolute;margin-left:400.7pt;margin-top:8.75pt;width:2.6pt;height:6.6pt;z-index:252854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">
            <v:imagedata r:id="rId639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09" o:spid="_x0000_s4011" type="#_x0000_t75" style="position:absolute;margin-left:388.75pt;margin-top:12.2pt;width:7.4pt;height:1.8pt;z-index:252852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">
            <v:imagedata r:id="rId640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08" o:spid="_x0000_s4010" type="#_x0000_t75" style="position:absolute;margin-left:392.7pt;margin-top:6.85pt;width:1.7pt;height:5.5pt;z-index:252851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">
            <v:imagedata r:id="rId641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07" o:spid="_x0000_s4009" type="#_x0000_t75" style="position:absolute;margin-left:390.1pt;margin-top:6.85pt;width:2.05pt;height:4.85pt;z-index:252850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">
            <v:imagedata r:id="rId642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06" o:spid="_x0000_s4008" type="#_x0000_t75" style="position:absolute;margin-left:389.55pt;margin-top:5.35pt;width:7.15pt;height:2.4pt;z-index:252849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">
            <v:imagedata r:id="rId643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05" o:spid="_x0000_s4007" type="#_x0000_t75" style="position:absolute;margin-left:382.45pt;margin-top:5.15pt;width:6pt;height:17.5pt;z-index:252848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">
            <v:imagedata r:id="rId644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04" o:spid="_x0000_s4006" type="#_x0000_t75" style="position:absolute;margin-left:374.3pt;margin-top:10.4pt;width:6.15pt;height:6.9pt;z-index:252847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">
            <v:imagedata r:id="rId645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03" o:spid="_x0000_s4005" type="#_x0000_t75" style="position:absolute;margin-left:370.65pt;margin-top:11.25pt;width:2.3pt;height:7.55pt;z-index:252846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">
            <v:imagedata r:id="rId646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02" o:spid="_x0000_s4004" type="#_x0000_t75" style="position:absolute;margin-left:361pt;margin-top:9.9pt;width:7.55pt;height:9.6pt;z-index:252845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">
            <v:imagedata r:id="rId647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01" o:spid="_x0000_s4003" type="#_x0000_t75" style="position:absolute;margin-left:355.45pt;margin-top:13.4pt;width:2.9pt;height:1.4pt;z-index:252844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">
            <v:imagedata r:id="rId648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800" o:spid="_x0000_s4002" type="#_x0000_t75" style="position:absolute;margin-left:354.25pt;margin-top:10.85pt;width:4.05pt;height:1.75pt;z-index:252843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">
            <v:imagedata r:id="rId649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96" o:spid="_x0000_s4001" type="#_x0000_t75" style="position:absolute;margin-left:-4.95pt;margin-top:-7.9pt;width:29.9pt;height:25.35pt;z-index:252839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">
            <v:imagedata r:id="rId650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94" o:spid="_x0000_s4000" type="#_x0000_t75" style="position:absolute;margin-left:254.55pt;margin-top:-1pt;width:16.9pt;height:15.4pt;z-index:252837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">
            <v:imagedata r:id="rId651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93" o:spid="_x0000_s3999" type="#_x0000_t75" style="position:absolute;margin-left:272.05pt;margin-top:-9.1pt;width:12.9pt;height:18.25pt;z-index:252836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">
            <v:imagedata r:id="rId652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92" o:spid="_x0000_s3998" type="#_x0000_t75" style="position:absolute;margin-left:277.6pt;margin-top:-3.25pt;width:1.85pt;height:7.35pt;z-index:252835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">
            <v:imagedata r:id="rId653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91" o:spid="_x0000_s3997" type="#_x0000_t75" style="position:absolute;margin-left:343.9pt;margin-top:7.65pt;width:6.9pt;height:15.1pt;z-index:252834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">
            <v:imagedata r:id="rId654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90" o:spid="_x0000_s3996" type="#_x0000_t75" style="position:absolute;margin-left:335.5pt;margin-top:9.8pt;width:8.55pt;height:9.9pt;z-index:252833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">
            <v:imagedata r:id="rId655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89" o:spid="_x0000_s3995" type="#_x0000_t75" style="position:absolute;margin-left:327.9pt;margin-top:12.15pt;width:6.2pt;height:1.9pt;z-index:252832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">
            <v:imagedata r:id="rId656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88" o:spid="_x0000_s3994" type="#_x0000_t75" style="position:absolute;margin-left:329.95pt;margin-top:10.4pt;width:2.35pt;height:7.7pt;z-index:252831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">
            <v:imagedata r:id="rId657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87" o:spid="_x0000_s3993" type="#_x0000_t75" style="position:absolute;margin-left:319.85pt;margin-top:9.6pt;width:7.35pt;height:10.25pt;z-index:252830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">
            <v:imagedata r:id="rId658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85" o:spid="_x0000_s3992" type="#_x0000_t75" style="position:absolute;margin-left:304pt;margin-top:11.2pt;width:6.25pt;height:7.55pt;z-index:252828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">
            <v:imagedata r:id="rId659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84" o:spid="_x0000_s3991" type="#_x0000_t75" style="position:absolute;margin-left:300.25pt;margin-top:11.5pt;width:2.1pt;height:6pt;z-index:252827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">
            <v:imagedata r:id="rId660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83" o:spid="_x0000_s3990" type="#_x0000_t75" style="position:absolute;margin-left:290.9pt;margin-top:10.3pt;width:7.75pt;height:9.55pt;z-index:252826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">
            <v:imagedata r:id="rId661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73" o:spid="_x0000_s3989" type="#_x0000_t75" style="position:absolute;margin-left:182.25pt;margin-top:0;width:9.95pt;height:20.55pt;z-index:252815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">
            <v:imagedata r:id="rId662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72" o:spid="_x0000_s3988" type="#_x0000_t75" style="position:absolute;margin-left:176.4pt;margin-top:5.75pt;width:6.05pt;height:6.6pt;z-index:252814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">
            <v:imagedata r:id="rId663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71" o:spid="_x0000_s3987" type="#_x0000_t75" style="position:absolute;margin-left:176.4pt;margin-top:4.9pt;width:5.45pt;height:8pt;z-index:252813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">
            <v:imagedata r:id="rId664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70" o:spid="_x0000_s3986" type="#_x0000_t75" style="position:absolute;margin-left:167.05pt;margin-top:3.25pt;width:7.9pt;height:10.45pt;z-index:252812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">
            <v:imagedata r:id="rId665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69" o:spid="_x0000_s3985" type="#_x0000_t75" style="position:absolute;margin-left:156.35pt;margin-top:7.85pt;width:5pt;height:2.15pt;z-index:252811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">
            <v:imagedata r:id="rId666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68" o:spid="_x0000_s3984" type="#_x0000_t75" style="position:absolute;margin-left:148pt;margin-top:6.45pt;width:5.6pt;height:7.25pt;z-index:252810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">
            <v:imagedata r:id="rId667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67" o:spid="_x0000_s3983" type="#_x0000_t75" style="position:absolute;margin-left:148.55pt;margin-top:6.1pt;width:5.25pt;height:8.45pt;z-index:252809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">
            <v:imagedata r:id="rId668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66" o:spid="_x0000_s3982" type="#_x0000_t75" style="position:absolute;margin-left:140.65pt;margin-top:8.4pt;width:6.65pt;height:7.5pt;z-index:252808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">
            <v:imagedata r:id="rId669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65" o:spid="_x0000_s3981" type="#_x0000_t75" style="position:absolute;margin-left:139.8pt;margin-top:4.35pt;width:6.3pt;height:6.45pt;z-index:252807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">
            <v:imagedata r:id="rId670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64" o:spid="_x0000_s3980" type="#_x0000_t75" style="position:absolute;margin-left:134.45pt;margin-top:3.35pt;width:5.75pt;height:13.85pt;z-index:252806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">
            <v:imagedata r:id="rId671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63" o:spid="_x0000_s3979" type="#_x0000_t75" style="position:absolute;margin-left:124.35pt;margin-top:7.3pt;width:8.05pt;height:6.7pt;z-index:252805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">
            <v:imagedata r:id="rId672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62" o:spid="_x0000_s3978" type="#_x0000_t75" style="position:absolute;margin-left:122.2pt;margin-top:8.25pt;width:2.05pt;height:6pt;z-index:252804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">
            <v:imagedata r:id="rId673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61" o:spid="_x0000_s3977" type="#_x0000_t75" style="position:absolute;margin-left:112.15pt;margin-top:5.95pt;width:6.65pt;height:10.1pt;z-index:252803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">
            <v:imagedata r:id="rId674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60" o:spid="_x0000_s3976" type="#_x0000_t75" style="position:absolute;margin-left:96.45pt;margin-top:11.4pt;width:3.9pt;height:1.55pt;z-index:252802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">
            <v:imagedata r:id="rId675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59" o:spid="_x0000_s3975" type="#_x0000_t75" style="position:absolute;margin-left:96.15pt;margin-top:8.1pt;width:4.55pt;height:1.95pt;z-index:252801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">
            <v:imagedata r:id="rId676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58" o:spid="_x0000_s3974" type="#_x0000_t75" style="position:absolute;margin-left:82.15pt;margin-top:2.15pt;width:7.75pt;height:17.75pt;z-index:252800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">
            <v:imagedata r:id="rId677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57" o:spid="_x0000_s3973" type="#_x0000_t75" style="position:absolute;margin-left:73.4pt;margin-top:5.7pt;width:7.25pt;height:10.25pt;z-index:252799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">
            <v:imagedata r:id="rId678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56" o:spid="_x0000_s3972" type="#_x0000_t75" style="position:absolute;margin-left:63.7pt;margin-top:11.7pt;width:6.4pt;height:2.15pt;z-index:252798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">
            <v:imagedata r:id="rId679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55" o:spid="_x0000_s3971" type="#_x0000_t75" style="position:absolute;margin-left:54.05pt;margin-top:6.2pt;width:8.3pt;height:10.25pt;z-index:252797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">
            <v:imagedata r:id="rId680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54" o:spid="_x0000_s3970" type="#_x0000_t75" style="position:absolute;margin-left:48.1pt;margin-top:3.25pt;width:5.8pt;height:16.65pt;z-index:252796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">
            <v:imagedata r:id="rId681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53" o:spid="_x0000_s3969" type="#_x0000_t75" style="position:absolute;margin-left:32.5pt;margin-top:10.65pt;width:7.65pt;height:7.75pt;z-index:252795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">
            <v:imagedata r:id="rId682" o:title=""/>
          </v:shape>
        </w:pict>
      </w:r>
      <w:r>
        <w:rPr>
          <w:rFonts w:ascii="Comic Sans MS" w:hAnsi="Comic Sans MS"/>
          <w:b/>
          <w:noProof/>
          <w:sz w:val="22"/>
          <w:szCs w:val="22"/>
          <w:u w:val="single"/>
          <w:lang w:val="en-CA" w:eastAsia="en-CA"/>
        </w:rPr>
        <w:pict>
          <v:shape id="Ink 752" o:spid="_x0000_s3968" type="#_x0000_t75" style="position:absolute;margin-left:30.15pt;margin-top:12.35pt;width:1.85pt;height:6.25pt;z-index:252794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">
            <v:imagedata r:id="rId683" o:title=""/>
          </v:shape>
        </w:pict>
      </w:r>
    </w:p>
    <w:p w:rsidR="009325A6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32" o:spid="_x0000_s3967" type="#_x0000_t75" style="position:absolute;margin-left:414.1pt;margin-top:13.45pt;width:2.3pt;height:5.95pt;z-index:252876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">
            <v:imagedata r:id="rId68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31" o:spid="_x0000_s3966" type="#_x0000_t75" style="position:absolute;margin-left:412.25pt;margin-top:12.75pt;width:1.85pt;height:5.75pt;z-index:252875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">
            <v:imagedata r:id="rId68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30" o:spid="_x0000_s3965" type="#_x0000_t75" style="position:absolute;margin-left:410.55pt;margin-top:11.75pt;width:7.05pt;height:1.8pt;z-index:252874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">
            <v:imagedata r:id="rId68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29" o:spid="_x0000_s3964" type="#_x0000_t75" style="position:absolute;margin-left:405.95pt;margin-top:10.75pt;width:5.2pt;height:9.45pt;z-index:252873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">
            <v:imagedata r:id="rId68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22" o:spid="_x0000_s3963" type="#_x0000_t75" style="position:absolute;margin-left:386.4pt;margin-top:13.9pt;width:8.6pt;height:2.05pt;z-index:252866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">
            <v:imagedata r:id="rId68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20" o:spid="_x0000_s3962" type="#_x0000_t75" style="position:absolute;margin-left:369.25pt;margin-top:15.6pt;width:.8pt;height:1.2pt;z-index:252864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">
            <v:imagedata r:id="rId68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10" o:spid="_x0000_s3961" type="#_x0000_t75" style="position:absolute;margin-left:390.7pt;margin-top:-1.5pt;width:5.3pt;height:8.15pt;z-index:252853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">
            <v:imagedata r:id="rId69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786" o:spid="_x0000_s3960" type="#_x0000_t75" style="position:absolute;margin-left:313.3pt;margin-top:-7.2pt;width:5pt;height:15pt;z-index:252829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">
            <v:imagedata r:id="rId69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751" o:spid="_x0000_s3959" type="#_x0000_t75" style="position:absolute;margin-left:20.7pt;margin-top:-4.9pt;width:9.05pt;height:10.1pt;z-index:252793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">
            <v:imagedata r:id="rId692" o:title=""/>
          </v:shape>
        </w:pict>
      </w:r>
    </w:p>
    <w:p w:rsidR="00974AF6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91" o:spid="_x0000_s3958" type="#_x0000_t75" style="position:absolute;margin-left:100.6pt;margin-top:-8.15pt;width:77.65pt;height:39.65pt;z-index:252936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">
            <v:imagedata r:id="rId69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36" o:spid="_x0000_s3957" type="#_x0000_t75" style="position:absolute;margin-left:381.25pt;margin-top:-6.6pt;width:5.9pt;height:25.35pt;z-index:252880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">
            <v:imagedata r:id="rId69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35" o:spid="_x0000_s3956" type="#_x0000_t75" style="position:absolute;margin-left:418pt;margin-top:-7.35pt;width:6.5pt;height:22.75pt;z-index:252879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">
            <v:imagedata r:id="rId69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34" o:spid="_x0000_s3955" type="#_x0000_t75" style="position:absolute;margin-left:408.3pt;margin-top:6.85pt;width:5.8pt;height:8.45pt;z-index:252878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">
            <v:imagedata r:id="rId69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33" o:spid="_x0000_s3954" type="#_x0000_t75" style="position:absolute;margin-left:406.2pt;margin-top:5.3pt;width:8.8pt;height:2.15pt;z-index:252877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">
            <v:imagedata r:id="rId69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28" o:spid="_x0000_s3953" type="#_x0000_t75" style="position:absolute;margin-left:397.45pt;margin-top:1pt;width:6.95pt;height:2.05pt;z-index:252872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">
            <v:imagedata r:id="rId69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27" o:spid="_x0000_s3952" type="#_x0000_t75" style="position:absolute;margin-left:399.45pt;margin-top:-1.65pt;width:1.7pt;height:6.3pt;z-index:252871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">
            <v:imagedata r:id="rId69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26" o:spid="_x0000_s3951" type="#_x0000_t75" style="position:absolute;margin-left:388.2pt;margin-top:6.15pt;width:6.65pt;height:8.3pt;z-index:252870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">
            <v:imagedata r:id="rId70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25" o:spid="_x0000_s3950" type="#_x0000_t75" style="position:absolute;margin-left:386.55pt;margin-top:4.25pt;width:8.65pt;height:2pt;z-index:252869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">
            <v:imagedata r:id="rId70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24" o:spid="_x0000_s3949" type="#_x0000_t75" style="position:absolute;margin-left:391.1pt;margin-top:-1.25pt;width:1.95pt;height:4.65pt;z-index:252868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">
            <v:imagedata r:id="rId70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23" o:spid="_x0000_s3948" type="#_x0000_t75" style="position:absolute;margin-left:388.4pt;margin-top:-2.45pt;width:2pt;height:6.35pt;z-index:252867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">
            <v:imagedata r:id="rId70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21" o:spid="_x0000_s3947" type="#_x0000_t75" style="position:absolute;margin-left:370.85pt;margin-top:0;width:6.45pt;height:6.65pt;z-index:252865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">
            <v:imagedata r:id="rId70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19" o:spid="_x0000_s3946" type="#_x0000_t75" style="position:absolute;margin-left:368.05pt;margin-top:.6pt;width:2.05pt;height:5.95pt;z-index:252862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">
            <v:imagedata r:id="rId70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18" o:spid="_x0000_s3945" type="#_x0000_t75" style="position:absolute;margin-left:360.35pt;margin-top:-2.85pt;width:6.45pt;height:10.9pt;z-index:252861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">
            <v:imagedata r:id="rId70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17" o:spid="_x0000_s3944" type="#_x0000_t75" style="position:absolute;margin-left:350.65pt;margin-top:1.1pt;width:4.3pt;height:2.25pt;z-index:252860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">
            <v:imagedata r:id="rId70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16" o:spid="_x0000_s3943" type="#_x0000_t75" style="position:absolute;margin-left:350.4pt;margin-top:-1.3pt;width:4.2pt;height:2.45pt;z-index:252859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">
            <v:imagedata r:id="rId70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782" o:spid="_x0000_s3942" type="#_x0000_t75" style="position:absolute;margin-left:151.8pt;margin-top:7.4pt;width:6.4pt;height:8.4pt;z-index:252825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">
            <v:imagedata r:id="rId70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781" o:spid="_x0000_s3941" type="#_x0000_t75" style="position:absolute;margin-left:152.05pt;margin-top:5.4pt;width:4.8pt;height:11.4pt;z-index:252824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">
            <v:imagedata r:id="rId71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780" o:spid="_x0000_s3940" type="#_x0000_t75" style="position:absolute;margin-left:143.25pt;margin-top:4.2pt;width:6.1pt;height:3pt;z-index:252823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">
            <v:imagedata r:id="rId71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779" o:spid="_x0000_s3939" type="#_x0000_t75" style="position:absolute;margin-left:142.3pt;margin-top:5.95pt;width:7.1pt;height:10.85pt;z-index:252822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">
            <v:imagedata r:id="rId71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778" o:spid="_x0000_s3938" type="#_x0000_t75" style="position:absolute;margin-left:133.85pt;margin-top:6.95pt;width:7.1pt;height:8.75pt;z-index:252820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">
            <v:imagedata r:id="rId71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777" o:spid="_x0000_s3937" type="#_x0000_t75" style="position:absolute;margin-left:129.6pt;margin-top:8.9pt;width:2.15pt;height:8.25pt;z-index:252819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">
            <v:imagedata r:id="rId71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776" o:spid="_x0000_s3936" type="#_x0000_t75" style="position:absolute;margin-left:121.3pt;margin-top:6.45pt;width:6.3pt;height:10.9pt;z-index:252818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">
            <v:imagedata r:id="rId71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775" o:spid="_x0000_s3935" type="#_x0000_t75" style="position:absolute;margin-left:108.5pt;margin-top:12.85pt;width:5.8pt;height:1.8pt;z-index:252817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">
            <v:imagedata r:id="rId71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774" o:spid="_x0000_s3934" type="#_x0000_t75" style="position:absolute;margin-left:108.25pt;margin-top:10pt;width:5.15pt;height:1.85pt;z-index:252816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">
            <v:imagedata r:id="rId717" o:title=""/>
          </v:shape>
        </w:pict>
      </w:r>
    </w:p>
    <w:p w:rsidR="00974AF6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62" o:spid="_x0000_s3933" type="#_x0000_t75" style="position:absolute;margin-left:265.45pt;margin-top:13.2pt;width:7.35pt;height:5.4pt;z-index:252907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">
            <v:imagedata r:id="rId71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61" o:spid="_x0000_s3932" type="#_x0000_t75" style="position:absolute;margin-left:267.25pt;margin-top:2pt;width:18.8pt;height:14.7pt;z-index:252905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">
            <v:imagedata r:id="rId71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59" o:spid="_x0000_s3931" type="#_x0000_t75" style="position:absolute;margin-left:253.25pt;margin-top:5.4pt;width:3.25pt;height:1.65pt;z-index:252903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">
            <v:imagedata r:id="rId72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58" o:spid="_x0000_s3930" type="#_x0000_t75" style="position:absolute;margin-left:265.2pt;margin-top:1.15pt;width:4.05pt;height:8pt;z-index:252902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">
            <v:imagedata r:id="rId72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57" o:spid="_x0000_s3929" type="#_x0000_t75" style="position:absolute;margin-left:260.2pt;margin-top:-1.95pt;width:8.6pt;height:9.9pt;z-index:252901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">
            <v:imagedata r:id="rId72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54" o:spid="_x0000_s3928" type="#_x0000_t75" style="position:absolute;margin-left:255.4pt;margin-top:11.6pt;width:11.8pt;height:2.9pt;z-index:252898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">
            <v:imagedata r:id="rId72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52" o:spid="_x0000_s3927" type="#_x0000_t75" style="position:absolute;margin-left:256.5pt;margin-top:11.6pt;width:1pt;height:.8pt;z-index:252896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">
            <v:imagedata r:id="rId72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50" o:spid="_x0000_s3926" type="#_x0000_t75" style="position:absolute;margin-left:259.65pt;margin-top:9.95pt;width:48pt;height:3.35pt;z-index:252894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">
            <v:imagedata r:id="rId72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49" o:spid="_x0000_s3925" type="#_x0000_t75" style="position:absolute;margin-left:277.2pt;margin-top:-2.7pt;width:4.95pt;height:33.85pt;z-index:252893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">
            <v:imagedata r:id="rId72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47" o:spid="_x0000_s3924" type="#_x0000_t75" style="position:absolute;margin-left:386.6pt;margin-top:15.55pt;width:10.5pt;height:2.45pt;z-index:252891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">
            <v:imagedata r:id="rId72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46" o:spid="_x0000_s3923" type="#_x0000_t75" style="position:absolute;margin-left:395.65pt;margin-top:8pt;width:1.9pt;height:6.55pt;z-index:252890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">
            <v:imagedata r:id="rId72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45" o:spid="_x0000_s3922" type="#_x0000_t75" style="position:absolute;margin-left:393.1pt;margin-top:9.3pt;width:1.65pt;height:5.85pt;z-index:252889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">
            <v:imagedata r:id="rId72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44" o:spid="_x0000_s3921" type="#_x0000_t75" style="position:absolute;margin-left:391.85pt;margin-top:7.05pt;width:7.8pt;height:2.8pt;z-index:252888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">
            <v:imagedata r:id="rId73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43" o:spid="_x0000_s3920" type="#_x0000_t75" style="position:absolute;margin-left:384.6pt;margin-top:6.85pt;width:6.5pt;height:8.35pt;z-index:252887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">
            <v:imagedata r:id="rId73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42" o:spid="_x0000_s3919" type="#_x0000_t75" style="position:absolute;margin-left:371.95pt;margin-top:6.35pt;width:8.4pt;height:9.05pt;z-index:252886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">
            <v:imagedata r:id="rId73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41" o:spid="_x0000_s3918" type="#_x0000_t75" style="position:absolute;margin-left:371.85pt;margin-top:6.25pt;width:.55pt;height:.55pt;z-index:252885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">
            <v:imagedata r:id="rId73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40" o:spid="_x0000_s3917" type="#_x0000_t75" style="position:absolute;margin-left:369.5pt;margin-top:8.65pt;width:1.9pt;height:5.3pt;z-index:252884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">
            <v:imagedata r:id="rId73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39" o:spid="_x0000_s3916" type="#_x0000_t75" style="position:absolute;margin-left:360.3pt;margin-top:6.9pt;width:7.65pt;height:8.6pt;z-index:252883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">
            <v:imagedata r:id="rId73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38" o:spid="_x0000_s3915" type="#_x0000_t75" style="position:absolute;margin-left:348.75pt;margin-top:7.2pt;width:4.2pt;height:1.7pt;z-index:252882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">
            <v:imagedata r:id="rId73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37" o:spid="_x0000_s3914" type="#_x0000_t75" style="position:absolute;margin-left:347.25pt;margin-top:4.45pt;width:4.85pt;height:1.6pt;z-index:252881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">
            <v:imagedata r:id="rId737" o:title=""/>
          </v:shape>
        </w:pict>
      </w:r>
    </w:p>
    <w:p w:rsidR="009325A6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71" o:spid="_x0000_s3913" type="#_x0000_t75" style="position:absolute;margin-left:311.4pt;margin-top:11.85pt;width:5.9pt;height:5.85pt;z-index:252916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">
            <v:imagedata r:id="rId73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70" o:spid="_x0000_s3912" type="#_x0000_t75" style="position:absolute;margin-left:309.6pt;margin-top:10.2pt;width:7.35pt;height:2.2pt;z-index:252915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">
            <v:imagedata r:id="rId73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69" o:spid="_x0000_s3911" type="#_x0000_t75" style="position:absolute;margin-left:313.25pt;margin-top:6pt;width:1.85pt;height:4.65pt;z-index:252914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">
            <v:imagedata r:id="rId74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68" o:spid="_x0000_s3910" type="#_x0000_t75" style="position:absolute;margin-left:311.05pt;margin-top:4.2pt;width:2.15pt;height:6.85pt;z-index:252913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">
            <v:imagedata r:id="rId74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67" o:spid="_x0000_s3909" type="#_x0000_t75" style="position:absolute;margin-left:309.45pt;margin-top:4.15pt;width:5.4pt;height:1.7pt;z-index:252912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">
            <v:imagedata r:id="rId74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66" o:spid="_x0000_s3908" type="#_x0000_t75" style="position:absolute;margin-left:303.2pt;margin-top:7.95pt;width:4.05pt;height:1.85pt;z-index:252911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">
            <v:imagedata r:id="rId74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65" o:spid="_x0000_s3907" type="#_x0000_t75" style="position:absolute;margin-left:302.8pt;margin-top:5.65pt;width:3.8pt;height:2.05pt;z-index:252910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">
            <v:imagedata r:id="rId74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64" o:spid="_x0000_s3906" type="#_x0000_t75" style="position:absolute;margin-left:295.9pt;margin-top:8.05pt;width:4.95pt;height:7.65pt;z-index:252909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">
            <v:imagedata r:id="rId74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63" o:spid="_x0000_s3905" type="#_x0000_t75" style="position:absolute;margin-left:288.55pt;margin-top:4.7pt;width:7.7pt;height:9.9pt;z-index:252908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">
            <v:imagedata r:id="rId74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60" o:spid="_x0000_s3904" type="#_x0000_t75" style="position:absolute;margin-left:237.45pt;margin-top:.3pt;width:6.75pt;height:2.8pt;z-index:252904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">
            <v:imagedata r:id="rId74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56" o:spid="_x0000_s3903" type="#_x0000_t75" style="position:absolute;margin-left:264.2pt;margin-top:6.1pt;width:6pt;height:6.5pt;z-index:252900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">
            <v:imagedata r:id="rId74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55" o:spid="_x0000_s3902" type="#_x0000_t75" style="position:absolute;margin-left:246.15pt;margin-top:-1.35pt;width:2.2pt;height:7.9pt;z-index:252899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">
            <v:imagedata r:id="rId74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53" o:spid="_x0000_s3901" type="#_x0000_t75" style="position:absolute;margin-left:253.7pt;margin-top:-5.05pt;width:2.4pt;height:15.7pt;z-index:252897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">
            <v:imagedata r:id="rId75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51" o:spid="_x0000_s3900" type="#_x0000_t75" style="position:absolute;margin-left:254.45pt;margin-top:-4.8pt;width:25.5pt;height:16.8pt;z-index:252895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">
            <v:imagedata r:id="rId75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48" o:spid="_x0000_s3899" type="#_x0000_t75" style="position:absolute;margin-left:388.85pt;margin-top:1.85pt;width:6.45pt;height:9.3pt;z-index:252892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">
            <v:imagedata r:id="rId752" o:title=""/>
          </v:shape>
        </w:pict>
      </w:r>
    </w:p>
    <w:p w:rsidR="009325A6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89" o:spid="_x0000_s3898" type="#_x0000_t75" style="position:absolute;margin-left:394.5pt;margin-top:-11.5pt;width:30.85pt;height:33.75pt;z-index:252934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">
            <v:imagedata r:id="rId75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87" o:spid="_x0000_s3897" type="#_x0000_t75" style="position:absolute;margin-left:406.6pt;margin-top:8.8pt;width:7.1pt;height:2.2pt;z-index:252932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">
            <v:imagedata r:id="rId75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86" o:spid="_x0000_s3896" type="#_x0000_t75" style="position:absolute;margin-left:408.55pt;margin-top:.2pt;width:2.15pt;height:8.2pt;z-index:252931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">
            <v:imagedata r:id="rId75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85" o:spid="_x0000_s3895" type="#_x0000_t75" style="position:absolute;margin-left:398.6pt;margin-top:6.3pt;width:5.45pt;height:2.3pt;z-index:252930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">
            <v:imagedata r:id="rId75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84" o:spid="_x0000_s3894" type="#_x0000_t75" style="position:absolute;margin-left:382.5pt;margin-top:8.75pt;width:4.55pt;height:1.85pt;z-index:252929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">
            <v:imagedata r:id="rId75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83" o:spid="_x0000_s3893" type="#_x0000_t75" style="position:absolute;margin-left:382.9pt;margin-top:5.65pt;width:4.6pt;height:1.85pt;z-index:252928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">
            <v:imagedata r:id="rId75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82" o:spid="_x0000_s3892" type="#_x0000_t75" style="position:absolute;margin-left:338.25pt;margin-top:8.6pt;width:2.05pt;height:7.8pt;z-index:252927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">
            <v:imagedata r:id="rId75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81" o:spid="_x0000_s3891" type="#_x0000_t75" style="position:absolute;margin-left:334.9pt;margin-top:9.35pt;width:2pt;height:6.15pt;z-index:252926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">
            <v:imagedata r:id="rId76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80" o:spid="_x0000_s3890" type="#_x0000_t75" style="position:absolute;margin-left:331.85pt;margin-top:9pt;width:2.25pt;height:7.05pt;z-index:252925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">
            <v:imagedata r:id="rId76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79" o:spid="_x0000_s3889" type="#_x0000_t75" style="position:absolute;margin-left:325.5pt;margin-top:12.75pt;width:4.25pt;height:3.5pt;z-index:252924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">
            <v:imagedata r:id="rId76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78" o:spid="_x0000_s3888" type="#_x0000_t75" style="position:absolute;margin-left:321.55pt;margin-top:7.65pt;width:8pt;height:9.6pt;z-index:252923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">
            <v:imagedata r:id="rId76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77" o:spid="_x0000_s3887" type="#_x0000_t75" style="position:absolute;margin-left:307.85pt;margin-top:6.45pt;width:12.2pt;height:12.85pt;z-index:252922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">
            <v:imagedata r:id="rId76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76" o:spid="_x0000_s3886" type="#_x0000_t75" style="position:absolute;margin-left:309.7pt;margin-top:12.2pt;width:6.65pt;height:2.45pt;z-index:252921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">
            <v:imagedata r:id="rId76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75" o:spid="_x0000_s3885" type="#_x0000_t75" style="position:absolute;margin-left:296.85pt;margin-top:10.95pt;width:5.9pt;height:5.95pt;z-index:252920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">
            <v:imagedata r:id="rId76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74" o:spid="_x0000_s3884" type="#_x0000_t75" style="position:absolute;margin-left:296.35pt;margin-top:10.2pt;width:1.1pt;height:1.35pt;z-index:252919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">
            <v:imagedata r:id="rId76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73" o:spid="_x0000_s3883" type="#_x0000_t75" style="position:absolute;margin-left:294.5pt;margin-top:12.15pt;width:2.2pt;height:5.45pt;z-index:252918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">
            <v:imagedata r:id="rId76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872" o:spid="_x0000_s3882" type="#_x0000_t75" style="position:absolute;margin-left:287pt;margin-top:9.6pt;width:7.05pt;height:8.8pt;z-index:252917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">
            <v:imagedata r:id="rId769" o:title=""/>
          </v:shape>
        </w:pict>
      </w:r>
    </w:p>
    <w:p w:rsidR="009325A6" w:rsidRDefault="000A365C" w:rsidP="009325A6">
      <w:pPr>
        <w:rPr>
          <w:rFonts w:ascii="Comic Sans MS" w:hAnsi="Comic Sans MS"/>
          <w:sz w:val="24"/>
        </w:rPr>
      </w:pP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888" o:spid="_x0000_s3881" type="#_x0000_t75" style="position:absolute;margin-left:407.15pt;margin-top:-3.6pt;width:8.05pt;height:7.7pt;z-index:252933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">
            <v:imagedata r:id="rId770" o:title=""/>
          </v:shape>
        </w:pict>
      </w:r>
      <w:r w:rsidR="00CE7BCF" w:rsidRPr="00CE7BCF">
        <w:rPr>
          <w:rFonts w:ascii="Comic Sans MS" w:hAnsi="Comic Sans MS"/>
          <w:b/>
          <w:sz w:val="24"/>
        </w:rPr>
        <w:t xml:space="preserve">EX. </w:t>
      </w:r>
      <w:proofErr w:type="gramStart"/>
      <w:r w:rsidR="009325A6" w:rsidRPr="00CE7BCF">
        <w:rPr>
          <w:rFonts w:ascii="Comic Sans MS" w:hAnsi="Comic Sans MS"/>
          <w:b/>
          <w:sz w:val="24"/>
        </w:rPr>
        <w:t xml:space="preserve">3 </w:t>
      </w:r>
      <w:r w:rsidR="009325A6">
        <w:rPr>
          <w:rFonts w:ascii="Comic Sans MS" w:hAnsi="Comic Sans MS"/>
          <w:b/>
          <w:sz w:val="24"/>
        </w:rPr>
        <w:t xml:space="preserve"> </w:t>
      </w:r>
      <w:r w:rsidR="009325A6">
        <w:rPr>
          <w:rFonts w:ascii="Comic Sans MS" w:hAnsi="Comic Sans MS"/>
          <w:sz w:val="24"/>
        </w:rPr>
        <w:t>Use</w:t>
      </w:r>
      <w:proofErr w:type="gramEnd"/>
      <w:r w:rsidR="009325A6">
        <w:rPr>
          <w:rFonts w:ascii="Comic Sans MS" w:hAnsi="Comic Sans MS"/>
          <w:sz w:val="24"/>
        </w:rPr>
        <w:t xml:space="preserve"> the appropriate identity to expand and simplify the following:</w:t>
      </w:r>
    </w:p>
    <w:p w:rsidR="009325A6" w:rsidRDefault="000A365C" w:rsidP="009325A6">
      <w:pPr>
        <w:ind w:firstLine="720"/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  <w:lang w:val="en-CA" w:eastAsia="en-CA"/>
        </w:rPr>
        <w:pict>
          <v:shape id="Ink 936" o:spid="_x0000_s3880" type="#_x0000_t75" style="position:absolute;left:0;text-align:left;margin-left:423.3pt;margin-top:3pt;width:7.4pt;height:15.55pt;z-index:252982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">
            <v:imagedata r:id="rId77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935" o:spid="_x0000_s3879" type="#_x0000_t75" style="position:absolute;left:0;text-align:left;margin-left:421.1pt;margin-top:6.3pt;width:1.85pt;height:6.25pt;z-index:252981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">
            <v:imagedata r:id="rId77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934" o:spid="_x0000_s3878" type="#_x0000_t75" style="position:absolute;left:0;text-align:left;margin-left:415.95pt;margin-top:9.45pt;width:3.45pt;height:8.05pt;z-index:252980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">
            <v:imagedata r:id="rId77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933" o:spid="_x0000_s3877" type="#_x0000_t75" style="position:absolute;left:0;text-align:left;margin-left:411.45pt;margin-top:7pt;width:4.5pt;height:7.35pt;z-index:252979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">
            <v:imagedata r:id="rId77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932" o:spid="_x0000_s3876" type="#_x0000_t75" style="position:absolute;left:0;text-align:left;margin-left:404.9pt;margin-top:3.25pt;width:5.75pt;height:14.05pt;z-index:252978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">
            <v:imagedata r:id="rId77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931" o:spid="_x0000_s3875" type="#_x0000_t75" style="position:absolute;left:0;text-align:left;margin-left:399.5pt;margin-top:10.5pt;width:4.9pt;height:4.7pt;z-index:252977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">
            <v:imagedata r:id="rId77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913" o:spid="_x0000_s3874" type="#_x0000_t75" style="position:absolute;left:0;text-align:left;margin-left:107.75pt;margin-top:2.6pt;width:8.85pt;height:14.25pt;z-index:252959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">
            <v:imagedata r:id="rId77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912" o:spid="_x0000_s3873" type="#_x0000_t75" style="position:absolute;left:0;text-align:left;margin-left:78.15pt;margin-top:4.25pt;width:8.35pt;height:13.2pt;z-index:252958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">
            <v:imagedata r:id="rId778" o:title=""/>
          </v:shape>
        </w:pict>
      </w:r>
    </w:p>
    <w:p w:rsidR="009325A6" w:rsidRDefault="000A365C" w:rsidP="009325A6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941" o:spid="_x0000_s3872" type="#_x0000_t75" style="position:absolute;margin-left:400.75pt;margin-top:2.55pt;width:4.85pt;height:6.4pt;z-index:252987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">
            <v:imagedata r:id="rId77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40" o:spid="_x0000_s3871" type="#_x0000_t75" style="position:absolute;margin-left:399.95pt;margin-top:4.15pt;width:8.35pt;height:11.45pt;z-index:252986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">
            <v:imagedata r:id="rId78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30" o:spid="_x0000_s3870" type="#_x0000_t75" style="position:absolute;margin-left:399.55pt;margin-top:-3.25pt;width:3.15pt;height:15.3pt;z-index:252976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">
            <v:imagedata r:id="rId78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29" o:spid="_x0000_s3869" type="#_x0000_t75" style="position:absolute;margin-left:380.95pt;margin-top:13.25pt;width:43.7pt;height:2.4pt;z-index:252975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">
            <v:imagedata r:id="rId78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28" o:spid="_x0000_s3868" type="#_x0000_t75" style="position:absolute;margin-left:398pt;margin-top:-9.3pt;width:4.25pt;height:51.75pt;z-index:252974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">
            <v:imagedata r:id="rId78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27" o:spid="_x0000_s3867" type="#_x0000_t75" style="position:absolute;margin-left:316.5pt;margin-top:2.1pt;width:9.35pt;height:12.6pt;z-index:252973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">
            <v:imagedata r:id="rId78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26" o:spid="_x0000_s3866" type="#_x0000_t75" style="position:absolute;margin-left:307.55pt;margin-top:8.8pt;width:6.65pt;height:6.45pt;z-index:252972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">
            <v:imagedata r:id="rId78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25" o:spid="_x0000_s3865" type="#_x0000_t75" style="position:absolute;margin-left:306.35pt;margin-top:6.95pt;width:.7pt;height:.9pt;z-index:252971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">
            <v:imagedata r:id="rId78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24" o:spid="_x0000_s3864" type="#_x0000_t75" style="position:absolute;margin-left:304.45pt;margin-top:8.75pt;width:1.85pt;height:7.9pt;z-index:252970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">
            <v:imagedata r:id="rId78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23" o:spid="_x0000_s3863" type="#_x0000_t75" style="position:absolute;margin-left:297pt;margin-top:5.9pt;width:6.75pt;height:11.35pt;z-index:252969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">
            <v:imagedata r:id="rId78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21" o:spid="_x0000_s3862" type="#_x0000_t75" style="position:absolute;margin-left:281.2pt;margin-top:14.2pt;width:9.65pt;height:2.1pt;z-index:252967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">
            <v:imagedata r:id="rId78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20" o:spid="_x0000_s3861" type="#_x0000_t75" style="position:absolute;margin-left:285.7pt;margin-top:6.25pt;width:2.45pt;height:7.35pt;z-index:252966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">
            <v:imagedata r:id="rId79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19" o:spid="_x0000_s3860" type="#_x0000_t75" style="position:absolute;margin-left:283.5pt;margin-top:4.75pt;width:2.15pt;height:10.05pt;z-index:252965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">
            <v:imagedata r:id="rId79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18" o:spid="_x0000_s3859" type="#_x0000_t75" style="position:absolute;margin-left:281.65pt;margin-top:4.2pt;width:6.9pt;height:2.45pt;z-index:252964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">
            <v:imagedata r:id="rId79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17" o:spid="_x0000_s3858" type="#_x0000_t75" style="position:absolute;margin-left:272.35pt;margin-top:6.6pt;width:5.8pt;height:9.5pt;z-index:252963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">
            <v:imagedata r:id="rId79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16" o:spid="_x0000_s3857" type="#_x0000_t75" style="position:absolute;margin-left:265.65pt;margin-top:7.8pt;width:5.4pt;height:7.85pt;z-index:252962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">
            <v:imagedata r:id="rId79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15" o:spid="_x0000_s3856" type="#_x0000_t75" style="position:absolute;margin-left:257.35pt;margin-top:6.45pt;width:6.9pt;height:12.3pt;z-index:252961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">
            <v:imagedata r:id="rId79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14" o:spid="_x0000_s3855" type="#_x0000_t75" style="position:absolute;margin-left:236.55pt;margin-top:10.7pt;width:7.75pt;height:2.1pt;z-index:252960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">
            <v:imagedata r:id="rId79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11" o:spid="_x0000_s3854" type="#_x0000_t75" style="position:absolute;margin-left:217.45pt;margin-top:6.4pt;width:7.95pt;height:11.15pt;z-index:252957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">
            <v:imagedata r:id="rId79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10" o:spid="_x0000_s3853" type="#_x0000_t75" style="position:absolute;margin-left:208.05pt;margin-top:8.65pt;width:6pt;height:8.9pt;z-index:252956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">
            <v:imagedata r:id="rId79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09" o:spid="_x0000_s3852" type="#_x0000_t75" style="position:absolute;margin-left:201.55pt;margin-top:9.75pt;width:5.65pt;height:7.7pt;z-index:252955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">
            <v:imagedata r:id="rId79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08" o:spid="_x0000_s3851" type="#_x0000_t75" style="position:absolute;margin-left:194.2pt;margin-top:8.3pt;width:6.35pt;height:9.2pt;z-index:252954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">
            <v:imagedata r:id="rId80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05" o:spid="_x0000_s3850" type="#_x0000_t75" style="position:absolute;margin-left:184.95pt;margin-top:7.5pt;width:1.75pt;height:8.25pt;z-index:252951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">
            <v:imagedata r:id="rId80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04" o:spid="_x0000_s3849" type="#_x0000_t75" style="position:absolute;margin-left:182.5pt;margin-top:7.7pt;width:2pt;height:7.7pt;z-index:252950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">
            <v:imagedata r:id="rId80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03" o:spid="_x0000_s3848" type="#_x0000_t75" style="position:absolute;margin-left:181.45pt;margin-top:5.3pt;width:8.55pt;height:2.75pt;z-index:252948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">
            <v:imagedata r:id="rId80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02" o:spid="_x0000_s3847" type="#_x0000_t75" style="position:absolute;margin-left:174.5pt;margin-top:8.05pt;width:5.8pt;height:8.2pt;z-index:252947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">
            <v:imagedata r:id="rId80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01" o:spid="_x0000_s3846" type="#_x0000_t75" style="position:absolute;margin-left:171.75pt;margin-top:7.55pt;width:.85pt;height:.8pt;z-index:252946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">
            <v:imagedata r:id="rId80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00" o:spid="_x0000_s3845" type="#_x0000_t75" style="position:absolute;margin-left:170.2pt;margin-top:8.5pt;width:2pt;height:7pt;z-index:252945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">
            <v:imagedata r:id="rId80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899" o:spid="_x0000_s3844" type="#_x0000_t75" style="position:absolute;margin-left:160.9pt;margin-top:7.55pt;width:7.5pt;height:10.05pt;z-index:252944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">
            <v:imagedata r:id="rId80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898" o:spid="_x0000_s3843" type="#_x0000_t75" style="position:absolute;margin-left:136.35pt;margin-top:11.65pt;width:7.6pt;height:1.9pt;z-index:252943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">
            <v:imagedata r:id="rId80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897" o:spid="_x0000_s3842" type="#_x0000_t75" style="position:absolute;margin-left:135.25pt;margin-top:6.3pt;width:7.7pt;height:1.95pt;z-index:252942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">
            <v:imagedata r:id="rId809" o:title=""/>
          </v:shape>
        </w:pict>
      </w:r>
      <w:r w:rsidR="009325A6">
        <w:rPr>
          <w:rFonts w:ascii="Comic Sans MS" w:hAnsi="Comic Sans MS"/>
          <w:sz w:val="22"/>
        </w:rPr>
        <w:tab/>
        <w:t xml:space="preserve">a)     </w:t>
      </w:r>
      <m:oMath>
        <m:r>
          <m:rPr>
            <m:sty m:val="p"/>
          </m:rPr>
          <w:rPr>
            <w:rFonts w:ascii="Cambria Math" w:hAnsi="Cambria Math"/>
            <w:sz w:val="22"/>
          </w:rPr>
          <m:t>sin⁡</m:t>
        </m:r>
        <m:r>
          <w:rPr>
            <w:rFonts w:ascii="Cambria Math" w:hAnsi="Cambria Math"/>
            <w:sz w:val="22"/>
          </w:rPr>
          <m:t>(</m:t>
        </m:r>
        <m:f>
          <m:fPr>
            <m:ctrlPr>
              <w:rPr>
                <w:rFonts w:ascii="Cambria Math" w:hAnsi="Cambria Math"/>
                <w:i/>
                <w:sz w:val="22"/>
              </w:rPr>
            </m:ctrlPr>
          </m:fPr>
          <m:num>
            <m:r>
              <w:rPr>
                <w:rFonts w:ascii="Cambria Math" w:hAnsi="Cambria Math"/>
                <w:sz w:val="22"/>
              </w:rPr>
              <m:t>π</m:t>
            </m:r>
          </m:num>
          <m:den>
            <m:r>
              <w:rPr>
                <w:rFonts w:ascii="Cambria Math" w:hAnsi="Cambria Math"/>
                <w:sz w:val="22"/>
              </w:rPr>
              <m:t>2</m:t>
            </m:r>
          </m:den>
        </m:f>
        <m:r>
          <w:rPr>
            <w:rFonts w:ascii="Cambria Math" w:hAnsi="Cambria Math"/>
            <w:sz w:val="22"/>
          </w:rPr>
          <m:t xml:space="preserve"> - θ)</m:t>
        </m:r>
      </m:oMath>
      <w:r w:rsidR="009325A6">
        <w:rPr>
          <w:rFonts w:ascii="Comic Sans MS" w:hAnsi="Comic Sans MS"/>
          <w:sz w:val="22"/>
        </w:rPr>
        <w:t xml:space="preserve">             </w:t>
      </w:r>
    </w:p>
    <w:p w:rsidR="009325A6" w:rsidRDefault="000A365C" w:rsidP="009325A6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922" o:spid="_x0000_s3841" type="#_x0000_t75" style="position:absolute;margin-left:281.9pt;margin-top:-.05pt;width:10.25pt;height:8.4pt;z-index:252968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">
            <v:imagedata r:id="rId81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07" o:spid="_x0000_s3840" type="#_x0000_t75" style="position:absolute;margin-left:183.1pt;margin-top:1.65pt;width:8.2pt;height:7.3pt;z-index:252953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">
            <v:imagedata r:id="rId81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06" o:spid="_x0000_s3839" type="#_x0000_t75" style="position:absolute;margin-left:181.85pt;margin-top:-.85pt;width:6.9pt;height:1.9pt;z-index:252952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">
            <v:imagedata r:id="rId81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894" o:spid="_x0000_s3838" type="#_x0000_t75" style="position:absolute;margin-left:37.7pt;margin-top:5.45pt;width:4.35pt;height:2.65pt;z-index:252939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">
            <v:imagedata r:id="rId813" o:title=""/>
          </v:shape>
        </w:pict>
      </w:r>
    </w:p>
    <w:p w:rsidR="009325A6" w:rsidRDefault="000A365C" w:rsidP="009325A6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963" o:spid="_x0000_s3837" type="#_x0000_t75" style="position:absolute;margin-left:83.25pt;margin-top:-11.65pt;width:8.8pt;height:44.05pt;z-index:253010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">
            <v:imagedata r:id="rId81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56" o:spid="_x0000_s3836" type="#_x0000_t75" style="position:absolute;margin-left:139.05pt;margin-top:11.9pt;width:4.75pt;height:2pt;z-index:253003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">
            <v:imagedata r:id="rId81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55" o:spid="_x0000_s3835" type="#_x0000_t75" style="position:absolute;margin-left:138.35pt;margin-top:8.9pt;width:6.4pt;height:1.95pt;z-index:253002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">
            <v:imagedata r:id="rId81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54" o:spid="_x0000_s3834" type="#_x0000_t75" style="position:absolute;margin-left:308.4pt;margin-top:1.15pt;width:11.15pt;height:12.75pt;z-index:253001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">
            <v:imagedata r:id="rId81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53" o:spid="_x0000_s3833" type="#_x0000_t75" style="position:absolute;margin-left:299.7pt;margin-top:7.25pt;width:7.35pt;height:6.6pt;z-index:253000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">
            <v:imagedata r:id="rId81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52" o:spid="_x0000_s3832" type="#_x0000_t75" style="position:absolute;margin-left:298.5pt;margin-top:5.75pt;width:.65pt;height:.6pt;z-index:252999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">
            <v:imagedata r:id="rId81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51" o:spid="_x0000_s3831" type="#_x0000_t75" style="position:absolute;margin-left:296.6pt;margin-top:7.35pt;width:1.9pt;height:6.7pt;z-index:252998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">
            <v:imagedata r:id="rId82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50" o:spid="_x0000_s3830" type="#_x0000_t75" style="position:absolute;margin-left:288.25pt;margin-top:6pt;width:8.15pt;height:9.65pt;z-index:252997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">
            <v:imagedata r:id="rId82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49" o:spid="_x0000_s3829" type="#_x0000_t75" style="position:absolute;margin-left:276.5pt;margin-top:3.75pt;width:6.7pt;height:16.7pt;z-index:252996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">
            <v:imagedata r:id="rId82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48" o:spid="_x0000_s3828" type="#_x0000_t75" style="position:absolute;margin-left:269.1pt;margin-top:6.75pt;width:7.75pt;height:9pt;z-index:252995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">
            <v:imagedata r:id="rId82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47" o:spid="_x0000_s3827" type="#_x0000_t75" style="position:absolute;margin-left:261.6pt;margin-top:2.4pt;width:5.4pt;height:17.15pt;z-index:252994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">
            <v:imagedata r:id="rId82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46" o:spid="_x0000_s3826" type="#_x0000_t75" style="position:absolute;margin-left:237pt;margin-top:7.45pt;width:8.1pt;height:1.65pt;z-index:252993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">
            <v:imagedata r:id="rId82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45" o:spid="_x0000_s3825" type="#_x0000_t75" style="position:absolute;margin-left:212.15pt;margin-top:3.45pt;width:10.85pt;height:12.15pt;z-index:252992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">
            <v:imagedata r:id="rId82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44" o:spid="_x0000_s3824" type="#_x0000_t75" style="position:absolute;margin-left:204.35pt;margin-top:7.4pt;width:6.95pt;height:8.45pt;z-index:252990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">
            <v:imagedata r:id="rId82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43" o:spid="_x0000_s3823" type="#_x0000_t75" style="position:absolute;margin-left:198.1pt;margin-top:9.05pt;width:5.4pt;height:6.1pt;z-index:252989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">
            <v:imagedata r:id="rId82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42" o:spid="_x0000_s3822" type="#_x0000_t75" style="position:absolute;margin-left:191.9pt;margin-top:7pt;width:7.15pt;height:9.4pt;z-index:252988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">
            <v:imagedata r:id="rId82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39" o:spid="_x0000_s3821" type="#_x0000_t75" style="position:absolute;margin-left:179.75pt;margin-top:3.25pt;width:4.9pt;height:13.55pt;z-index:252985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">
            <v:imagedata r:id="rId83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38" o:spid="_x0000_s3820" type="#_x0000_t75" style="position:absolute;margin-left:175.7pt;margin-top:7.7pt;width:2.05pt;height:7.45pt;z-index:252984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">
            <v:imagedata r:id="rId83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37" o:spid="_x0000_s3819" type="#_x0000_t75" style="position:absolute;margin-left:167.8pt;margin-top:2.6pt;width:5.6pt;height:15.65pt;z-index:252983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">
            <v:imagedata r:id="rId83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893" o:spid="_x0000_s3818" type="#_x0000_t75" style="position:absolute;margin-left:26pt;margin-top:-7.05pt;width:28.9pt;height:19.8pt;z-index:252938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">
            <v:imagedata r:id="rId833" o:title=""/>
          </v:shape>
        </w:pict>
      </w:r>
    </w:p>
    <w:p w:rsidR="00974AF6" w:rsidRDefault="000A365C" w:rsidP="009325A6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964" o:spid="_x0000_s3817" type="#_x0000_t75" style="position:absolute;margin-left:81pt;margin-top:10.35pt;width:8.35pt;height:9.8pt;z-index:253011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">
            <v:imagedata r:id="rId83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57" o:spid="_x0000_s3816" type="#_x0000_t75" style="position:absolute;margin-left:136.4pt;margin-top:13.95pt;width:6pt;height:1.8pt;z-index:253004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">
            <v:imagedata r:id="rId83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896" o:spid="_x0000_s3815" type="#_x0000_t75" style="position:absolute;margin-left:41.3pt;margin-top:-8.3pt;width:18.3pt;height:20.95pt;z-index:252941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">
            <v:imagedata r:id="rId83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895" o:spid="_x0000_s3814" type="#_x0000_t75" style="position:absolute;margin-left:48pt;margin-top:-3pt;width:7.15pt;height:8.2pt;z-index:252940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">
            <v:imagedata r:id="rId837" o:title=""/>
          </v:shape>
        </w:pict>
      </w:r>
    </w:p>
    <w:p w:rsidR="00974AF6" w:rsidRDefault="000A365C" w:rsidP="009325A6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986" o:spid="_x0000_s3813" type="#_x0000_t75" style="position:absolute;margin-left:64.7pt;margin-top:11.25pt;width:.15pt;height:6.8pt;z-index:253033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">
            <v:imagedata r:id="rId838" o:title="" croptop="34.75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85" o:spid="_x0000_s3812" type="#_x0000_t75" style="position:absolute;margin-left:57.4pt;margin-top:9.15pt;width:5.65pt;height:9.35pt;z-index:253032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">
            <v:imagedata r:id="rId83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84" o:spid="_x0000_s3811" type="#_x0000_t75" style="position:absolute;margin-left:51.35pt;margin-top:6.4pt;width:5.8pt;height:10.7pt;z-index:253031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">
            <v:imagedata r:id="rId84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82" o:spid="_x0000_s3810" type="#_x0000_t75" style="position:absolute;margin-left:36.8pt;margin-top:11.95pt;width:8.4pt;height:6.4pt;z-index:253029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">
            <v:imagedata r:id="rId84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81" o:spid="_x0000_s3809" type="#_x0000_t75" style="position:absolute;margin-left:29.35pt;margin-top:11.2pt;width:7.4pt;height:7.9pt;z-index:253028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">
            <v:imagedata r:id="rId84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79" o:spid="_x0000_s3808" type="#_x0000_t75" style="position:absolute;margin-left:133.4pt;margin-top:2.5pt;width:4.5pt;height:24.25pt;z-index:253026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">
            <v:imagedata r:id="rId84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78" o:spid="_x0000_s3807" type="#_x0000_t75" style="position:absolute;margin-left:127.6pt;margin-top:1.95pt;width:6.6pt;height:21.85pt;z-index:253025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">
            <v:imagedata r:id="rId84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75" o:spid="_x0000_s3806" type="#_x0000_t75" style="position:absolute;margin-left:125.15pt;margin-top:10.35pt;width:1.65pt;height:5.8pt;z-index:253022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">
            <v:imagedata r:id="rId84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74" o:spid="_x0000_s3805" type="#_x0000_t75" style="position:absolute;margin-left:122.4pt;margin-top:10.3pt;width:1.75pt;height:6.75pt;z-index:253021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">
            <v:imagedata r:id="rId84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73" o:spid="_x0000_s3804" type="#_x0000_t75" style="position:absolute;margin-left:121.05pt;margin-top:8.15pt;width:6.7pt;height:2.9pt;z-index:253020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">
            <v:imagedata r:id="rId84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72" o:spid="_x0000_s3803" type="#_x0000_t75" style="position:absolute;margin-left:113.65pt;margin-top:14.1pt;width:6.15pt;height:1.85pt;z-index:253019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">
            <v:imagedata r:id="rId84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71" o:spid="_x0000_s3802" type="#_x0000_t75" style="position:absolute;margin-left:101pt;margin-top:1.5pt;width:5.65pt;height:20.6pt;z-index:253018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">
            <v:imagedata r:id="rId84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70" o:spid="_x0000_s3801" type="#_x0000_t75" style="position:absolute;margin-left:102.6pt;margin-top:6.25pt;width:13.25pt;height:11.95pt;z-index:253017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">
            <v:imagedata r:id="rId85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69" o:spid="_x0000_s3800" type="#_x0000_t75" style="position:absolute;margin-left:94.5pt;margin-top:10.1pt;width:7.1pt;height:2.85pt;z-index:253016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">
            <v:imagedata r:id="rId85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68" o:spid="_x0000_s3799" type="#_x0000_t75" style="position:absolute;margin-left:88.1pt;margin-top:5.4pt;width:7.35pt;height:16.4pt;z-index:253015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">
            <v:imagedata r:id="rId85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65" o:spid="_x0000_s3798" type="#_x0000_t75" style="position:absolute;margin-left:69.3pt;margin-top:9.05pt;width:6.8pt;height:11.25pt;z-index:253012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">
            <v:imagedata r:id="rId85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62" o:spid="_x0000_s3797" type="#_x0000_t75" style="position:absolute;margin-left:179.25pt;margin-top:-3.2pt;width:14.15pt;height:14.6pt;z-index:253009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">
            <v:imagedata r:id="rId85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61" o:spid="_x0000_s3796" type="#_x0000_t75" style="position:absolute;margin-left:173.1pt;margin-top:.7pt;width:4.95pt;height:10pt;z-index:253008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">
            <v:imagedata r:id="rId85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60" o:spid="_x0000_s3795" type="#_x0000_t75" style="position:absolute;margin-left:164.9pt;margin-top:2.7pt;width:6.4pt;height:7.3pt;z-index:253007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">
            <v:imagedata r:id="rId85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59" o:spid="_x0000_s3794" type="#_x0000_t75" style="position:absolute;margin-left:157.45pt;margin-top:.4pt;width:6.85pt;height:11.65pt;z-index:253006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">
            <v:imagedata r:id="rId85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58" o:spid="_x0000_s3793" type="#_x0000_t75" style="position:absolute;margin-left:136.95pt;margin-top:3.5pt;width:6.25pt;height:2.2pt;z-index:253005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">
            <v:imagedata r:id="rId858" o:title=""/>
          </v:shape>
        </w:pict>
      </w:r>
    </w:p>
    <w:p w:rsidR="009325A6" w:rsidRPr="00974AF6" w:rsidRDefault="000A365C" w:rsidP="009325A6">
      <w:pPr>
        <w:rPr>
          <w:rFonts w:ascii="Comic Sans MS" w:hAnsi="Comic Sans MS"/>
          <w:sz w:val="12"/>
          <w:szCs w:val="12"/>
        </w:rPr>
      </w:pP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987" o:spid="_x0000_s3792" type="#_x0000_t75" style="position:absolute;margin-left:65.9pt;margin-top:-.15pt;width:5.7pt;height:3.75pt;z-index:253035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">
            <v:imagedata r:id="rId859" o:title="" croptop="1035469f" cropleft="29.25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983" o:spid="_x0000_s3791" type="#_x0000_t75" style="position:absolute;margin-left:45.65pt;margin-top:-4.25pt;width:5.2pt;height:12.85pt;z-index:253030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">
            <v:imagedata r:id="rId860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980" o:spid="_x0000_s3790" type="#_x0000_t75" style="position:absolute;margin-left:21pt;margin-top:-2.7pt;width:7.85pt;height:14.75pt;z-index:253027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">
            <v:imagedata r:id="rId861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977" o:spid="_x0000_s3789" type="#_x0000_t75" style="position:absolute;margin-left:122.85pt;margin-top:4.3pt;width:8.2pt;height:5.5pt;z-index:253024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">
            <v:imagedata r:id="rId862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976" o:spid="_x0000_s3788" type="#_x0000_t75" style="position:absolute;margin-left:121.55pt;margin-top:1.85pt;width:6.25pt;height:2.05pt;z-index:253023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">
            <v:imagedata r:id="rId863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967" o:spid="_x0000_s3787" type="#_x0000_t75" style="position:absolute;margin-left:80.05pt;margin-top:-3.6pt;width:6.1pt;height:8.8pt;z-index:253014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">
            <v:imagedata r:id="rId864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966" o:spid="_x0000_s3786" type="#_x0000_t75" style="position:absolute;margin-left:76.9pt;margin-top:-2.95pt;width:1.75pt;height:6pt;z-index:253013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">
            <v:imagedata r:id="rId865" o:title=""/>
          </v:shape>
        </w:pict>
      </w:r>
    </w:p>
    <w:p w:rsidR="009325A6" w:rsidRDefault="000A365C" w:rsidP="009325A6">
      <w:pPr>
        <w:ind w:firstLine="72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055" o:spid="_x0000_s3785" type="#_x0000_t75" style="position:absolute;left:0;text-align:left;margin-left:135.55pt;margin-top:15.85pt;width:4.3pt;height:2.25pt;z-index:253104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">
            <v:imagedata r:id="rId86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54" o:spid="_x0000_s3784" type="#_x0000_t75" style="position:absolute;left:0;text-align:left;margin-left:132.3pt;margin-top:13.05pt;width:6.9pt;height:2.15pt;z-index:253103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">
            <v:imagedata r:id="rId86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29" o:spid="_x0000_s3783" type="#_x0000_t75" style="position:absolute;left:0;text-align:left;margin-left:285.25pt;margin-top:8.35pt;width:3.25pt;height:8.55pt;z-index:253078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">
            <v:imagedata r:id="rId86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28" o:spid="_x0000_s3782" type="#_x0000_t75" style="position:absolute;left:0;text-align:left;margin-left:282.75pt;margin-top:7.4pt;width:2.3pt;height:9.7pt;z-index:253076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">
            <v:imagedata r:id="rId86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27" o:spid="_x0000_s3781" type="#_x0000_t75" style="position:absolute;left:0;text-align:left;margin-left:281.35pt;margin-top:6.55pt;width:8.75pt;height:2.75pt;z-index:253075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">
            <v:imagedata r:id="rId87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26" o:spid="_x0000_s3780" type="#_x0000_t75" style="position:absolute;left:0;text-align:left;margin-left:273.65pt;margin-top:10.3pt;width:6.95pt;height:6.55pt;z-index:253074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">
            <v:imagedata r:id="rId87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25" o:spid="_x0000_s3779" type="#_x0000_t75" style="position:absolute;left:0;text-align:left;margin-left:270.05pt;margin-top:8.6pt;width:.75pt;height:1.3pt;z-index:253073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">
            <v:imagedata r:id="rId87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24" o:spid="_x0000_s3778" type="#_x0000_t75" style="position:absolute;left:0;text-align:left;margin-left:269.55pt;margin-top:11.15pt;width:1.75pt;height:5.15pt;z-index:253072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">
            <v:imagedata r:id="rId87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23" o:spid="_x0000_s3777" type="#_x0000_t75" style="position:absolute;left:0;text-align:left;margin-left:260.85pt;margin-top:9.4pt;width:6.85pt;height:8.25pt;z-index:253071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">
            <v:imagedata r:id="rId87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22" o:spid="_x0000_s3776" type="#_x0000_t75" style="position:absolute;left:0;text-align:left;margin-left:255.35pt;margin-top:10.25pt;width:2pt;height:7.45pt;z-index:253070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">
            <v:imagedata r:id="rId87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21" o:spid="_x0000_s3775" type="#_x0000_t75" style="position:absolute;left:0;text-align:left;margin-left:252pt;margin-top:8.7pt;width:1.8pt;height:7.5pt;z-index:253069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">
            <v:imagedata r:id="rId87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20" o:spid="_x0000_s3774" type="#_x0000_t75" style="position:absolute;left:0;text-align:left;margin-left:250.7pt;margin-top:7.95pt;width:8.1pt;height:2.35pt;z-index:253068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">
            <v:imagedata r:id="rId87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19" o:spid="_x0000_s3773" type="#_x0000_t75" style="position:absolute;left:0;text-align:left;margin-left:243.05pt;margin-top:8.3pt;width:6.35pt;height:7.9pt;z-index:253067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">
            <v:imagedata r:id="rId87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18" o:spid="_x0000_s3772" type="#_x0000_t75" style="position:absolute;left:0;text-align:left;margin-left:240.45pt;margin-top:6.7pt;width:1.05pt;height:1.1pt;z-index:253066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">
            <v:imagedata r:id="rId87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17" o:spid="_x0000_s3771" type="#_x0000_t75" style="position:absolute;left:0;text-align:left;margin-left:240.5pt;margin-top:8.95pt;width:1.95pt;height:6.45pt;z-index:253065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">
            <v:imagedata r:id="rId88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16" o:spid="_x0000_s3770" type="#_x0000_t75" style="position:absolute;left:0;text-align:left;margin-left:232.35pt;margin-top:7.35pt;width:7.1pt;height:9.3pt;z-index:253064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">
            <v:imagedata r:id="rId88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15" o:spid="_x0000_s3769" type="#_x0000_t75" style="position:absolute;left:0;text-align:left;margin-left:222.05pt;margin-top:12.45pt;width:6pt;height:1.8pt;z-index:253063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">
            <v:imagedata r:id="rId88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14" o:spid="_x0000_s3768" type="#_x0000_t75" style="position:absolute;left:0;text-align:left;margin-left:223.8pt;margin-top:8.15pt;width:1.85pt;height:8.95pt;z-index:253062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">
            <v:imagedata r:id="rId88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12" o:spid="_x0000_s3767" type="#_x0000_t75" style="position:absolute;left:0;text-align:left;margin-left:202.15pt;margin-top:15.95pt;width:10.25pt;height:2.3pt;z-index:253060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">
            <v:imagedata r:id="rId88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11" o:spid="_x0000_s3766" type="#_x0000_t75" style="position:absolute;left:0;text-align:left;margin-left:207.55pt;margin-top:9.7pt;width:2.05pt;height:8.05pt;z-index:253059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">
            <v:imagedata r:id="rId88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10" o:spid="_x0000_s3765" type="#_x0000_t75" style="position:absolute;left:0;text-align:left;margin-left:204.15pt;margin-top:8.85pt;width:2.1pt;height:6.65pt;z-index:253058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">
            <v:imagedata r:id="rId88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09" o:spid="_x0000_s3764" type="#_x0000_t75" style="position:absolute;left:0;text-align:left;margin-left:203.3pt;margin-top:7.1pt;width:8.65pt;height:3.05pt;z-index:253057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">
            <v:imagedata r:id="rId88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08" o:spid="_x0000_s3763" type="#_x0000_t75" style="position:absolute;left:0;text-align:left;margin-left:193.1pt;margin-top:9.55pt;width:7.1pt;height:7.5pt;z-index:253056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">
            <v:imagedata r:id="rId88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07" o:spid="_x0000_s3762" type="#_x0000_t75" style="position:absolute;left:0;text-align:left;margin-left:186.8pt;margin-top:10.8pt;width:6.4pt;height:6.2pt;z-index:253055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">
            <v:imagedata r:id="rId88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06" o:spid="_x0000_s3761" type="#_x0000_t75" style="position:absolute;left:0;text-align:left;margin-left:182.6pt;margin-top:10.3pt;width:5.95pt;height:7.3pt;z-index:253054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">
            <v:imagedata r:id="rId89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05" o:spid="_x0000_s3760" type="#_x0000_t75" style="position:absolute;left:0;text-align:left;margin-left:173.2pt;margin-top:11.35pt;width:1.65pt;height:8.1pt;z-index:253053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">
            <v:imagedata r:id="rId89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04" o:spid="_x0000_s3759" type="#_x0000_t75" style="position:absolute;left:0;text-align:left;margin-left:170.55pt;margin-top:9.6pt;width:1.95pt;height:9.2pt;z-index:253052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">
            <v:imagedata r:id="rId89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03" o:spid="_x0000_s3758" type="#_x0000_t75" style="position:absolute;left:0;text-align:left;margin-left:169.65pt;margin-top:8.2pt;width:7.6pt;height:3.2pt;z-index:253051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">
            <v:imagedata r:id="rId89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02" o:spid="_x0000_s3757" type="#_x0000_t75" style="position:absolute;left:0;text-align:left;margin-left:159.75pt;margin-top:8.55pt;width:6.45pt;height:9.15pt;z-index:253050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">
            <v:imagedata r:id="rId89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01" o:spid="_x0000_s3756" type="#_x0000_t75" style="position:absolute;left:0;text-align:left;margin-left:153.95pt;margin-top:10.65pt;width:5.35pt;height:5.8pt;z-index:253049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">
            <v:imagedata r:id="rId89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00" o:spid="_x0000_s3755" type="#_x0000_t75" style="position:absolute;left:0;text-align:left;margin-left:146.95pt;margin-top:7.55pt;width:6.3pt;height:10.65pt;z-index:253048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">
            <v:imagedata r:id="rId896" o:title=""/>
          </v:shape>
        </w:pict>
      </w:r>
      <w:r w:rsidR="009325A6">
        <w:rPr>
          <w:rFonts w:ascii="Comic Sans MS" w:hAnsi="Comic Sans MS"/>
          <w:sz w:val="22"/>
        </w:rPr>
        <w:t xml:space="preserve">b)    </w:t>
      </w:r>
      <m:oMath>
        <m:r>
          <m:rPr>
            <m:sty m:val="p"/>
          </m:rPr>
          <w:rPr>
            <w:rFonts w:ascii="Cambria Math" w:hAnsi="Cambria Math"/>
            <w:sz w:val="22"/>
          </w:rPr>
          <m:t>cos⁡</m:t>
        </m:r>
        <m:r>
          <w:rPr>
            <w:rFonts w:ascii="Cambria Math" w:hAnsi="Cambria Math"/>
            <w:sz w:val="22"/>
          </w:rPr>
          <m:t xml:space="preserve">(π- </m:t>
        </m:r>
        <m:f>
          <m:fPr>
            <m:ctrlPr>
              <w:rPr>
                <w:rFonts w:ascii="Cambria Math" w:hAnsi="Cambria Math"/>
                <w:i/>
                <w:sz w:val="22"/>
              </w:rPr>
            </m:ctrlPr>
          </m:fPr>
          <m:num>
            <m:r>
              <w:rPr>
                <w:rFonts w:ascii="Cambria Math" w:hAnsi="Cambria Math"/>
                <w:sz w:val="22"/>
              </w:rPr>
              <m:t>π</m:t>
            </m:r>
          </m:num>
          <m:den>
            <m:r>
              <w:rPr>
                <w:rFonts w:ascii="Cambria Math" w:hAnsi="Cambria Math"/>
                <w:sz w:val="22"/>
              </w:rPr>
              <m:t>3</m:t>
            </m:r>
          </m:den>
        </m:f>
        <m:r>
          <w:rPr>
            <w:rFonts w:ascii="Cambria Math" w:hAnsi="Cambria Math"/>
            <w:sz w:val="22"/>
          </w:rPr>
          <m:t>)</m:t>
        </m:r>
      </m:oMath>
      <w:r w:rsidR="00CE7BCF">
        <w:rPr>
          <w:rFonts w:ascii="Comic Sans MS" w:hAnsi="Comic Sans MS"/>
          <w:sz w:val="22"/>
        </w:rPr>
        <w:t xml:space="preserve"> </w:t>
      </w:r>
    </w:p>
    <w:p w:rsidR="009325A6" w:rsidRDefault="000A365C" w:rsidP="009325A6">
      <w:pPr>
        <w:ind w:firstLine="72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147" o:spid="_x0000_s3754" type="#_x0000_t75" style="position:absolute;left:0;text-align:left;margin-left:355.65pt;margin-top:-1.6pt;width:5.45pt;height:6.6pt;z-index:253198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">
            <v:imagedata r:id="rId89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46" o:spid="_x0000_s3753" type="#_x0000_t75" style="position:absolute;left:0;text-align:left;margin-left:357.65pt;margin-top:.6pt;width:17.3pt;height:2.15pt;z-index:253197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">
            <v:imagedata r:id="rId89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45" o:spid="_x0000_s3752" type="#_x0000_t75" style="position:absolute;left:0;text-align:left;margin-left:353.85pt;margin-top:-.05pt;width:49.75pt;height:2.9pt;z-index:253196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">
            <v:imagedata r:id="rId89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44" o:spid="_x0000_s3751" type="#_x0000_t75" style="position:absolute;left:0;text-align:left;margin-left:373.55pt;margin-top:-17.9pt;width:3pt;height:46.9pt;z-index:253195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">
            <v:imagedata r:id="rId90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48" o:spid="_x0000_s3750" type="#_x0000_t75" style="position:absolute;left:0;text-align:left;margin-left:271.4pt;margin-top:10.5pt;width:5.8pt;height:6.45pt;z-index:253097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">
            <v:imagedata r:id="rId90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47" o:spid="_x0000_s3749" type="#_x0000_t75" style="position:absolute;left:0;text-align:left;margin-left:267pt;margin-top:7.1pt;width:9.5pt;height:9.25pt;z-index:253096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">
            <v:imagedata r:id="rId90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37" o:spid="_x0000_s3748" type="#_x0000_t75" style="position:absolute;left:0;text-align:left;margin-left:192.5pt;margin-top:10.35pt;width:1.75pt;height:5.7pt;z-index:253086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">
            <v:imagedata r:id="rId90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31" o:spid="_x0000_s3747" type="#_x0000_t75" style="position:absolute;left:0;text-align:left;margin-left:282.65pt;margin-top:2.35pt;width:8.15pt;height:8.85pt;z-index:253080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">
            <v:imagedata r:id="rId90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30" o:spid="_x0000_s3746" type="#_x0000_t75" style="position:absolute;left:0;text-align:left;margin-left:281.7pt;margin-top:-.8pt;width:7.95pt;height:2.1pt;z-index:253079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">
            <v:imagedata r:id="rId90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13" o:spid="_x0000_s3745" type="#_x0000_t75" style="position:absolute;left:0;text-align:left;margin-left:204.5pt;margin-top:1.8pt;width:6.55pt;height:8.2pt;z-index:253061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">
            <v:imagedata r:id="rId90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96" o:spid="_x0000_s3744" type="#_x0000_t75" style="position:absolute;left:0;text-align:left;margin-left:11.35pt;margin-top:2.1pt;width:2.7pt;height:1.5pt;z-index:253044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">
            <v:imagedata r:id="rId907" o:title=""/>
          </v:shape>
        </w:pict>
      </w:r>
    </w:p>
    <w:p w:rsidR="009325A6" w:rsidRDefault="000A365C" w:rsidP="009325A6">
      <w:pPr>
        <w:ind w:firstLine="72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161" o:spid="_x0000_s3743" type="#_x0000_t75" style="position:absolute;left:0;text-align:left;margin-left:428pt;margin-top:5.75pt;width:6.05pt;height:7pt;z-index:253213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">
            <v:imagedata r:id="rId90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60" o:spid="_x0000_s3742" type="#_x0000_t75" style="position:absolute;left:0;text-align:left;margin-left:424.45pt;margin-top:1.1pt;width:9.05pt;height:10.7pt;z-index:253212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">
            <v:imagedata r:id="rId90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59" o:spid="_x0000_s3741" type="#_x0000_t75" style="position:absolute;left:0;text-align:left;margin-left:408.65pt;margin-top:.45pt;width:5.8pt;height:6.95pt;z-index:253211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">
            <v:imagedata r:id="rId91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57" o:spid="_x0000_s3740" type="#_x0000_t75" style="position:absolute;left:0;text-align:left;margin-left:420.6pt;margin-top:-7.65pt;width:3.3pt;height:37.25pt;z-index:253209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">
            <v:imagedata r:id="rId91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56" o:spid="_x0000_s3739" type="#_x0000_t75" style="position:absolute;left:0;text-align:left;margin-left:404.95pt;margin-top:-7.25pt;width:18.9pt;height:36.5pt;z-index:253208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">
            <v:imagedata r:id="rId91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53" o:spid="_x0000_s3738" type="#_x0000_t75" style="position:absolute;left:0;text-align:left;margin-left:363pt;margin-top:-4.7pt;width:4.25pt;height:12.55pt;z-index:253204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">
            <v:imagedata r:id="rId91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52" o:spid="_x0000_s3737" type="#_x0000_t75" style="position:absolute;left:0;text-align:left;margin-left:358.6pt;margin-top:-1.25pt;width:4.25pt;height:6.55pt;z-index:253203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">
            <v:imagedata r:id="rId91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51" o:spid="_x0000_s3736" type="#_x0000_t75" style="position:absolute;left:0;text-align:left;margin-left:353.25pt;margin-top:3.4pt;width:3.55pt;height:5.75pt;z-index:253202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">
            <v:imagedata r:id="rId91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50" o:spid="_x0000_s3735" type="#_x0000_t75" style="position:absolute;left:0;text-align:left;margin-left:351.9pt;margin-top:-2.2pt;width:2.4pt;height:8pt;z-index:253201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">
            <v:imagedata r:id="rId91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49" o:spid="_x0000_s3734" type="#_x0000_t75" style="position:absolute;left:0;text-align:left;margin-left:347.35pt;margin-top:-.85pt;width:4.85pt;height:2.1pt;z-index:253200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">
            <v:imagedata r:id="rId91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48" o:spid="_x0000_s3733" type="#_x0000_t75" style="position:absolute;left:0;text-align:left;margin-left:343.5pt;margin-top:-6pt;width:5.25pt;height:13.35pt;z-index:253199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">
            <v:imagedata r:id="rId91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53" o:spid="_x0000_s3732" type="#_x0000_t75" style="position:absolute;left:0;text-align:left;margin-left:136.7pt;margin-top:9.6pt;width:4.85pt;height:2.7pt;z-index:253102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">
            <v:imagedata r:id="rId91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52" o:spid="_x0000_s3731" type="#_x0000_t75" style="position:absolute;left:0;text-align:left;margin-left:136.45pt;margin-top:5.6pt;width:4.65pt;height:1.55pt;z-index:253101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">
            <v:imagedata r:id="rId92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51" o:spid="_x0000_s3730" type="#_x0000_t75" style="position:absolute;left:0;text-align:left;margin-left:281.25pt;margin-top:-3.1pt;width:6.4pt;height:16.2pt;z-index:253100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">
            <v:imagedata r:id="rId92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50" o:spid="_x0000_s3729" type="#_x0000_t75" style="position:absolute;left:0;text-align:left;margin-left:273.6pt;margin-top:7.4pt;width:7.5pt;height:6.95pt;z-index:253099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">
            <v:imagedata r:id="rId92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49" o:spid="_x0000_s3728" type="#_x0000_t75" style="position:absolute;left:0;text-align:left;margin-left:270pt;margin-top:4pt;width:10.3pt;height:3.05pt;z-index:253098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">
            <v:imagedata r:id="rId92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46" o:spid="_x0000_s3727" type="#_x0000_t75" style="position:absolute;left:0;text-align:left;margin-left:259.8pt;margin-top:-8.85pt;width:6.25pt;height:17.45pt;z-index:253095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">
            <v:imagedata r:id="rId92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45" o:spid="_x0000_s3726" type="#_x0000_t75" style="position:absolute;left:0;text-align:left;margin-left:247.95pt;margin-top:-5pt;width:6.1pt;height:14.45pt;z-index:253094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">
            <v:imagedata r:id="rId92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44" o:spid="_x0000_s3725" type="#_x0000_t75" style="position:absolute;left:0;text-align:left;margin-left:239.75pt;margin-top:-2.25pt;width:7.05pt;height:8.3pt;z-index:253093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">
            <v:imagedata r:id="rId92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43" o:spid="_x0000_s3724" type="#_x0000_t75" style="position:absolute;left:0;text-align:left;margin-left:231.6pt;margin-top:-5.6pt;width:5.45pt;height:13.75pt;z-index:253092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">
            <v:imagedata r:id="rId92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42" o:spid="_x0000_s3723" type="#_x0000_t75" style="position:absolute;left:0;text-align:left;margin-left:217.5pt;margin-top:.1pt;width:6.65pt;height:1.9pt;z-index:253091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">
            <v:imagedata r:id="rId92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41" o:spid="_x0000_s3722" type="#_x0000_t75" style="position:absolute;left:0;text-align:left;margin-left:218.25pt;margin-top:-.7pt;width:1.75pt;height:6.1pt;z-index:253090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">
            <v:imagedata r:id="rId92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40" o:spid="_x0000_s3721" type="#_x0000_t75" style="position:absolute;left:0;text-align:left;margin-left:201.7pt;margin-top:-4.65pt;width:7.35pt;height:16.5pt;z-index:253089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">
            <v:imagedata r:id="rId93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39" o:spid="_x0000_s3720" type="#_x0000_t75" style="position:absolute;left:0;text-align:left;margin-left:192.85pt;margin-top:5.95pt;width:8.8pt;height:6.75pt;z-index:253088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">
            <v:imagedata r:id="rId93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38" o:spid="_x0000_s3719" type="#_x0000_t75" style="position:absolute;left:0;text-align:left;margin-left:190.4pt;margin-top:2.2pt;width:7.9pt;height:2.65pt;z-index:253087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">
            <v:imagedata r:id="rId93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36" o:spid="_x0000_s3718" type="#_x0000_t75" style="position:absolute;left:0;text-align:left;margin-left:181.45pt;margin-top:-4.95pt;width:7.45pt;height:17.1pt;z-index:253085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">
            <v:imagedata r:id="rId93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35" o:spid="_x0000_s3717" type="#_x0000_t75" style="position:absolute;left:0;text-align:left;margin-left:170.15pt;margin-top:-3.9pt;width:6.85pt;height:14.65pt;z-index:253084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">
            <v:imagedata r:id="rId93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34" o:spid="_x0000_s3716" type="#_x0000_t75" style="position:absolute;left:0;text-align:left;margin-left:150.6pt;margin-top:-3.3pt;width:8.85pt;height:17.15pt;z-index:253083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">
            <v:imagedata r:id="rId93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33" o:spid="_x0000_s3715" type="#_x0000_t75" style="position:absolute;left:0;text-align:left;margin-left:165.65pt;margin-top:.45pt;width:2.3pt;height:5.6pt;z-index:253082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">
            <v:imagedata r:id="rId93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32" o:spid="_x0000_s3714" type="#_x0000_t75" style="position:absolute;left:0;text-align:left;margin-left:155.1pt;margin-top:2.6pt;width:8.1pt;height:2.65pt;z-index:253081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">
            <v:imagedata r:id="rId93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95" o:spid="_x0000_s3713" type="#_x0000_t75" style="position:absolute;left:0;text-align:left;margin-left:1.6pt;margin-top:-10.65pt;width:27.3pt;height:24.1pt;z-index:253043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">
            <v:imagedata r:id="rId938" o:title=""/>
          </v:shape>
        </w:pict>
      </w:r>
    </w:p>
    <w:p w:rsidR="00974AF6" w:rsidRDefault="000A365C" w:rsidP="009325A6">
      <w:pPr>
        <w:ind w:firstLine="72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155" o:spid="_x0000_s3712" type="#_x0000_t75" style="position:absolute;left:0;text-align:left;margin-left:386.2pt;margin-top:11.7pt;width:45.45pt;height:4.2pt;z-index:253207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">
            <v:imagedata r:id="rId93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59" o:spid="_x0000_s3711" type="#_x0000_t75" style="position:absolute;left:0;text-align:left;margin-left:165.25pt;margin-top:8.35pt;width:2.15pt;height:10.2pt;z-index:253108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">
            <v:imagedata r:id="rId94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58" o:spid="_x0000_s3710" type="#_x0000_t75" style="position:absolute;left:0;text-align:left;margin-left:152.5pt;margin-top:13.3pt;width:8.8pt;height:2.55pt;z-index:253107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">
            <v:imagedata r:id="rId94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99" o:spid="_x0000_s3709" type="#_x0000_t75" style="position:absolute;left:0;text-align:left;margin-left:7.35pt;margin-top:-7.4pt;width:18.9pt;height:23.35pt;z-index:253047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">
            <v:imagedata r:id="rId94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98" o:spid="_x0000_s3708" type="#_x0000_t75" style="position:absolute;left:0;text-align:left;margin-left:17.2pt;margin-top:-3.5pt;width:2.5pt;height:13.25pt;z-index:253046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">
            <v:imagedata r:id="rId94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997" o:spid="_x0000_s3707" type="#_x0000_t75" style="position:absolute;left:0;text-align:left;margin-left:13.65pt;margin-top:-1.55pt;width:6.35pt;height:6.2pt;z-index:253045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">
            <v:imagedata r:id="rId944" o:title=""/>
          </v:shape>
        </w:pict>
      </w:r>
    </w:p>
    <w:p w:rsidR="00974AF6" w:rsidRDefault="000A365C" w:rsidP="009325A6">
      <w:pPr>
        <w:ind w:firstLine="72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158" o:spid="_x0000_s3706" type="#_x0000_t75" style="position:absolute;left:0;text-align:left;margin-left:410.55pt;margin-top:.5pt;width:3.05pt;height:8.2pt;z-index:253210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">
            <v:imagedata r:id="rId94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54" o:spid="_x0000_s3705" type="#_x0000_t75" style="position:absolute;left:0;text-align:left;margin-left:404pt;margin-top:-30.9pt;width:5.05pt;height:61.15pt;z-index:253206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">
            <v:imagedata r:id="rId94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61" o:spid="_x0000_s3704" type="#_x0000_t75" style="position:absolute;left:0;text-align:left;margin-left:169.8pt;margin-top:4.2pt;width:9.05pt;height:8.4pt;z-index:253110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">
            <v:imagedata r:id="rId94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60" o:spid="_x0000_s3703" type="#_x0000_t75" style="position:absolute;left:0;text-align:left;margin-left:165.35pt;margin-top:-3.8pt;width:6.35pt;height:13.9pt;z-index:253109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">
            <v:imagedata r:id="rId94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57" o:spid="_x0000_s3702" type="#_x0000_t75" style="position:absolute;left:0;text-align:left;margin-left:137.35pt;margin-top:4.05pt;width:4.9pt;height:2.15pt;z-index:253106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">
            <v:imagedata r:id="rId94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056" o:spid="_x0000_s3701" type="#_x0000_t75" style="position:absolute;left:0;text-align:left;margin-left:136.2pt;margin-top:1.2pt;width:5pt;height:2.15pt;z-index:253105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">
            <v:imagedata r:id="rId950" o:title=""/>
          </v:shape>
        </w:pict>
      </w:r>
    </w:p>
    <w:p w:rsidR="009325A6" w:rsidRPr="00974AF6" w:rsidRDefault="009325A6" w:rsidP="009325A6">
      <w:pPr>
        <w:ind w:firstLine="720"/>
        <w:rPr>
          <w:rFonts w:ascii="Comic Sans MS" w:hAnsi="Comic Sans MS"/>
          <w:sz w:val="12"/>
          <w:szCs w:val="12"/>
        </w:rPr>
      </w:pPr>
    </w:p>
    <w:p w:rsidR="009325A6" w:rsidRDefault="000A365C" w:rsidP="009325A6">
      <w:pPr>
        <w:ind w:firstLine="72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199" o:spid="_x0000_s3700" type="#_x0000_t75" style="position:absolute;left:0;text-align:left;margin-left:367.8pt;margin-top:5.95pt;width:2.1pt;height:8.55pt;z-index:253252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">
            <v:imagedata r:id="rId95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98" o:spid="_x0000_s3699" type="#_x0000_t75" style="position:absolute;left:0;text-align:left;margin-left:366.4pt;margin-top:9.3pt;width:6.35pt;height:1.75pt;z-index:253251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">
            <v:imagedata r:id="rId95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96" o:spid="_x0000_s3698" type="#_x0000_t75" style="position:absolute;left:0;text-align:left;margin-left:364.65pt;margin-top:5.7pt;width:7.4pt;height:4.45pt;z-index:253249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">
            <v:imagedata r:id="rId95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95" o:spid="_x0000_s3697" type="#_x0000_t75" style="position:absolute;left:0;text-align:left;margin-left:365.2pt;margin-top:6.2pt;width:4.6pt;height:8.65pt;z-index:253248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">
            <v:imagedata r:id="rId95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94" o:spid="_x0000_s3696" type="#_x0000_t75" style="position:absolute;left:0;text-align:left;margin-left:358.1pt;margin-top:10.85pt;width:5.25pt;height:5.45pt;z-index:253246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">
            <v:imagedata r:id="rId95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93" o:spid="_x0000_s3695" type="#_x0000_t75" style="position:absolute;left:0;text-align:left;margin-left:356.75pt;margin-top:9.7pt;width:1.3pt;height:1.9pt;z-index:253245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">
            <v:imagedata r:id="rId95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92" o:spid="_x0000_s3694" type="#_x0000_t75" style="position:absolute;left:0;text-align:left;margin-left:355.2pt;margin-top:11.6pt;width:1.95pt;height:4.6pt;z-index:253244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">
            <v:imagedata r:id="rId95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91" o:spid="_x0000_s3693" type="#_x0000_t75" style="position:absolute;left:0;text-align:left;margin-left:349.45pt;margin-top:8.5pt;width:4.55pt;height:7.25pt;z-index:253243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">
            <v:imagedata r:id="rId95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90" o:spid="_x0000_s3692" type="#_x0000_t75" style="position:absolute;left:0;text-align:left;margin-left:344.65pt;margin-top:10.3pt;width:1.45pt;height:4.65pt;z-index:253242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">
            <v:imagedata r:id="rId95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89" o:spid="_x0000_s3691" type="#_x0000_t75" style="position:absolute;left:0;text-align:left;margin-left:342.6pt;margin-top:9.05pt;width:1.85pt;height:6.75pt;z-index:253241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">
            <v:imagedata r:id="rId96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88" o:spid="_x0000_s3690" type="#_x0000_t75" style="position:absolute;left:0;text-align:left;margin-left:342pt;margin-top:7.85pt;width:6pt;height:1.6pt;z-index:253240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">
            <v:imagedata r:id="rId96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87" o:spid="_x0000_s3689" type="#_x0000_t75" style="position:absolute;left:0;text-align:left;margin-left:335.9pt;margin-top:9.7pt;width:4.8pt;height:7pt;z-index:253239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">
            <v:imagedata r:id="rId96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86" o:spid="_x0000_s3688" type="#_x0000_t75" style="position:absolute;left:0;text-align:left;margin-left:330.9pt;margin-top:10.65pt;width:5.2pt;height:5.85pt;z-index:253238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">
            <v:imagedata r:id="rId96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85" o:spid="_x0000_s3687" type="#_x0000_t75" style="position:absolute;left:0;text-align:left;margin-left:325.5pt;margin-top:9.4pt;width:5.85pt;height:6.85pt;z-index:253237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">
            <v:imagedata r:id="rId96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84" o:spid="_x0000_s3686" type="#_x0000_t75" style="position:absolute;left:0;text-align:left;margin-left:316.55pt;margin-top:11.5pt;width:4.55pt;height:1.65pt;z-index:253236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">
            <v:imagedata r:id="rId96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83" o:spid="_x0000_s3685" type="#_x0000_t75" style="position:absolute;left:0;text-align:left;margin-left:308.3pt;margin-top:7.55pt;width:6.75pt;height:9.85pt;z-index:253235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">
            <v:imagedata r:id="rId96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82" o:spid="_x0000_s3684" type="#_x0000_t75" style="position:absolute;left:0;text-align:left;margin-left:302.05pt;margin-top:10.3pt;width:4.85pt;height:6.95pt;z-index:253234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">
            <v:imagedata r:id="rId96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81" o:spid="_x0000_s3683" type="#_x0000_t75" style="position:absolute;left:0;text-align:left;margin-left:296.9pt;margin-top:9.9pt;width:4.7pt;height:5.45pt;z-index:253233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">
            <v:imagedata r:id="rId96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80" o:spid="_x0000_s3682" type="#_x0000_t75" style="position:absolute;left:0;text-align:left;margin-left:291.75pt;margin-top:9.55pt;width:5.1pt;height:6.45pt;z-index:253232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">
            <v:imagedata r:id="rId96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79" o:spid="_x0000_s3681" type="#_x0000_t75" style="position:absolute;left:0;text-align:left;margin-left:286.45pt;margin-top:9.4pt;width:2.2pt;height:6.1pt;z-index:253231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">
            <v:imagedata r:id="rId97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78" o:spid="_x0000_s3680" type="#_x0000_t75" style="position:absolute;left:0;text-align:left;margin-left:283.6pt;margin-top:8.4pt;width:3.15pt;height:7.1pt;z-index:253230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">
            <v:imagedata r:id="rId97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77" o:spid="_x0000_s3679" type="#_x0000_t75" style="position:absolute;left:0;text-align:left;margin-left:280.7pt;margin-top:8.45pt;width:9.4pt;height:2.3pt;z-index:253229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">
            <v:imagedata r:id="rId97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76" o:spid="_x0000_s3678" type="#_x0000_t75" style="position:absolute;left:0;text-align:left;margin-left:272pt;margin-top:11.25pt;width:6.15pt;height:6.65pt;z-index:253228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">
            <v:imagedata r:id="rId97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75" o:spid="_x0000_s3677" type="#_x0000_t75" style="position:absolute;left:0;text-align:left;margin-left:268.75pt;margin-top:11.55pt;width:1.6pt;height:5.4pt;z-index:253227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">
            <v:imagedata r:id="rId97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74" o:spid="_x0000_s3676" type="#_x0000_t75" style="position:absolute;left:0;text-align:left;margin-left:262.1pt;margin-top:8.9pt;width:5.65pt;height:9.2pt;z-index:253226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">
            <v:imagedata r:id="rId97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66" o:spid="_x0000_s3675" type="#_x0000_t75" style="position:absolute;left:0;text-align:left;margin-left:236.2pt;margin-top:-.3pt;width:6.2pt;height:21.75pt;z-index:253218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">
            <v:imagedata r:id="rId97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32" o:spid="_x0000_s3674" type="#_x0000_t75" style="position:absolute;left:0;text-align:left;margin-left:226.1pt;margin-top:8.35pt;width:8.8pt;height:10.35pt;z-index:253183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">
            <v:imagedata r:id="rId97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31" o:spid="_x0000_s3673" type="#_x0000_t75" style="position:absolute;left:0;text-align:left;margin-left:218.85pt;margin-top:13.8pt;width:4.35pt;height:1.95pt;z-index:253182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">
            <v:imagedata r:id="rId97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29" o:spid="_x0000_s3672" type="#_x0000_t75" style="position:absolute;left:0;text-align:left;margin-left:210.15pt;margin-top:10.55pt;width:2.7pt;height:9.15pt;z-index:253180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">
            <v:imagedata r:id="rId97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28" o:spid="_x0000_s3671" type="#_x0000_t75" style="position:absolute;left:0;text-align:left;margin-left:206.85pt;margin-top:9.75pt;width:10.1pt;height:2.35pt;z-index:253179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">
            <v:imagedata r:id="rId98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125" o:spid="_x0000_s3670" type="#_x0000_t75" style="position:absolute;left:0;text-align:left;margin-left:187.2pt;margin-top:8.5pt;width:6.5pt;height:13pt;z-index:253176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">
            <v:imagedata r:id="rId981" o:title=""/>
          </v:shape>
        </w:pict>
      </w:r>
      <w:r w:rsidR="009325A6">
        <w:rPr>
          <w:rFonts w:ascii="Comic Sans MS" w:hAnsi="Comic Sans MS"/>
          <w:sz w:val="22"/>
        </w:rPr>
        <w:t xml:space="preserve">c)  </w:t>
      </w:r>
      <w:r w:rsidR="00CE7BCF">
        <w:rPr>
          <w:rFonts w:ascii="Comic Sans MS" w:hAnsi="Comic Sans MS"/>
          <w:sz w:val="22"/>
        </w:rPr>
        <w:t xml:space="preserve">  </w:t>
      </w:r>
      <m:oMath>
        <m:r>
          <m:rPr>
            <m:sty m:val="p"/>
          </m:rPr>
          <w:rPr>
            <w:rFonts w:ascii="Cambria Math" w:hAnsi="Cambria Math"/>
            <w:sz w:val="22"/>
          </w:rPr>
          <m:t>tan⁡</m:t>
        </m:r>
        <m:r>
          <w:rPr>
            <w:rFonts w:ascii="Cambria Math" w:hAnsi="Cambria Math"/>
            <w:sz w:val="22"/>
          </w:rPr>
          <m:t>(π- θ)</m:t>
        </m:r>
      </m:oMath>
    </w:p>
    <w:p w:rsidR="009325A6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22" o:spid="_x0000_s3669" type="#_x0000_t75" style="position:absolute;margin-left:373.4pt;margin-top:7.7pt;width:7.4pt;height:8.75pt;z-index:253275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">
            <v:imagedata r:id="rId98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21" o:spid="_x0000_s3668" type="#_x0000_t75" style="position:absolute;margin-left:366.1pt;margin-top:11.85pt;width:5.25pt;height:4.5pt;z-index:253274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">
            <v:imagedata r:id="rId98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20" o:spid="_x0000_s3667" type="#_x0000_t75" style="position:absolute;margin-left:364.55pt;margin-top:11.1pt;width:.55pt;height:.65pt;z-index:253273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">
            <v:imagedata r:id="rId98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19" o:spid="_x0000_s3666" type="#_x0000_t75" style="position:absolute;margin-left:363.05pt;margin-top:11.35pt;width:2pt;height:5.25pt;z-index:253272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">
            <v:imagedata r:id="rId98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18" o:spid="_x0000_s3665" type="#_x0000_t75" style="position:absolute;margin-left:356.3pt;margin-top:10.65pt;width:6.15pt;height:6.6pt;z-index:253271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">
            <v:imagedata r:id="rId98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17" o:spid="_x0000_s3664" type="#_x0000_t75" style="position:absolute;margin-left:346.35pt;margin-top:14.15pt;width:3.35pt;height:5.05pt;z-index:253270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">
            <v:imagedata r:id="rId98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16" o:spid="_x0000_s3663" type="#_x0000_t75" style="position:absolute;margin-left:343.3pt;margin-top:12.5pt;width:3.95pt;height:6.1pt;z-index:253269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">
            <v:imagedata r:id="rId98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15" o:spid="_x0000_s3662" type="#_x0000_t75" style="position:absolute;margin-left:343.7pt;margin-top:11.95pt;width:7.25pt;height:2.05pt;z-index:253268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">
            <v:imagedata r:id="rId98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14" o:spid="_x0000_s3661" type="#_x0000_t75" style="position:absolute;margin-left:337.3pt;margin-top:11.65pt;width:5.8pt;height:5.4pt;z-index:253267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">
            <v:imagedata r:id="rId99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13" o:spid="_x0000_s3660" type="#_x0000_t75" style="position:absolute;margin-left:335.25pt;margin-top:11.15pt;width:1.75pt;height:5.6pt;z-index:253266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">
            <v:imagedata r:id="rId99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12" o:spid="_x0000_s3659" type="#_x0000_t75" style="position:absolute;margin-left:328.35pt;margin-top:9.15pt;width:5.4pt;height:7.4pt;z-index:253265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">
            <v:imagedata r:id="rId99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11" o:spid="_x0000_s3658" type="#_x0000_t75" style="position:absolute;margin-left:321.75pt;margin-top:8.1pt;width:1.85pt;height:7.9pt;z-index:253264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">
            <v:imagedata r:id="rId99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10" o:spid="_x0000_s3657" type="#_x0000_t75" style="position:absolute;margin-left:318.7pt;margin-top:10.85pt;width:6.3pt;height:2pt;z-index:253263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">
            <v:imagedata r:id="rId99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09" o:spid="_x0000_s3656" type="#_x0000_t75" style="position:absolute;margin-left:308.75pt;margin-top:8.4pt;width:6.75pt;height:8.85pt;z-index:253262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">
            <v:imagedata r:id="rId99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08" o:spid="_x0000_s3655" type="#_x0000_t75" style="position:absolute;margin-left:302.35pt;margin-top:10.25pt;width:5.2pt;height:6.75pt;z-index:253261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">
            <v:imagedata r:id="rId99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07" o:spid="_x0000_s3654" type="#_x0000_t75" style="position:absolute;margin-left:297pt;margin-top:11.15pt;width:4.8pt;height:6.05pt;z-index:253260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">
            <v:imagedata r:id="rId99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06" o:spid="_x0000_s3653" type="#_x0000_t75" style="position:absolute;margin-left:293.25pt;margin-top:10.35pt;width:4.05pt;height:7.15pt;z-index:253259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">
            <v:imagedata r:id="rId99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05" o:spid="_x0000_s3652" type="#_x0000_t75" style="position:absolute;margin-left:284.55pt;margin-top:11.65pt;width:2.1pt;height:6pt;z-index:253258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">
            <v:imagedata r:id="rId99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04" o:spid="_x0000_s3651" type="#_x0000_t75" style="position:absolute;margin-left:281.05pt;margin-top:10.2pt;width:2.4pt;height:6.8pt;z-index:253257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">
            <v:imagedata r:id="rId100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03" o:spid="_x0000_s3650" type="#_x0000_t75" style="position:absolute;margin-left:278.85pt;margin-top:10.55pt;width:8.7pt;height:1.9pt;z-index:253256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">
            <v:imagedata r:id="rId100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02" o:spid="_x0000_s3649" type="#_x0000_t75" style="position:absolute;margin-left:272.4pt;margin-top:10.05pt;width:5.3pt;height:7.15pt;z-index:253255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">
            <v:imagedata r:id="rId100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01" o:spid="_x0000_s3648" type="#_x0000_t75" style="position:absolute;margin-left:266.55pt;margin-top:11.05pt;width:4.95pt;height:6.5pt;z-index:253254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">
            <v:imagedata r:id="rId100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00" o:spid="_x0000_s3647" type="#_x0000_t75" style="position:absolute;margin-left:262.45pt;margin-top:10.55pt;width:5.35pt;height:8.95pt;z-index:253253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">
            <v:imagedata r:id="rId100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97" o:spid="_x0000_s3646" type="#_x0000_t75" style="position:absolute;margin-left:263.15pt;margin-top:3.55pt;width:110.25pt;height:3.6pt;z-index:253250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">
            <v:imagedata r:id="rId100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65" o:spid="_x0000_s3645" type="#_x0000_t75" style="position:absolute;margin-left:204.8pt;margin-top:-11.45pt;width:7.8pt;height:22.95pt;z-index:253217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">
            <v:imagedata r:id="rId100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43" o:spid="_x0000_s3644" type="#_x0000_t75" style="position:absolute;margin-left:247.65pt;margin-top:5.1pt;width:5.1pt;height:2.05pt;z-index:253194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">
            <v:imagedata r:id="rId100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42" o:spid="_x0000_s3643" type="#_x0000_t75" style="position:absolute;margin-left:245.9pt;margin-top:2.25pt;width:4.65pt;height:2.1pt;z-index:253193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">
            <v:imagedata r:id="rId100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41" o:spid="_x0000_s3642" type="#_x0000_t75" style="position:absolute;margin-left:225.6pt;margin-top:11pt;width:13.6pt;height:11.5pt;z-index:253192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">
            <v:imagedata r:id="rId100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37" o:spid="_x0000_s3641" type="#_x0000_t75" style="position:absolute;margin-left:208.2pt;margin-top:12.35pt;width:10.9pt;height:2.85pt;z-index:253188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">
            <v:imagedata r:id="rId101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33" o:spid="_x0000_s3640" type="#_x0000_t75" style="position:absolute;margin-left:188.25pt;margin-top:4.9pt;width:41.7pt;height:4.45pt;z-index:253184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">
            <v:imagedata r:id="rId101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30" o:spid="_x0000_s3639" type="#_x0000_t75" style="position:absolute;margin-left:213.1pt;margin-top:-3.3pt;width:3.25pt;height:7.1pt;z-index:253181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">
            <v:imagedata r:id="rId101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27" o:spid="_x0000_s3638" type="#_x0000_t75" style="position:absolute;margin-left:198pt;margin-top:-2.7pt;width:6.65pt;height:7.35pt;z-index:253178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">
            <v:imagedata r:id="rId101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26" o:spid="_x0000_s3637" type="#_x0000_t75" style="position:absolute;margin-left:194.7pt;margin-top:-2.45pt;width:1.95pt;height:7.7pt;z-index:253177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">
            <v:imagedata r:id="rId101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24" o:spid="_x0000_s3636" type="#_x0000_t75" style="position:absolute;margin-left:141.8pt;margin-top:-15.85pt;width:31.3pt;height:34.3pt;z-index:253175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">
            <v:imagedata r:id="rId101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22" o:spid="_x0000_s3635" type="#_x0000_t75" style="position:absolute;margin-left:158.05pt;margin-top:-5.45pt;width:9.3pt;height:15.2pt;z-index:253173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">
            <v:imagedata r:id="rId101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21" o:spid="_x0000_s3634" type="#_x0000_t75" style="position:absolute;margin-left:148.85pt;margin-top:-3.25pt;width:8pt;height:14.5pt;z-index:253172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">
            <v:imagedata r:id="rId101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75" o:spid="_x0000_s3633" type="#_x0000_t75" style="position:absolute;margin-left:112.8pt;margin-top:5.45pt;width:9.25pt;height:6.4pt;z-index:253125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">
            <v:imagedata r:id="rId101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74" o:spid="_x0000_s3632" type="#_x0000_t75" style="position:absolute;margin-left:113.65pt;margin-top:6.3pt;width:4.9pt;height:11.3pt;z-index:253124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">
            <v:imagedata r:id="rId101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73" o:spid="_x0000_s3631" type="#_x0000_t75" style="position:absolute;margin-left:105.3pt;margin-top:11.4pt;width:5.85pt;height:5.4pt;z-index:253123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">
            <v:imagedata r:id="rId102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72" o:spid="_x0000_s3630" type="#_x0000_t75" style="position:absolute;margin-left:97.55pt;margin-top:11.35pt;width:6.8pt;height:7.5pt;z-index:253122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">
            <v:imagedata r:id="rId102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71" o:spid="_x0000_s3629" type="#_x0000_t75" style="position:absolute;margin-left:89.4pt;margin-top:12.1pt;width:6.95pt;height:1.95pt;z-index:253121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">
            <v:imagedata r:id="rId102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70" o:spid="_x0000_s3628" type="#_x0000_t75" style="position:absolute;margin-left:90.35pt;margin-top:7pt;width:2.35pt;height:11.7pt;z-index:253120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">
            <v:imagedata r:id="rId102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69" o:spid="_x0000_s3627" type="#_x0000_t75" style="position:absolute;margin-left:80.65pt;margin-top:10.1pt;width:5.05pt;height:2pt;z-index:253118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">
            <v:imagedata r:id="rId102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68" o:spid="_x0000_s3626" type="#_x0000_t75" style="position:absolute;margin-left:73.2pt;margin-top:7.65pt;width:2.7pt;height:7.9pt;z-index:253117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">
            <v:imagedata r:id="rId102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67" o:spid="_x0000_s3625" type="#_x0000_t75" style="position:absolute;margin-left:69.3pt;margin-top:7.2pt;width:2.55pt;height:10.05pt;z-index:253116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">
            <v:imagedata r:id="rId102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66" o:spid="_x0000_s3624" type="#_x0000_t75" style="position:absolute;margin-left:66.85pt;margin-top:6.8pt;width:7.7pt;height:2.45pt;z-index:253115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">
            <v:imagedata r:id="rId102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65" o:spid="_x0000_s3623" type="#_x0000_t75" style="position:absolute;margin-left:58.85pt;margin-top:9.7pt;width:6.1pt;height:7pt;z-index:253114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">
            <v:imagedata r:id="rId102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64" o:spid="_x0000_s3622" type="#_x0000_t75" style="position:absolute;margin-left:51.5pt;margin-top:7.95pt;width:6.2pt;height:10pt;z-index:253113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">
            <v:imagedata r:id="rId102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63" o:spid="_x0000_s3621" type="#_x0000_t75" style="position:absolute;margin-left:43pt;margin-top:10.6pt;width:8.95pt;height:2.05pt;z-index:253112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">
            <v:imagedata r:id="rId103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62" o:spid="_x0000_s3620" type="#_x0000_t75" style="position:absolute;margin-left:45.15pt;margin-top:2.5pt;width:2.5pt;height:15.8pt;z-index:253111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">
            <v:imagedata r:id="rId1031" o:title=""/>
          </v:shape>
        </w:pict>
      </w:r>
    </w:p>
    <w:p w:rsidR="009325A6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68" o:spid="_x0000_s3619" type="#_x0000_t75" style="position:absolute;margin-left:234.65pt;margin-top:-11.5pt;width:5.45pt;height:23.55pt;z-index:253220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">
            <v:imagedata r:id="rId103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67" o:spid="_x0000_s3618" type="#_x0000_t75" style="position:absolute;margin-left:204.6pt;margin-top:-8.5pt;width:7.7pt;height:22.05pt;z-index:253219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">
            <v:imagedata r:id="rId103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40" o:spid="_x0000_s3617" type="#_x0000_t75" style="position:absolute;margin-left:217.8pt;margin-top:.1pt;width:6.1pt;height:2.25pt;z-index:253191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">
            <v:imagedata r:id="rId103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39" o:spid="_x0000_s3616" type="#_x0000_t75" style="position:absolute;margin-left:213.75pt;margin-top:-1.1pt;width:2.35pt;height:7.1pt;z-index:253190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">
            <v:imagedata r:id="rId103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38" o:spid="_x0000_s3615" type="#_x0000_t75" style="position:absolute;margin-left:210.2pt;margin-top:-2.2pt;width:2.1pt;height:9.4pt;z-index:253189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">
            <v:imagedata r:id="rId103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36" o:spid="_x0000_s3614" type="#_x0000_t75" style="position:absolute;margin-left:200.1pt;margin-top:-1.65pt;width:6.2pt;height:9.2pt;z-index:253187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">
            <v:imagedata r:id="rId103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35" o:spid="_x0000_s3613" type="#_x0000_t75" style="position:absolute;margin-left:193.2pt;margin-top:-.5pt;width:6.5pt;height:6.8pt;z-index:253186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">
            <v:imagedata r:id="rId103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34" o:spid="_x0000_s3612" type="#_x0000_t75" style="position:absolute;margin-left:189.55pt;margin-top:-1.55pt;width:4.85pt;height:9.45pt;z-index:253185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">
            <v:imagedata r:id="rId103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76" o:spid="_x0000_s3611" type="#_x0000_t75" style="position:absolute;margin-left:36pt;margin-top:8pt;width:96.55pt;height:2.6pt;z-index:253126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">
            <v:imagedata r:id="rId1040" o:title=""/>
          </v:shape>
        </w:pict>
      </w:r>
    </w:p>
    <w:p w:rsidR="00974AF6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66" o:spid="_x0000_s3610" type="#_x0000_t75" style="position:absolute;margin-left:397.35pt;margin-top:12.6pt;width:27.7pt;height:2.4pt;z-index:253320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">
            <v:imagedata r:id="rId104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65" o:spid="_x0000_s3609" type="#_x0000_t75" style="position:absolute;margin-left:416.25pt;margin-top:-3.25pt;width:9.35pt;height:11.4pt;z-index:253319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">
            <v:imagedata r:id="rId104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64" o:spid="_x0000_s3608" type="#_x0000_t75" style="position:absolute;margin-left:409.15pt;margin-top:2.9pt;width:6.6pt;height:6.65pt;z-index:253318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">
            <v:imagedata r:id="rId104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63" o:spid="_x0000_s3607" type="#_x0000_t75" style="position:absolute;margin-left:405.7pt;margin-top:4.15pt;width:2.25pt;height:5.5pt;z-index:253317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">
            <v:imagedata r:id="rId104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62" o:spid="_x0000_s3606" type="#_x0000_t75" style="position:absolute;margin-left:397.15pt;margin-top:2.9pt;width:7.35pt;height:9.35pt;z-index:253316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">
            <v:imagedata r:id="rId104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61" o:spid="_x0000_s3605" type="#_x0000_t75" style="position:absolute;margin-left:376.1pt;margin-top:12.3pt;width:4.7pt;height:2.65pt;z-index:253315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">
            <v:imagedata r:id="rId104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60" o:spid="_x0000_s3604" type="#_x0000_t75" style="position:absolute;margin-left:374.6pt;margin-top:9.2pt;width:5.45pt;height:1.95pt;z-index:253314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">
            <v:imagedata r:id="rId104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40" o:spid="_x0000_s3603" type="#_x0000_t75" style="position:absolute;margin-left:355.75pt;margin-top:1.55pt;width:7.8pt;height:10.55pt;z-index:253294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">
            <v:imagedata r:id="rId104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39" o:spid="_x0000_s3602" type="#_x0000_t75" style="position:absolute;margin-left:347.85pt;margin-top:7.5pt;width:6.55pt;height:4.8pt;z-index:253293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">
            <v:imagedata r:id="rId104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38" o:spid="_x0000_s3601" type="#_x0000_t75" style="position:absolute;margin-left:345.7pt;margin-top:8.3pt;width:2.05pt;height:3.9pt;z-index:253292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">
            <v:imagedata r:id="rId105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37" o:spid="_x0000_s3600" type="#_x0000_t75" style="position:absolute;margin-left:338.55pt;margin-top:5.15pt;width:5.75pt;height:7.45pt;z-index:253291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">
            <v:imagedata r:id="rId105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36" o:spid="_x0000_s3599" type="#_x0000_t75" style="position:absolute;margin-left:331.15pt;margin-top:2.9pt;width:5.65pt;height:11.55pt;z-index:253289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">
            <v:imagedata r:id="rId105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35" o:spid="_x0000_s3598" type="#_x0000_t75" style="position:absolute;margin-left:328.85pt;margin-top:7.1pt;width:2.1pt;height:5.4pt;z-index:253288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">
            <v:imagedata r:id="rId105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34" o:spid="_x0000_s3597" type="#_x0000_t75" style="position:absolute;margin-left:323.05pt;margin-top:7.65pt;width:6.25pt;height:1.95pt;z-index:253287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">
            <v:imagedata r:id="rId105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33" o:spid="_x0000_s3596" type="#_x0000_t75" style="position:absolute;margin-left:319.25pt;margin-top:3.75pt;width:4.5pt;height:10.9pt;z-index:253286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">
            <v:imagedata r:id="rId105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32" o:spid="_x0000_s3595" type="#_x0000_t75" style="position:absolute;margin-left:308.3pt;margin-top:8.55pt;width:6.45pt;height:1.95pt;z-index:253285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">
            <v:imagedata r:id="rId105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31" o:spid="_x0000_s3594" type="#_x0000_t75" style="position:absolute;margin-left:296.05pt;margin-top:5.8pt;width:7.75pt;height:8.55pt;z-index:253284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">
            <v:imagedata r:id="rId105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30" o:spid="_x0000_s3593" type="#_x0000_t75" style="position:absolute;margin-left:290.5pt;margin-top:7.65pt;width:3.75pt;height:6.35pt;z-index:253283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">
            <v:imagedata r:id="rId105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29" o:spid="_x0000_s3592" type="#_x0000_t75" style="position:absolute;margin-left:284.8pt;margin-top:9.05pt;width:5.4pt;height:5.25pt;z-index:253282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">
            <v:imagedata r:id="rId105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28" o:spid="_x0000_s3591" type="#_x0000_t75" style="position:absolute;margin-left:278.8pt;margin-top:8.85pt;width:5.3pt;height:6.9pt;z-index:253281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">
            <v:imagedata r:id="rId106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27" o:spid="_x0000_s3590" type="#_x0000_t75" style="position:absolute;margin-left:272.8pt;margin-top:2.75pt;width:6pt;height:15.65pt;z-index:253280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">
            <v:imagedata r:id="rId106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26" o:spid="_x0000_s3589" type="#_x0000_t75" style="position:absolute;margin-left:259.45pt;margin-top:1.75pt;width:6.7pt;height:17.1pt;z-index:253279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">
            <v:imagedata r:id="rId106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25" o:spid="_x0000_s3588" type="#_x0000_t75" style="position:absolute;margin-left:265.65pt;margin-top:7.1pt;width:5.9pt;height:7.2pt;z-index:253278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">
            <v:imagedata r:id="rId106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24" o:spid="_x0000_s3587" type="#_x0000_t75" style="position:absolute;margin-left:245.4pt;margin-top:14.3pt;width:3.5pt;height:1.6pt;z-index:253277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">
            <v:imagedata r:id="rId106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223" o:spid="_x0000_s3586" type="#_x0000_t75" style="position:absolute;margin-left:245.05pt;margin-top:11.9pt;width:4.35pt;height:1.85pt;z-index:253276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">
            <v:imagedata r:id="rId106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123" o:spid="_x0000_s3585" type="#_x0000_t75" style="position:absolute;margin-left:142.35pt;margin-top:-43.75pt;width:2.85pt;height:114.15pt;z-index:253174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">
            <v:imagedata r:id="rId106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91" o:spid="_x0000_s3584" type="#_x0000_t75" style="position:absolute;margin-left:118.9pt;margin-top:-4.2pt;width:9.75pt;height:11.95pt;z-index:253141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">
            <v:imagedata r:id="rId106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90" o:spid="_x0000_s3583" type="#_x0000_t75" style="position:absolute;margin-left:112pt;margin-top:.25pt;width:5.2pt;height:6.1pt;z-index:253140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">
            <v:imagedata r:id="rId106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89" o:spid="_x0000_s3582" type="#_x0000_t75" style="position:absolute;margin-left:104.5pt;margin-top:1.5pt;width:6.6pt;height:6.15pt;z-index:253139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">
            <v:imagedata r:id="rId106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88" o:spid="_x0000_s3581" type="#_x0000_t75" style="position:absolute;margin-left:97.5pt;margin-top:1.6pt;width:8.7pt;height:3.15pt;z-index:253138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">
            <v:imagedata r:id="rId107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87" o:spid="_x0000_s3580" type="#_x0000_t75" style="position:absolute;margin-left:99.1pt;margin-top:-2.3pt;width:2.3pt;height:9.5pt;z-index:253137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">
            <v:imagedata r:id="rId107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86" o:spid="_x0000_s3579" type="#_x0000_t75" style="position:absolute;margin-left:88.3pt;margin-top:1.85pt;width:2.25pt;height:5.55pt;z-index:253136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">
            <v:imagedata r:id="rId107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85" o:spid="_x0000_s3578" type="#_x0000_t75" style="position:absolute;margin-left:85.95pt;margin-top:.15pt;width:3.1pt;height:6.75pt;z-index:253135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">
            <v:imagedata r:id="rId107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84" o:spid="_x0000_s3577" type="#_x0000_t75" style="position:absolute;margin-left:83.75pt;margin-top:-.45pt;width:7.7pt;height:2.3pt;z-index:253134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">
            <v:imagedata r:id="rId107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83" o:spid="_x0000_s3576" type="#_x0000_t75" style="position:absolute;margin-left:76.15pt;margin-top:2.55pt;width:6.7pt;height:6.45pt;z-index:253133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">
            <v:imagedata r:id="rId107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82" o:spid="_x0000_s3575" type="#_x0000_t75" style="position:absolute;margin-left:68.8pt;margin-top:1.65pt;width:6.3pt;height:7.2pt;z-index:253132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">
            <v:imagedata r:id="rId107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81" o:spid="_x0000_s3574" type="#_x0000_t75" style="position:absolute;margin-left:61.85pt;margin-top:2.65pt;width:6.85pt;height:2.15pt;z-index:253131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">
            <v:imagedata r:id="rId107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80" o:spid="_x0000_s3573" type="#_x0000_t75" style="position:absolute;margin-left:63.1pt;margin-top:-2pt;width:2.25pt;height:10.85pt;z-index:253130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">
            <v:imagedata r:id="rId107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79" o:spid="_x0000_s3572" type="#_x0000_t75" style="position:absolute;margin-left:47.9pt;margin-top:4.2pt;width:8.2pt;height:2.35pt;z-index:253129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">
            <v:imagedata r:id="rId107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78" o:spid="_x0000_s3571" type="#_x0000_t75" style="position:absolute;margin-left:49.75pt;margin-top:-.7pt;width:1.75pt;height:11.3pt;z-index:253128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">
            <v:imagedata r:id="rId108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077" o:spid="_x0000_s3570" type="#_x0000_t75" style="position:absolute;margin-left:42.45pt;margin-top:-3.15pt;width:2.6pt;height:16.65pt;z-index:253127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">
            <v:imagedata r:id="rId1081" o:title=""/>
          </v:shape>
        </w:pict>
      </w:r>
    </w:p>
    <w:p w:rsidR="00974AF6" w:rsidRDefault="000A365C" w:rsidP="009325A6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71" o:spid="_x0000_s3569" type="#_x0000_t75" style="position:absolute;margin-left:416.45pt;margin-top:1.15pt;width:6.5pt;height:9.3pt;z-index:253325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">
            <v:imagedata r:id="rId108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70" o:spid="_x0000_s3568" type="#_x0000_t75" style="position:absolute;margin-left:409.45pt;margin-top:2.5pt;width:6pt;height:6.65pt;z-index:253324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">
            <v:imagedata r:id="rId108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69" o:spid="_x0000_s3567" type="#_x0000_t75" style="position:absolute;margin-left:405.25pt;margin-top:3.8pt;width:4.9pt;height:5.6pt;z-index:253323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">
            <v:imagedata r:id="rId108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68" o:spid="_x0000_s3566" type="#_x0000_t75" style="position:absolute;margin-left:399.7pt;margin-top:2.95pt;width:5.85pt;height:6.85pt;z-index:253322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">
            <v:imagedata r:id="rId108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67" o:spid="_x0000_s3565" type="#_x0000_t75" style="position:absolute;margin-left:392.65pt;margin-top:4.25pt;width:6.5pt;height:1.9pt;z-index:253321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">
            <v:imagedata r:id="rId108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59" o:spid="_x0000_s3564" type="#_x0000_t75" style="position:absolute;margin-left:358.95pt;margin-top:4.05pt;width:8.9pt;height:10.65pt;z-index:253313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">
            <v:imagedata r:id="rId108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58" o:spid="_x0000_s3563" type="#_x0000_t75" style="position:absolute;margin-left:350.35pt;margin-top:7.75pt;width:6.7pt;height:5.65pt;z-index:253312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">
            <v:imagedata r:id="rId108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57" o:spid="_x0000_s3562" type="#_x0000_t75" style="position:absolute;margin-left:350.2pt;margin-top:7.65pt;width:.75pt;height:.6pt;z-index:253311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">
            <v:imagedata r:id="rId108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56" o:spid="_x0000_s3561" type="#_x0000_t75" style="position:absolute;margin-left:347.9pt;margin-top:8.6pt;width:2.05pt;height:4.7pt;z-index:253310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">
            <v:imagedata r:id="rId109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55" o:spid="_x0000_s3560" type="#_x0000_t75" style="position:absolute;margin-left:340.1pt;margin-top:7.4pt;width:7.1pt;height:7.65pt;z-index:253309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">
            <v:imagedata r:id="rId109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54" o:spid="_x0000_s3559" type="#_x0000_t75" style="position:absolute;margin-left:333.7pt;margin-top:6.05pt;width:3.3pt;height:10.3pt;z-index:253308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">
            <v:imagedata r:id="rId109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53" o:spid="_x0000_s3558" type="#_x0000_t75" style="position:absolute;margin-left:327.5pt;margin-top:8.65pt;width:5.4pt;height:5.85pt;z-index:253307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">
            <v:imagedata r:id="rId109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52" o:spid="_x0000_s3557" type="#_x0000_t75" style="position:absolute;margin-left:321.2pt;margin-top:6.4pt;width:5.55pt;height:10.2pt;z-index:253306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">
            <v:imagedata r:id="rId109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51" o:spid="_x0000_s3556" type="#_x0000_t75" style="position:absolute;margin-left:310.4pt;margin-top:11.2pt;width:5.05pt;height:1.85pt;z-index:253305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">
            <v:imagedata r:id="rId109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50" o:spid="_x0000_s3555" type="#_x0000_t75" style="position:absolute;margin-left:311.15pt;margin-top:8.15pt;width:2.25pt;height:7.95pt;z-index:253304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">
            <v:imagedata r:id="rId109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49" o:spid="_x0000_s3554" type="#_x0000_t75" style="position:absolute;margin-left:295.1pt;margin-top:9.35pt;width:7.9pt;height:10.3pt;z-index:253303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">
            <v:imagedata r:id="rId109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48" o:spid="_x0000_s3553" type="#_x0000_t75" style="position:absolute;margin-left:289.15pt;margin-top:12.85pt;width:4.75pt;height:6.6pt;z-index:253302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">
            <v:imagedata r:id="rId109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43" o:spid="_x0000_s3552" type="#_x0000_t75" style="position:absolute;margin-left:263.2pt;margin-top:15.5pt;width:4.55pt;height:1.65pt;z-index:253297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">
            <v:imagedata r:id="rId109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41" o:spid="_x0000_s3551" type="#_x0000_t75" style="position:absolute;margin-left:260.9pt;margin-top:-.1pt;width:105pt;height:4.65pt;z-index:253295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">
            <v:imagedata r:id="rId110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098" o:spid="_x0000_s3550" type="#_x0000_t75" style="position:absolute;margin-left:101.25pt;margin-top:9.85pt;width:7.95pt;height:12.8pt;z-index:253148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">
            <v:imagedata r:id="rId110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095" o:spid="_x0000_s3549" type="#_x0000_t75" style="position:absolute;margin-left:78.9pt;margin-top:15.5pt;width:6.35pt;height:1.95pt;z-index:253145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">
            <v:imagedata r:id="rId110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094" o:spid="_x0000_s3548" type="#_x0000_t75" style="position:absolute;margin-left:80.35pt;margin-top:8.8pt;width:2.3pt;height:15.15pt;z-index:253144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">
            <v:imagedata r:id="rId1103" o:title=""/>
          </v:shape>
        </w:pict>
      </w:r>
    </w:p>
    <w:p w:rsidR="00974AF6" w:rsidRDefault="000A365C" w:rsidP="009325A6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89" o:spid="_x0000_s3547" type="#_x0000_t75" style="position:absolute;margin-left:169.15pt;margin-top:11.7pt;width:20.3pt;height:3.9pt;z-index:253344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">
            <v:imagedata r:id="rId110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82" o:spid="_x0000_s3546" type="#_x0000_t75" style="position:absolute;margin-left:154.05pt;margin-top:13.4pt;width:4.1pt;height:5.85pt;z-index:253337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">
            <v:imagedata r:id="rId110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81" o:spid="_x0000_s3545" type="#_x0000_t75" style="position:absolute;margin-left:156.6pt;margin-top:14.7pt;width:14.7pt;height:2.6pt;z-index:253336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">
            <v:imagedata r:id="rId110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80" o:spid="_x0000_s3544" type="#_x0000_t75" style="position:absolute;margin-left:170.05pt;margin-top:-2.2pt;width:2.3pt;height:36.65pt;z-index:253335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">
            <v:imagedata r:id="rId110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79" o:spid="_x0000_s3543" type="#_x0000_t75" style="position:absolute;margin-left:423.05pt;margin-top:7.4pt;width:11.05pt;height:10.75pt;z-index:253334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">
            <v:imagedata r:id="rId110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78" o:spid="_x0000_s3542" type="#_x0000_t75" style="position:absolute;margin-left:413.95pt;margin-top:13.35pt;width:6.65pt;height:6.4pt;z-index:253332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">
            <v:imagedata r:id="rId110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76" o:spid="_x0000_s3541" type="#_x0000_t75" style="position:absolute;margin-left:399.9pt;margin-top:13.9pt;width:8.2pt;height:1.95pt;z-index:253330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">
            <v:imagedata r:id="rId111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75" o:spid="_x0000_s3540" type="#_x0000_t75" style="position:absolute;margin-left:402.2pt;margin-top:7.05pt;width:2.75pt;height:13.55pt;z-index:253329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">
            <v:imagedata r:id="rId111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74" o:spid="_x0000_s3539" type="#_x0000_t75" style="position:absolute;margin-left:388.45pt;margin-top:13.85pt;width:7.6pt;height:2.45pt;z-index:253328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">
            <v:imagedata r:id="rId111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72" o:spid="_x0000_s3538" type="#_x0000_t75" style="position:absolute;margin-left:374.75pt;margin-top:14.15pt;width:5.15pt;height:2.5pt;z-index:253326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">
            <v:imagedata r:id="rId111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47" o:spid="_x0000_s3537" type="#_x0000_t75" style="position:absolute;margin-left:282.4pt;margin-top:-2.85pt;width:5.55pt;height:6.25pt;z-index:253301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">
            <v:imagedata r:id="rId111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46" o:spid="_x0000_s3536" type="#_x0000_t75" style="position:absolute;margin-left:277.05pt;margin-top:-2.55pt;width:4.55pt;height:6pt;z-index:253300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">
            <v:imagedata r:id="rId111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45" o:spid="_x0000_s3535" type="#_x0000_t75" style="position:absolute;margin-left:271.8pt;margin-top:-5.2pt;width:4.25pt;height:11.5pt;z-index:253299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">
            <v:imagedata r:id="rId111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44" o:spid="_x0000_s3534" type="#_x0000_t75" style="position:absolute;margin-left:268.6pt;margin-top:-2.7pt;width:1.8pt;height:6.2pt;z-index:253298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">
            <v:imagedata r:id="rId111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42" o:spid="_x0000_s3533" type="#_x0000_t75" style="position:absolute;margin-left:257.95pt;margin-top:-5.95pt;width:5.2pt;height:14pt;z-index:253296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">
            <v:imagedata r:id="rId111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01" o:spid="_x0000_s3532" type="#_x0000_t75" style="position:absolute;margin-left:24.5pt;margin-top:14.15pt;width:5.25pt;height:1.75pt;z-index:253151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">
            <v:imagedata r:id="rId111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00" o:spid="_x0000_s3531" type="#_x0000_t75" style="position:absolute;margin-left:21.55pt;margin-top:8.05pt;width:6.05pt;height:3.45pt;z-index:253150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">
            <v:imagedata r:id="rId112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099" o:spid="_x0000_s3530" type="#_x0000_t75" style="position:absolute;margin-left:46.45pt;margin-top:4.2pt;width:72.4pt;height:8.55pt;z-index:253149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">
            <v:imagedata r:id="rId112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097" o:spid="_x0000_s3529" type="#_x0000_t75" style="position:absolute;margin-left:93.15pt;margin-top:-1.2pt;width:6.05pt;height:6.95pt;z-index:253147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">
            <v:imagedata r:id="rId112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096" o:spid="_x0000_s3528" type="#_x0000_t75" style="position:absolute;margin-left:85.9pt;margin-top:-1.45pt;width:6pt;height:7.35pt;z-index:253146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">
            <v:imagedata r:id="rId112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093" o:spid="_x0000_s3527" type="#_x0000_t75" style="position:absolute;margin-left:65.05pt;margin-top:-.15pt;width:6.05pt;height:1.85pt;z-index:253143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">
            <v:imagedata r:id="rId112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092" o:spid="_x0000_s3526" type="#_x0000_t75" style="position:absolute;margin-left:50.4pt;margin-top:-6.1pt;width:9.55pt;height:14.15pt;z-index:253142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">
            <v:imagedata r:id="rId1125" o:title=""/>
          </v:shape>
        </w:pict>
      </w:r>
    </w:p>
    <w:p w:rsidR="00974AF6" w:rsidRDefault="000A365C" w:rsidP="009325A6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88" o:spid="_x0000_s3525" type="#_x0000_t75" style="position:absolute;margin-left:146.5pt;margin-top:.7pt;width:4.55pt;height:18.2pt;z-index:253343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">
            <v:imagedata r:id="rId112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87" o:spid="_x0000_s3524" type="#_x0000_t75" style="position:absolute;margin-left:160.6pt;margin-top:5pt;width:4.2pt;height:12.2pt;z-index:253342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">
            <v:imagedata r:id="rId112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86" o:spid="_x0000_s3523" type="#_x0000_t75" style="position:absolute;margin-left:157.25pt;margin-top:8pt;width:4pt;height:6.6pt;z-index:253341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">
            <v:imagedata r:id="rId112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85" o:spid="_x0000_s3522" type="#_x0000_t75" style="position:absolute;margin-left:154.2pt;margin-top:11.65pt;width:2.65pt;height:5.8pt;z-index:253340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">
            <v:imagedata r:id="rId112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84" o:spid="_x0000_s3521" type="#_x0000_t75" style="position:absolute;margin-left:152.8pt;margin-top:6.9pt;width:1.9pt;height:7.75pt;z-index:253339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">
            <v:imagedata r:id="rId113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83" o:spid="_x0000_s3520" type="#_x0000_t75" style="position:absolute;margin-left:149.1pt;margin-top:9pt;width:3.65pt;height:2.1pt;z-index:253338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">
            <v:imagedata r:id="rId113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77" o:spid="_x0000_s3519" type="#_x0000_t75" style="position:absolute;margin-left:407.65pt;margin-top:-3pt;width:6.25pt;height:6.5pt;z-index:253331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">
            <v:imagedata r:id="rId113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273" o:spid="_x0000_s3518" type="#_x0000_t75" style="position:absolute;margin-left:374.2pt;margin-top:2.3pt;width:4.45pt;height:1.95pt;z-index:253327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">
            <v:imagedata r:id="rId113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73" o:spid="_x0000_s3517" type="#_x0000_t75" style="position:absolute;margin-left:88.25pt;margin-top:-3pt;width:3.65pt;height:17pt;z-index:253225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">
            <v:imagedata r:id="rId113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72" o:spid="_x0000_s3516" type="#_x0000_t75" style="position:absolute;margin-left:77pt;margin-top:-1.9pt;width:4.6pt;height:17.85pt;z-index:253224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">
            <v:imagedata r:id="rId113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71" o:spid="_x0000_s3515" type="#_x0000_t75" style="position:absolute;margin-left:87.85pt;margin-top:39.85pt;width:2.05pt;height:11.3pt;z-index:253223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">
            <v:imagedata r:id="rId113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70" o:spid="_x0000_s3514" type="#_x0000_t75" style="position:absolute;margin-left:74.4pt;margin-top:33.25pt;width:24.3pt;height:4.05pt;z-index:253222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">
            <v:imagedata r:id="rId113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69" o:spid="_x0000_s3513" type="#_x0000_t75" style="position:absolute;margin-left:61.2pt;margin-top:23pt;width:7.9pt;height:3.5pt;z-index:253221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">
            <v:imagedata r:id="rId113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20" o:spid="_x0000_s3512" type="#_x0000_t75" style="position:absolute;margin-left:94.4pt;margin-top:18.55pt;width:9.85pt;height:12.75pt;z-index:253171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">
            <v:imagedata r:id="rId113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19" o:spid="_x0000_s3511" type="#_x0000_t75" style="position:absolute;margin-left:86.05pt;margin-top:25.25pt;width:5.9pt;height:6pt;z-index:253170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">
            <v:imagedata r:id="rId114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18" o:spid="_x0000_s3510" type="#_x0000_t75" style="position:absolute;margin-left:78.55pt;margin-top:24.4pt;width:6.4pt;height:7.6pt;z-index:253169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">
            <v:imagedata r:id="rId114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17" o:spid="_x0000_s3509" type="#_x0000_t75" style="position:absolute;margin-left:71.45pt;margin-top:26.05pt;width:7.25pt;height:2.7pt;z-index:253168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">
            <v:imagedata r:id="rId114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16" o:spid="_x0000_s3508" type="#_x0000_t75" style="position:absolute;margin-left:71.9pt;margin-top:21.25pt;width:2.1pt;height:11pt;z-index:253167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">
            <v:imagedata r:id="rId114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15" o:spid="_x0000_s3507" type="#_x0000_t75" style="position:absolute;margin-left:61.1pt;margin-top:24.4pt;width:5.8pt;height:1.95pt;z-index:253166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">
            <v:imagedata r:id="rId114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14" o:spid="_x0000_s3506" type="#_x0000_t75" style="position:absolute;margin-left:36.45pt;margin-top:24.05pt;width:5.5pt;height:2.2pt;z-index:253165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">
            <v:imagedata r:id="rId114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13" o:spid="_x0000_s3505" type="#_x0000_t75" style="position:absolute;margin-left:34.2pt;margin-top:20.3pt;width:6.05pt;height:2.5pt;z-index:253164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">
            <v:imagedata r:id="rId114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12" o:spid="_x0000_s3504" type="#_x0000_t75" style="position:absolute;margin-left:123.95pt;margin-top:-10.1pt;width:7.55pt;height:19.9pt;z-index:253163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">
            <v:imagedata r:id="rId114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11" o:spid="_x0000_s3503" type="#_x0000_t75" style="position:absolute;margin-left:117.7pt;margin-top:-2.95pt;width:6.7pt;height:9.85pt;z-index:253161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">
            <v:imagedata r:id="rId114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10" o:spid="_x0000_s3502" type="#_x0000_t75" style="position:absolute;margin-left:111.35pt;margin-top:1.6pt;width:5.55pt;height:5.15pt;z-index:253160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">
            <v:imagedata r:id="rId114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09" o:spid="_x0000_s3501" type="#_x0000_t75" style="position:absolute;margin-left:103.5pt;margin-top:1.3pt;width:6.8pt;height:7.3pt;z-index:253159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">
            <v:imagedata r:id="rId115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08" o:spid="_x0000_s3500" type="#_x0000_t75" style="position:absolute;margin-left:96.35pt;margin-top:3.85pt;width:7.75pt;height:2.1pt;z-index:253158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">
            <v:imagedata r:id="rId115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07" o:spid="_x0000_s3499" type="#_x0000_t75" style="position:absolute;margin-left:98.25pt;margin-top:-2.4pt;width:2.05pt;height:11.65pt;z-index:253157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">
            <v:imagedata r:id="rId115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06" o:spid="_x0000_s3498" type="#_x0000_t75" style="position:absolute;margin-left:89.5pt;margin-top:-2.7pt;width:5.55pt;height:15.95pt;z-index:253156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">
            <v:imagedata r:id="rId115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05" o:spid="_x0000_s3497" type="#_x0000_t75" style="position:absolute;margin-left:80.85pt;margin-top:1.05pt;width:7.15pt;height:8.75pt;z-index:253155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">
            <v:imagedata r:id="rId115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04" o:spid="_x0000_s3496" type="#_x0000_t75" style="position:absolute;margin-left:65.7pt;margin-top:6.85pt;width:7.9pt;height:2.15pt;z-index:253154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">
            <v:imagedata r:id="rId115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03" o:spid="_x0000_s3495" type="#_x0000_t75" style="position:absolute;margin-left:67.85pt;margin-top:2.85pt;width:1.85pt;height:8.8pt;z-index:253153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">
            <v:imagedata r:id="rId115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102" o:spid="_x0000_s3494" type="#_x0000_t75" style="position:absolute;margin-left:58.45pt;margin-top:1.65pt;width:2.55pt;height:13.25pt;z-index:253152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">
            <v:imagedata r:id="rId1157" o:title=""/>
          </v:shape>
        </w:pict>
      </w:r>
    </w:p>
    <w:p w:rsidR="009325A6" w:rsidRPr="00CE7BCF" w:rsidRDefault="00CE7BCF" w:rsidP="009325A6">
      <w:pPr>
        <w:rPr>
          <w:rFonts w:ascii="Comic Sans MS" w:hAnsi="Comic Sans MS"/>
          <w:sz w:val="22"/>
          <w:szCs w:val="22"/>
        </w:rPr>
      </w:pPr>
      <w:r w:rsidRPr="00CE7BCF">
        <w:rPr>
          <w:rFonts w:ascii="Comic Sans MS" w:hAnsi="Comic Sans MS"/>
          <w:b/>
          <w:sz w:val="24"/>
        </w:rPr>
        <w:lastRenderedPageBreak/>
        <w:t>EX.</w:t>
      </w:r>
      <w:r w:rsidR="009325A6" w:rsidRPr="00CE7BCF">
        <w:rPr>
          <w:rFonts w:ascii="Comic Sans MS" w:hAnsi="Comic Sans MS"/>
          <w:b/>
          <w:sz w:val="24"/>
        </w:rPr>
        <w:t xml:space="preserve"> 4 </w:t>
      </w:r>
      <w:r w:rsidR="009325A6">
        <w:rPr>
          <w:rFonts w:ascii="Comic Sans MS" w:hAnsi="Comic Sans MS"/>
          <w:b/>
          <w:sz w:val="24"/>
        </w:rPr>
        <w:t xml:space="preserve">  </w:t>
      </w:r>
      <w:r w:rsidR="009325A6" w:rsidRPr="00CE7BCF">
        <w:rPr>
          <w:rFonts w:ascii="Comic Sans MS" w:hAnsi="Comic Sans MS"/>
          <w:sz w:val="22"/>
          <w:szCs w:val="22"/>
        </w:rPr>
        <w:t>Prove the following identities:</w:t>
      </w:r>
    </w:p>
    <w:p w:rsidR="009325A6" w:rsidRDefault="009325A6" w:rsidP="009325A6">
      <w:pPr>
        <w:ind w:firstLine="720"/>
        <w:rPr>
          <w:rFonts w:ascii="Comic Sans MS" w:hAnsi="Comic Sans MS"/>
          <w:sz w:val="22"/>
        </w:rPr>
      </w:pPr>
    </w:p>
    <w:p w:rsidR="009325A6" w:rsidRDefault="009325A6" w:rsidP="009325A6">
      <w:pPr>
        <w:ind w:firstLine="720"/>
        <w:rPr>
          <w:rFonts w:ascii="Comic Sans MS" w:hAnsi="Comic Sans MS"/>
          <w:sz w:val="22"/>
        </w:rPr>
      </w:pPr>
      <w:r>
        <w:rPr>
          <w:rFonts w:ascii="Comic Sans MS" w:hAnsi="Comic Sans MS"/>
          <w:sz w:val="22"/>
        </w:rPr>
        <w:t xml:space="preserve">a)                                         </w:t>
      </w:r>
      <m:oMath>
        <m:func>
          <m:func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π</m:t>
                    </m:r>
                  </m:num>
                  <m:den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den>
                </m:f>
                <m:r>
                  <w:rPr>
                    <w:rFonts w:ascii="Cambria Math" w:hAnsi="Cambria Math"/>
                    <w:sz w:val="28"/>
                    <w:szCs w:val="28"/>
                  </w:rPr>
                  <m:t>- θ</m:t>
                </m:r>
              </m:e>
            </m:d>
          </m:e>
        </m:func>
        <m:r>
          <w:rPr>
            <w:rFonts w:ascii="Cambria Math" w:hAnsi="Cambria Math"/>
            <w:sz w:val="28"/>
            <w:szCs w:val="28"/>
          </w:rPr>
          <m:t>=sinθ</m:t>
        </m:r>
      </m:oMath>
      <w:r>
        <w:rPr>
          <w:rFonts w:ascii="Comic Sans MS" w:hAnsi="Comic Sans MS"/>
          <w:sz w:val="22"/>
        </w:rPr>
        <w:t xml:space="preserve">  </w:t>
      </w:r>
    </w:p>
    <w:tbl>
      <w:tblPr>
        <w:tblStyle w:val="TableGrid"/>
        <w:tblpPr w:leftFromText="180" w:rightFromText="180" w:vertAnchor="text" w:tblpXSpec="right" w:tblpY="1"/>
        <w:tblOverlap w:val="never"/>
        <w:tblW w:w="0" w:type="auto"/>
        <w:tblLook w:val="01E0"/>
      </w:tblPr>
      <w:tblGrid>
        <w:gridCol w:w="4824"/>
      </w:tblGrid>
      <w:tr w:rsidR="009325A6" w:rsidTr="00117B8F">
        <w:tc>
          <w:tcPr>
            <w:tcW w:w="4824" w:type="dxa"/>
            <w:tcBorders>
              <w:top w:val="nil"/>
              <w:bottom w:val="nil"/>
              <w:right w:val="nil"/>
            </w:tcBorders>
          </w:tcPr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74AF6" w:rsidRDefault="00974AF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1344" o:spid="_x0000_s3493" type="#_x0000_t75" style="position:absolute;margin-left:28.45pt;margin-top:-3.2pt;width:11.8pt;height:11.7pt;z-index:253400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">
                  <v:imagedata r:id="rId1158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1343" o:spid="_x0000_s3492" type="#_x0000_t75" style="position:absolute;margin-left:17.9pt;margin-top:1.65pt;width:6.8pt;height:7.25pt;z-index:253399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">
                  <v:imagedata r:id="rId115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1342" o:spid="_x0000_s3491" type="#_x0000_t75" style="position:absolute;margin-left:13.05pt;margin-top:2.1pt;width:1.9pt;height:6pt;z-index:253398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">
                  <v:imagedata r:id="rId116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1341" o:spid="_x0000_s3490" type="#_x0000_t75" style="position:absolute;margin-left:4.45pt;margin-top:.5pt;width:6.6pt;height:9.5pt;z-index:253397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">
                  <v:imagedata r:id="rId116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1340" o:spid="_x0000_s3489" type="#_x0000_t75" style="position:absolute;margin-left:-10.25pt;margin-top:6pt;width:5.8pt;height:2.1pt;z-index:253396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">
                  <v:imagedata r:id="rId1162" o:title=""/>
                </v:shape>
              </w:pict>
            </w: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</w:tc>
      </w:tr>
    </w:tbl>
    <w:p w:rsidR="009325A6" w:rsidRDefault="009325A6" w:rsidP="009325A6">
      <w:pPr>
        <w:rPr>
          <w:rFonts w:ascii="Comic Sans MS" w:hAnsi="Comic Sans MS"/>
          <w:sz w:val="22"/>
        </w:rPr>
      </w:pPr>
    </w:p>
    <w:p w:rsidR="009325A6" w:rsidRDefault="000A365C" w:rsidP="009325A6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317" o:spid="_x0000_s3488" type="#_x0000_t75" style="position:absolute;margin-left:230.75pt;margin-top:5.8pt;width:7.6pt;height:10.7pt;z-index:253372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">
            <v:imagedata r:id="rId116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16" o:spid="_x0000_s3487" type="#_x0000_t75" style="position:absolute;margin-left:224.65pt;margin-top:11.9pt;width:4.9pt;height:5.8pt;z-index:253371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">
            <v:imagedata r:id="rId116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15" o:spid="_x0000_s3486" type="#_x0000_t75" style="position:absolute;margin-left:223.9pt;margin-top:11.05pt;width:0;height:.25pt;z-index:253370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">
            <v:imagedata r:id="rId116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14" o:spid="_x0000_s3485" type="#_x0000_t75" style="position:absolute;margin-left:221.9pt;margin-top:12.3pt;width:1.65pt;height:4.7pt;z-index:253369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">
            <v:imagedata r:id="rId116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13" o:spid="_x0000_s3484" type="#_x0000_t75" style="position:absolute;margin-left:215.6pt;margin-top:10.4pt;width:5.95pt;height:7.5pt;z-index:253368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">
            <v:imagedata r:id="rId116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10" o:spid="_x0000_s3483" type="#_x0000_t75" style="position:absolute;margin-left:208.1pt;margin-top:9.05pt;width:1.8pt;height:5pt;z-index:253365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">
            <v:imagedata r:id="rId116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09" o:spid="_x0000_s3482" type="#_x0000_t75" style="position:absolute;margin-left:206.1pt;margin-top:8.65pt;width:1.6pt;height:4.45pt;z-index:253364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">
            <v:imagedata r:id="rId116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08" o:spid="_x0000_s3481" type="#_x0000_t75" style="position:absolute;margin-left:204.65pt;margin-top:6.9pt;width:6.8pt;height:1.85pt;z-index:253363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">
            <v:imagedata r:id="rId117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07" o:spid="_x0000_s3480" type="#_x0000_t75" style="position:absolute;margin-left:197.4pt;margin-top:8.2pt;width:6.75pt;height:6pt;z-index:253362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">
            <v:imagedata r:id="rId117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06" o:spid="_x0000_s3479" type="#_x0000_t75" style="position:absolute;margin-left:195.05pt;margin-top:7.7pt;width:1.1pt;height:1.2pt;z-index:253361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">
            <v:imagedata r:id="rId117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05" o:spid="_x0000_s3478" type="#_x0000_t75" style="position:absolute;margin-left:193.65pt;margin-top:8.45pt;width:1.8pt;height:5.4pt;z-index:253360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">
            <v:imagedata r:id="rId117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04" o:spid="_x0000_s3477" type="#_x0000_t75" style="position:absolute;margin-left:186.3pt;margin-top:6.05pt;width:6.5pt;height:8pt;z-index:253359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">
            <v:imagedata r:id="rId117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03" o:spid="_x0000_s3476" type="#_x0000_t75" style="position:absolute;margin-left:176.7pt;margin-top:10.8pt;width:6.7pt;height:1.7pt;z-index:253358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">
            <v:imagedata r:id="rId117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02" o:spid="_x0000_s3475" type="#_x0000_t75" style="position:absolute;margin-left:178.15pt;margin-top:7.95pt;width:1.6pt;height:6.9pt;z-index:253357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">
            <v:imagedata r:id="rId117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01" o:spid="_x0000_s3474" type="#_x0000_t75" style="position:absolute;margin-left:166.35pt;margin-top:4.65pt;width:7.45pt;height:10.1pt;z-index:253356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">
            <v:imagedata r:id="rId117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00" o:spid="_x0000_s3473" type="#_x0000_t75" style="position:absolute;margin-left:158.65pt;margin-top:8.4pt;width:5.7pt;height:7.75pt;z-index:253355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">
            <v:imagedata r:id="rId117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299" o:spid="_x0000_s3472" type="#_x0000_t75" style="position:absolute;margin-left:153.55pt;margin-top:10.05pt;width:4.9pt;height:6.1pt;z-index:253354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">
            <v:imagedata r:id="rId117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298" o:spid="_x0000_s3471" type="#_x0000_t75" style="position:absolute;margin-left:148.55pt;margin-top:8.9pt;width:6.3pt;height:8.6pt;z-index:253353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">
            <v:imagedata r:id="rId118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296" o:spid="_x0000_s3470" type="#_x0000_t75" style="position:absolute;margin-left:137.3pt;margin-top:12.45pt;width:7.7pt;height:1.85pt;z-index:253351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">
            <v:imagedata r:id="rId118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295" o:spid="_x0000_s3469" type="#_x0000_t75" style="position:absolute;margin-left:140.5pt;margin-top:5.9pt;width:1.75pt;height:5.55pt;z-index:253350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">
            <v:imagedata r:id="rId118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294" o:spid="_x0000_s3468" type="#_x0000_t75" style="position:absolute;margin-left:138.4pt;margin-top:3.9pt;width:1.65pt;height:6.85pt;z-index:253349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">
            <v:imagedata r:id="rId118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293" o:spid="_x0000_s3467" type="#_x0000_t75" style="position:absolute;margin-left:136.35pt;margin-top:3.8pt;width:7.2pt;height:2.35pt;z-index:253348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">
            <v:imagedata r:id="rId118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292" o:spid="_x0000_s3466" type="#_x0000_t75" style="position:absolute;margin-left:128.5pt;margin-top:5.35pt;width:6.4pt;height:8.35pt;z-index:253347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">
            <v:imagedata r:id="rId118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291" o:spid="_x0000_s3465" type="#_x0000_t75" style="position:absolute;margin-left:123.15pt;margin-top:6.7pt;width:4.95pt;height:7.35pt;z-index:253346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">
            <v:imagedata r:id="rId118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290" o:spid="_x0000_s3464" type="#_x0000_t75" style="position:absolute;margin-left:117.05pt;margin-top:3.35pt;width:4.8pt;height:11.8pt;z-index:253345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">
            <v:imagedata r:id="rId1187" o:title=""/>
          </v:shape>
        </w:pict>
      </w:r>
    </w:p>
    <w:p w:rsidR="009325A6" w:rsidRDefault="000A365C" w:rsidP="009325A6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312" o:spid="_x0000_s3463" type="#_x0000_t75" style="position:absolute;margin-left:206.55pt;margin-top:4.05pt;width:5.75pt;height:6.25pt;z-index:253367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">
            <v:imagedata r:id="rId118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11" o:spid="_x0000_s3462" type="#_x0000_t75" style="position:absolute;margin-left:202pt;margin-top:.75pt;width:10.55pt;height:1.8pt;z-index:253366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">
            <v:imagedata r:id="rId118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297" o:spid="_x0000_s3461" type="#_x0000_t75" style="position:absolute;margin-left:139.2pt;margin-top:1.25pt;width:7.05pt;height:6.55pt;z-index:253352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">
            <v:imagedata r:id="rId1190" o:title=""/>
          </v:shape>
        </w:pict>
      </w:r>
    </w:p>
    <w:p w:rsidR="009325A6" w:rsidRDefault="000A365C" w:rsidP="009325A6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334" o:spid="_x0000_s3460" type="#_x0000_t75" style="position:absolute;margin-left:231.9pt;margin-top:3.2pt;width:9.05pt;height:10.9pt;z-index:253390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">
            <v:imagedata r:id="rId119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33" o:spid="_x0000_s3459" type="#_x0000_t75" style="position:absolute;margin-left:223.65pt;margin-top:6.9pt;width:7.85pt;height:7.3pt;z-index:253389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">
            <v:imagedata r:id="rId119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32" o:spid="_x0000_s3458" type="#_x0000_t75" style="position:absolute;margin-left:223.8pt;margin-top:7.05pt;width:.4pt;height:.4pt;z-index:253388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">
            <v:imagedata r:id="rId119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31" o:spid="_x0000_s3457" type="#_x0000_t75" style="position:absolute;margin-left:222.15pt;margin-top:8.85pt;width:1.8pt;height:5.55pt;z-index:253387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">
            <v:imagedata r:id="rId119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30" o:spid="_x0000_s3456" type="#_x0000_t75" style="position:absolute;margin-left:215.35pt;margin-top:7.25pt;width:6.1pt;height:9.2pt;z-index:253386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">
            <v:imagedata r:id="rId119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29" o:spid="_x0000_s3455" type="#_x0000_t75" style="position:absolute;margin-left:208.9pt;margin-top:2.1pt;width:5.1pt;height:16.4pt;z-index:253385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">
            <v:imagedata r:id="rId119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28" o:spid="_x0000_s3454" type="#_x0000_t75" style="position:absolute;margin-left:194.8pt;margin-top:1.6pt;width:6.85pt;height:16.15pt;z-index:253384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">
            <v:imagedata r:id="rId119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27" o:spid="_x0000_s3453" type="#_x0000_t75" style="position:absolute;margin-left:201.85pt;margin-top:6.5pt;width:2.05pt;height:7.95pt;z-index:253383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">
            <v:imagedata r:id="rId119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26" o:spid="_x0000_s3452" type="#_x0000_t75" style="position:absolute;margin-left:181.95pt;margin-top:9.1pt;width:6.95pt;height:2.05pt;z-index:253382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">
            <v:imagedata r:id="rId119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25" o:spid="_x0000_s3451" type="#_x0000_t75" style="position:absolute;margin-left:184.35pt;margin-top:4.95pt;width:2.15pt;height:9.05pt;z-index:253381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">
            <v:imagedata r:id="rId120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24" o:spid="_x0000_s3450" type="#_x0000_t75" style="position:absolute;margin-left:164.9pt;margin-top:6.25pt;width:6.15pt;height:9.9pt;z-index:253380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">
            <v:imagedata r:id="rId120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23" o:spid="_x0000_s3449" type="#_x0000_t75" style="position:absolute;margin-left:157.85pt;margin-top:8pt;width:5.95pt;height:7.85pt;z-index:253379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">
            <v:imagedata r:id="rId120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22" o:spid="_x0000_s3448" type="#_x0000_t75" style="position:absolute;margin-left:151.4pt;margin-top:9.6pt;width:5.55pt;height:6.05pt;z-index:253378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">
            <v:imagedata r:id="rId120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21" o:spid="_x0000_s3447" type="#_x0000_t75" style="position:absolute;margin-left:146.25pt;margin-top:9pt;width:4.95pt;height:8.55pt;z-index:253377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">
            <v:imagedata r:id="rId120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20" o:spid="_x0000_s3446" type="#_x0000_t75" style="position:absolute;margin-left:133.8pt;margin-top:4.35pt;width:5.05pt;height:15.85pt;z-index:253376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">
            <v:imagedata r:id="rId120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19" o:spid="_x0000_s3445" type="#_x0000_t75" style="position:absolute;margin-left:119pt;margin-top:4.3pt;width:5.55pt;height:16.35pt;z-index:253374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">
            <v:imagedata r:id="rId120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18" o:spid="_x0000_s3444" type="#_x0000_t75" style="position:absolute;margin-left:124.1pt;margin-top:7.65pt;width:4.95pt;height:8.05pt;z-index:253373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">
            <v:imagedata r:id="rId1207" o:title=""/>
          </v:shape>
        </w:pict>
      </w:r>
    </w:p>
    <w:p w:rsidR="009325A6" w:rsidRDefault="009325A6" w:rsidP="009325A6">
      <w:pPr>
        <w:rPr>
          <w:rFonts w:ascii="Comic Sans MS" w:hAnsi="Comic Sans MS"/>
          <w:sz w:val="22"/>
        </w:rPr>
      </w:pPr>
    </w:p>
    <w:p w:rsidR="009325A6" w:rsidRDefault="000A365C" w:rsidP="009325A6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339" o:spid="_x0000_s3443" type="#_x0000_t75" style="position:absolute;margin-left:253.9pt;margin-top:2.45pt;width:6.85pt;height:2.4pt;z-index:253395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">
            <v:imagedata r:id="rId120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38" o:spid="_x0000_s3442" type="#_x0000_t75" style="position:absolute;margin-left:194.25pt;margin-top:.5pt;width:8.6pt;height:10.6pt;z-index:253394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">
            <v:imagedata r:id="rId120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37" o:spid="_x0000_s3441" type="#_x0000_t75" style="position:absolute;margin-left:185.3pt;margin-top:6.05pt;width:6.7pt;height:6pt;z-index:253393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">
            <v:imagedata r:id="rId121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36" o:spid="_x0000_s3440" type="#_x0000_t75" style="position:absolute;margin-left:182.8pt;margin-top:7.35pt;width:1.8pt;height:5.05pt;z-index:253392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">
            <v:imagedata r:id="rId121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335" o:spid="_x0000_s3439" type="#_x0000_t75" style="position:absolute;margin-left:173.35pt;margin-top:6.2pt;width:7.9pt;height:8.1pt;z-index:253391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">
            <v:imagedata r:id="rId1212" o:title=""/>
          </v:shape>
        </w:pict>
      </w:r>
    </w:p>
    <w:p w:rsidR="009325A6" w:rsidRDefault="009325A6" w:rsidP="009325A6">
      <w:pPr>
        <w:rPr>
          <w:rFonts w:ascii="Comic Sans MS" w:hAnsi="Comic Sans MS"/>
          <w:sz w:val="22"/>
        </w:rPr>
      </w:pPr>
    </w:p>
    <w:p w:rsidR="009325A6" w:rsidRDefault="009325A6" w:rsidP="009325A6">
      <w:pPr>
        <w:rPr>
          <w:rFonts w:ascii="Comic Sans MS" w:hAnsi="Comic Sans MS"/>
          <w:sz w:val="22"/>
        </w:rPr>
      </w:pPr>
    </w:p>
    <w:p w:rsidR="009325A6" w:rsidRDefault="009325A6" w:rsidP="009325A6">
      <w:pPr>
        <w:ind w:firstLine="720"/>
        <w:rPr>
          <w:rFonts w:ascii="Comic Sans MS" w:hAnsi="Comic Sans MS"/>
          <w:sz w:val="22"/>
        </w:rPr>
      </w:pPr>
    </w:p>
    <w:p w:rsidR="009325A6" w:rsidRDefault="009325A6" w:rsidP="009325A6">
      <w:pPr>
        <w:ind w:firstLine="720"/>
        <w:rPr>
          <w:rFonts w:ascii="Comic Sans MS" w:hAnsi="Comic Sans MS"/>
          <w:sz w:val="22"/>
        </w:rPr>
      </w:pPr>
    </w:p>
    <w:p w:rsidR="009325A6" w:rsidRDefault="009325A6" w:rsidP="009325A6">
      <w:pPr>
        <w:ind w:firstLine="720"/>
        <w:rPr>
          <w:rFonts w:ascii="Comic Sans MS" w:hAnsi="Comic Sans MS"/>
          <w:sz w:val="22"/>
        </w:rPr>
      </w:pPr>
    </w:p>
    <w:p w:rsidR="00974AF6" w:rsidRDefault="00974AF6" w:rsidP="009325A6">
      <w:pPr>
        <w:ind w:firstLine="720"/>
        <w:rPr>
          <w:rFonts w:ascii="Comic Sans MS" w:hAnsi="Comic Sans MS"/>
          <w:sz w:val="22"/>
        </w:rPr>
      </w:pPr>
    </w:p>
    <w:p w:rsidR="009325A6" w:rsidRPr="00974AF6" w:rsidRDefault="009325A6" w:rsidP="009325A6">
      <w:pPr>
        <w:ind w:firstLine="720"/>
        <w:rPr>
          <w:rFonts w:ascii="Comic Sans MS" w:hAnsi="Comic Sans MS"/>
          <w:b/>
          <w:sz w:val="28"/>
          <w:szCs w:val="28"/>
          <w:u w:val="single"/>
        </w:rPr>
      </w:pPr>
      <w:r>
        <w:rPr>
          <w:rFonts w:ascii="Comic Sans MS" w:hAnsi="Comic Sans MS"/>
          <w:sz w:val="22"/>
        </w:rPr>
        <w:t xml:space="preserve">b)                                         </w:t>
      </w:r>
      <m:oMath>
        <m:func>
          <m:func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π - θ</m:t>
                </m:r>
              </m:e>
            </m:d>
          </m:e>
        </m:func>
        <m:r>
          <w:rPr>
            <w:rFonts w:ascii="Cambria Math" w:hAnsi="Cambria Math"/>
            <w:sz w:val="28"/>
            <w:szCs w:val="28"/>
          </w:rPr>
          <m:t>=sinθ</m:t>
        </m:r>
      </m:oMath>
    </w:p>
    <w:tbl>
      <w:tblPr>
        <w:tblStyle w:val="TableGrid"/>
        <w:tblpPr w:leftFromText="180" w:rightFromText="180" w:vertAnchor="text" w:tblpXSpec="right" w:tblpY="1"/>
        <w:tblOverlap w:val="never"/>
        <w:tblW w:w="0" w:type="auto"/>
        <w:tblLook w:val="01E0"/>
      </w:tblPr>
      <w:tblGrid>
        <w:gridCol w:w="4824"/>
      </w:tblGrid>
      <w:tr w:rsidR="009325A6" w:rsidTr="00117B8F">
        <w:tc>
          <w:tcPr>
            <w:tcW w:w="4824" w:type="dxa"/>
            <w:tcBorders>
              <w:top w:val="nil"/>
              <w:bottom w:val="nil"/>
              <w:right w:val="nil"/>
            </w:tcBorders>
          </w:tcPr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1394" o:spid="_x0000_s3438" type="#_x0000_t75" style="position:absolute;margin-left:24.6pt;margin-top:-5.15pt;width:11.85pt;height:15.45pt;z-index:253449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">
                  <v:imagedata r:id="rId121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1393" o:spid="_x0000_s3437" type="#_x0000_t75" style="position:absolute;margin-left:15.9pt;margin-top:.7pt;width:7pt;height:9.25pt;z-index:253448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">
                  <v:imagedata r:id="rId121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1392" o:spid="_x0000_s3436" type="#_x0000_t75" style="position:absolute;margin-left:14.15pt;margin-top:.35pt;width:.45pt;height:.8pt;z-index:253447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">
                  <v:imagedata r:id="rId121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1391" o:spid="_x0000_s3435" type="#_x0000_t75" style="position:absolute;margin-left:11.35pt;margin-top:2.35pt;width:2pt;height:7.4pt;z-index:253446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">
                  <v:imagedata r:id="rId1216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1390" o:spid="_x0000_s3434" type="#_x0000_t75" style="position:absolute;margin-left:3.75pt;margin-top:-.15pt;width:6.95pt;height:10.55pt;z-index:253445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">
                  <v:imagedata r:id="rId121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1389" o:spid="_x0000_s3433" type="#_x0000_t75" style="position:absolute;margin-left:-8.55pt;margin-top:6.55pt;width:8.5pt;height:1.85pt;z-index:253444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">
                  <v:imagedata r:id="rId1218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1388" o:spid="_x0000_s3432" type="#_x0000_t75" style="position:absolute;margin-left:-9.7pt;margin-top:1.2pt;width:6.85pt;height:2.5pt;z-index:253443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">
                  <v:imagedata r:id="rId1219" o:title=""/>
                </v:shape>
              </w:pict>
            </w: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  <w:p w:rsidR="00974AF6" w:rsidRDefault="00974AF6" w:rsidP="00117B8F">
            <w:pPr>
              <w:rPr>
                <w:rFonts w:ascii="Comic Sans MS" w:hAnsi="Comic Sans MS"/>
                <w:sz w:val="22"/>
              </w:rPr>
            </w:pPr>
          </w:p>
          <w:p w:rsidR="009325A6" w:rsidRDefault="009325A6" w:rsidP="00117B8F">
            <w:pPr>
              <w:rPr>
                <w:rFonts w:ascii="Comic Sans MS" w:hAnsi="Comic Sans MS"/>
                <w:sz w:val="22"/>
              </w:rPr>
            </w:pPr>
          </w:p>
        </w:tc>
      </w:tr>
    </w:tbl>
    <w:p w:rsidR="009325A6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404" o:spid="_x0000_s3431" type="#_x0000_t75" style="position:absolute;margin-left:56.15pt;margin-top:15.05pt;width:1.1pt;height:1.1pt;z-index:25345996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">
            <v:imagedata r:id="rId122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61" o:spid="_x0000_s3430" type="#_x0000_t75" style="position:absolute;margin-left:223.3pt;margin-top:15.2pt;width:10.95pt;height:2.35pt;z-index:25341593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">
            <v:imagedata r:id="rId122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50" o:spid="_x0000_s3429" type="#_x0000_t75" style="position:absolute;margin-left:133.7pt;margin-top:15.2pt;width:9.7pt;height:3pt;z-index:25340467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">
            <v:imagedata r:id="rId1222" o:title=""/>
          </v:shape>
        </w:pict>
      </w:r>
    </w:p>
    <w:p w:rsidR="009325A6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405" o:spid="_x0000_s3428" type="#_x0000_t75" style="position:absolute;margin-left:58.35pt;margin-top:-2.55pt;width:7.4pt;height:7.1pt;z-index:253460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">
            <v:imagedata r:id="rId122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403" o:spid="_x0000_s3427" type="#_x0000_t75" style="position:absolute;margin-left:55.55pt;margin-top:.45pt;width:2.85pt;height:4.7pt;z-index:253458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">
            <v:imagedata r:id="rId122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402" o:spid="_x0000_s3426" type="#_x0000_t75" style="position:absolute;margin-left:49.15pt;margin-top:-.85pt;width:6.3pt;height:9.2pt;z-index:253457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">
            <v:imagedata r:id="rId122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401" o:spid="_x0000_s3425" type="#_x0000_t75" style="position:absolute;margin-left:23.25pt;margin-top:7.25pt;width:7.5pt;height:7.1pt;z-index:253456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">
            <v:imagedata r:id="rId122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97" o:spid="_x0000_s3424" type="#_x0000_t75" style="position:absolute;margin-left:4.2pt;margin-top:-2.65pt;width:44.55pt;height:30.9pt;z-index:253452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">
            <v:imagedata r:id="rId122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96" o:spid="_x0000_s3423" type="#_x0000_t75" style="position:absolute;margin-left:5.55pt;margin-top:10.4pt;width:43.3pt;height:3.8pt;z-index:253451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">
            <v:imagedata r:id="rId122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95" o:spid="_x0000_s3422" type="#_x0000_t75" style="position:absolute;margin-left:2.55pt;margin-top:-4.15pt;width:8.75pt;height:38.7pt;z-index:253450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">
            <v:imagedata r:id="rId122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67" o:spid="_x0000_s3421" type="#_x0000_t75" style="position:absolute;margin-left:252.7pt;margin-top:-4.7pt;width:8.1pt;height:13.25pt;z-index:253422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">
            <v:imagedata r:id="rId123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66" o:spid="_x0000_s3420" type="#_x0000_t75" style="position:absolute;margin-left:245.35pt;margin-top:1.8pt;width:6.3pt;height:7.25pt;z-index:253421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">
            <v:imagedata r:id="rId123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65" o:spid="_x0000_s3419" type="#_x0000_t75" style="position:absolute;margin-left:242.2pt;margin-top:2.7pt;width:1.75pt;height:6.65pt;z-index:253420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">
            <v:imagedata r:id="rId123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64" o:spid="_x0000_s3418" type="#_x0000_t75" style="position:absolute;margin-left:235.8pt;margin-top:-.7pt;width:5.05pt;height:10.7pt;z-index:253419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">
            <v:imagedata r:id="rId123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63" o:spid="_x0000_s3417" type="#_x0000_t75" style="position:absolute;margin-left:228.45pt;margin-top:.65pt;width:3.9pt;height:8.55pt;z-index:253417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">
            <v:imagedata r:id="rId123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62" o:spid="_x0000_s3416" type="#_x0000_t75" style="position:absolute;margin-left:224.3pt;margin-top:.5pt;width:3.2pt;height:9.35pt;z-index:253416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">
            <v:imagedata r:id="rId123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60" o:spid="_x0000_s3415" type="#_x0000_t75" style="position:absolute;margin-left:215.6pt;margin-top:-.65pt;width:7.3pt;height:11.2pt;z-index:253414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">
            <v:imagedata r:id="rId123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59" o:spid="_x0000_s3414" type="#_x0000_t75" style="position:absolute;margin-left:209.25pt;margin-top:-.7pt;width:6.85pt;height:8.7pt;z-index:253413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">
            <v:imagedata r:id="rId123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58" o:spid="_x0000_s3413" type="#_x0000_t75" style="position:absolute;margin-left:202.45pt;margin-top:-.35pt;width:6.25pt;height:10.35pt;z-index:253412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">
            <v:imagedata r:id="rId123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57" o:spid="_x0000_s3412" type="#_x0000_t75" style="position:absolute;margin-left:190.65pt;margin-top:2.35pt;width:5.1pt;height:1.9pt;z-index:253411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">
            <v:imagedata r:id="rId123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56" o:spid="_x0000_s3411" type="#_x0000_t75" style="position:absolute;margin-left:176.5pt;margin-top:-3.15pt;width:9pt;height:12.1pt;z-index:253410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">
            <v:imagedata r:id="rId124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55" o:spid="_x0000_s3410" type="#_x0000_t75" style="position:absolute;margin-left:170.9pt;margin-top:-1pt;width:5.55pt;height:9.4pt;z-index:253409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">
            <v:imagedata r:id="rId124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54" o:spid="_x0000_s3409" type="#_x0000_t75" style="position:absolute;margin-left:163.1pt;margin-top:.25pt;width:6.4pt;height:9.65pt;z-index:253408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">
            <v:imagedata r:id="rId124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53" o:spid="_x0000_s3408" type="#_x0000_t75" style="position:absolute;margin-left:157.45pt;margin-top:-.2pt;width:6.35pt;height:11.55pt;z-index:253407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">
            <v:imagedata r:id="rId124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52" o:spid="_x0000_s3407" type="#_x0000_t75" style="position:absolute;margin-left:139.25pt;margin-top:.75pt;width:2.8pt;height:8.85pt;z-index:253406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">
            <v:imagedata r:id="rId124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51" o:spid="_x0000_s3406" type="#_x0000_t75" style="position:absolute;margin-left:135.9pt;margin-top:2.3pt;width:2.2pt;height:8.65pt;z-index:253405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">
            <v:imagedata r:id="rId124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49" o:spid="_x0000_s3405" type="#_x0000_t75" style="position:absolute;margin-left:124.7pt;margin-top:3.15pt;width:7.1pt;height:8.85pt;z-index:253403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">
            <v:imagedata r:id="rId124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48" o:spid="_x0000_s3404" type="#_x0000_t75" style="position:absolute;margin-left:119.2pt;margin-top:4.05pt;width:3.4pt;height:8.9pt;z-index:253402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">
            <v:imagedata r:id="rId124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47" o:spid="_x0000_s3403" type="#_x0000_t75" style="position:absolute;margin-left:109.2pt;margin-top:2.55pt;width:7.95pt;height:11.55pt;z-index:253401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">
            <v:imagedata r:id="rId1248" o:title=""/>
          </v:shape>
        </w:pict>
      </w:r>
    </w:p>
    <w:p w:rsidR="009325A6" w:rsidRDefault="009325A6" w:rsidP="009325A6">
      <w:pPr>
        <w:rPr>
          <w:rFonts w:ascii="Comic Sans MS" w:hAnsi="Comic Sans MS"/>
          <w:b/>
          <w:sz w:val="24"/>
          <w:u w:val="single"/>
        </w:rPr>
      </w:pPr>
    </w:p>
    <w:p w:rsidR="009325A6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408" o:spid="_x0000_s3402" type="#_x0000_t75" style="position:absolute;margin-left:68.95pt;margin-top:4.2pt;width:7.05pt;height:10pt;z-index:253464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">
            <v:imagedata r:id="rId124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407" o:spid="_x0000_s3401" type="#_x0000_t75" style="position:absolute;margin-left:64.1pt;margin-top:8.05pt;width:6.2pt;height:8.55pt;z-index:253463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">
            <v:imagedata r:id="rId125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406" o:spid="_x0000_s3400" type="#_x0000_t75" style="position:absolute;margin-left:59.75pt;margin-top:8.65pt;width:5.15pt;height:9.8pt;z-index:253462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">
            <v:imagedata r:id="rId125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83" o:spid="_x0000_s3399" type="#_x0000_t75" style="position:absolute;margin-left:252.8pt;margin-top:-7.25pt;width:10.35pt;height:14.5pt;z-index:253438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">
            <v:imagedata r:id="rId125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82" o:spid="_x0000_s3398" type="#_x0000_t75" style="position:absolute;margin-left:244.9pt;margin-top:.45pt;width:7.25pt;height:9pt;z-index:253437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">
            <v:imagedata r:id="rId125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81" o:spid="_x0000_s3397" type="#_x0000_t75" style="position:absolute;margin-left:241.3pt;margin-top:.7pt;width:2.1pt;height:8.6pt;z-index:253436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">
            <v:imagedata r:id="rId125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80" o:spid="_x0000_s3396" type="#_x0000_t75" style="position:absolute;margin-left:233.85pt;margin-top:.1pt;width:7.45pt;height:9.9pt;z-index:253435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">
            <v:imagedata r:id="rId125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79" o:spid="_x0000_s3395" type="#_x0000_t75" style="position:absolute;margin-left:223.9pt;margin-top:-8.05pt;width:7.4pt;height:22.7pt;z-index:253434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">
            <v:imagedata r:id="rId125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78" o:spid="_x0000_s3394" type="#_x0000_t75" style="position:absolute;margin-left:220.4pt;margin-top:.15pt;width:2pt;height:9.15pt;z-index:253433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">
            <v:imagedata r:id="rId125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77" o:spid="_x0000_s3393" type="#_x0000_t75" style="position:absolute;margin-left:212.9pt;margin-top:1.8pt;width:6.45pt;height:2pt;z-index:253432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">
            <v:imagedata r:id="rId125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76" o:spid="_x0000_s3392" type="#_x0000_t75" style="position:absolute;margin-left:206.15pt;margin-top:-6.4pt;width:6.8pt;height:21.35pt;z-index:253431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">
            <v:imagedata r:id="rId125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75" o:spid="_x0000_s3391" type="#_x0000_t75" style="position:absolute;margin-left:192.75pt;margin-top:3.7pt;width:7.6pt;height:2.25pt;z-index:253430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">
            <v:imagedata r:id="rId1260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74" o:spid="_x0000_s3390" type="#_x0000_t75" style="position:absolute;margin-left:174.05pt;margin-top:-.55pt;width:9.1pt;height:13.4pt;z-index:253429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">
            <v:imagedata r:id="rId126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73" o:spid="_x0000_s3389" type="#_x0000_t75" style="position:absolute;margin-left:164.1pt;margin-top:3.1pt;width:7.75pt;height:11.15pt;z-index:253428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">
            <v:imagedata r:id="rId126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72" o:spid="_x0000_s3388" type="#_x0000_t75" style="position:absolute;margin-left:154.7pt;margin-top:3.5pt;width:7.6pt;height:8.6pt;z-index:253427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">
            <v:imagedata r:id="rId126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71" o:spid="_x0000_s3387" type="#_x0000_t75" style="position:absolute;margin-left:147.15pt;margin-top:3.65pt;width:7.15pt;height:9.7pt;z-index:253426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">
            <v:imagedata r:id="rId126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70" o:spid="_x0000_s3386" type="#_x0000_t75" style="position:absolute;margin-left:131.75pt;margin-top:-2pt;width:6.35pt;height:20.8pt;z-index:253425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">
            <v:imagedata r:id="rId1265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69" o:spid="_x0000_s3385" type="#_x0000_t75" style="position:absolute;margin-left:112.8pt;margin-top:-3.9pt;width:8.15pt;height:22.2pt;z-index:253424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">
            <v:imagedata r:id="rId126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68" o:spid="_x0000_s3384" type="#_x0000_t75" style="position:absolute;margin-left:119.55pt;margin-top:3.55pt;width:8.1pt;height:10.2pt;z-index:253423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">
            <v:imagedata r:id="rId1267" o:title=""/>
          </v:shape>
        </w:pict>
      </w:r>
    </w:p>
    <w:p w:rsidR="009325A6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400" o:spid="_x0000_s3383" type="#_x0000_t75" style="position:absolute;margin-left:5.6pt;margin-top:0;width:48.8pt;height:31.35pt;z-index:253455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">
            <v:imagedata r:id="rId126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87" o:spid="_x0000_s3382" type="#_x0000_t75" style="position:absolute;margin-left:241.5pt;margin-top:6.65pt;width:9.8pt;height:15.85pt;z-index:253442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">
            <v:imagedata r:id="rId1269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86" o:spid="_x0000_s3381" type="#_x0000_t75" style="position:absolute;margin-left:232.5pt;margin-top:12.45pt;width:7.6pt;height:8.35pt;z-index:253441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">
            <v:imagedata r:id="rId1270" o:title=""/>
          </v:shape>
        </w:pict>
      </w:r>
    </w:p>
    <w:p w:rsidR="009325A6" w:rsidRDefault="000A365C" w:rsidP="009325A6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409" o:spid="_x0000_s3380" type="#_x0000_t75" style="position:absolute;margin-left:31.9pt;margin-top:8.8pt;width:6.65pt;height:6.95pt;z-index:253465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">
            <v:imagedata r:id="rId1271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99" o:spid="_x0000_s3379" type="#_x0000_t75" style="position:absolute;margin-left:8.1pt;margin-top:-.35pt;width:46.25pt;height:3.65pt;z-index:253454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">
            <v:imagedata r:id="rId1272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98" o:spid="_x0000_s3378" type="#_x0000_t75" style="position:absolute;margin-left:6.2pt;margin-top:-17.35pt;width:7.05pt;height:38.7pt;z-index:253453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">
            <v:imagedata r:id="rId1273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85" o:spid="_x0000_s3377" type="#_x0000_t75" style="position:absolute;margin-left:228pt;margin-top:-3.75pt;width:2.4pt;height:8.1pt;z-index:253440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">
            <v:imagedata r:id="rId1274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384" o:spid="_x0000_s3376" type="#_x0000_t75" style="position:absolute;margin-left:216.9pt;margin-top:-5.35pt;width:10.9pt;height:11.55pt;z-index:253439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">
            <v:imagedata r:id="rId1275" o:title=""/>
          </v:shape>
        </w:pict>
      </w:r>
    </w:p>
    <w:p w:rsidR="009325A6" w:rsidRDefault="009325A6" w:rsidP="009325A6">
      <w:pPr>
        <w:rPr>
          <w:rFonts w:ascii="Comic Sans MS" w:hAnsi="Comic Sans MS"/>
          <w:b/>
          <w:sz w:val="24"/>
          <w:u w:val="single"/>
        </w:rPr>
      </w:pPr>
    </w:p>
    <w:p w:rsidR="009325A6" w:rsidRDefault="009325A6" w:rsidP="009325A6">
      <w:pPr>
        <w:rPr>
          <w:rFonts w:ascii="Comic Sans MS" w:hAnsi="Comic Sans MS"/>
          <w:b/>
          <w:sz w:val="24"/>
          <w:u w:val="single"/>
        </w:rPr>
      </w:pPr>
    </w:p>
    <w:p w:rsidR="009325A6" w:rsidRDefault="009325A6" w:rsidP="009325A6">
      <w:pPr>
        <w:rPr>
          <w:rFonts w:ascii="Comic Sans MS" w:hAnsi="Comic Sans MS"/>
          <w:b/>
          <w:sz w:val="24"/>
          <w:u w:val="single"/>
        </w:rPr>
      </w:pPr>
    </w:p>
    <w:p w:rsidR="009325A6" w:rsidRDefault="009325A6" w:rsidP="009325A6">
      <w:pPr>
        <w:tabs>
          <w:tab w:val="left" w:pos="4770"/>
        </w:tabs>
        <w:rPr>
          <w:rFonts w:ascii="Comic Sans MS" w:hAnsi="Comic Sans MS"/>
          <w:b/>
          <w:sz w:val="24"/>
          <w:u w:val="single"/>
        </w:rPr>
      </w:pPr>
    </w:p>
    <w:p w:rsidR="00945192" w:rsidRDefault="000A365C" w:rsidP="009325A6">
      <w:pPr>
        <w:tabs>
          <w:tab w:val="left" w:pos="4770"/>
        </w:tabs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416" o:spid="_x0000_s3375" type="#_x0000_t75" style="position:absolute;margin-left:138.7pt;margin-top:2.25pt;width:5.15pt;height:11.45pt;z-index:253472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">
            <v:imagedata r:id="rId1276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415" o:spid="_x0000_s3374" type="#_x0000_t75" style="position:absolute;margin-left:132.65pt;margin-top:5.75pt;width:4.7pt;height:12.9pt;z-index:253471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">
            <v:imagedata r:id="rId1277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414" o:spid="_x0000_s3373" type="#_x0000_t75" style="position:absolute;margin-left:126.95pt;margin-top:9.4pt;width:4.85pt;height:6.4pt;z-index:253470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">
            <v:imagedata r:id="rId1278" o:title=""/>
          </v:shape>
        </w:pict>
      </w:r>
      <w:r>
        <w:rPr>
          <w:rFonts w:ascii="Comic Sans MS" w:hAnsi="Comic Sans MS"/>
          <w:b/>
          <w:noProof/>
          <w:sz w:val="24"/>
          <w:u w:val="single"/>
          <w:lang w:val="en-CA" w:eastAsia="en-CA"/>
        </w:rPr>
        <w:pict>
          <v:shape id="Ink 1413" o:spid="_x0000_s3372" type="#_x0000_t75" style="position:absolute;margin-left:116.75pt;margin-top:12.85pt;width:8.5pt;height:4.2pt;z-index:253469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">
            <v:imagedata r:id="rId1279" o:title=""/>
          </v:shape>
        </w:pict>
      </w:r>
    </w:p>
    <w:p w:rsidR="00974AF6" w:rsidRDefault="000A365C" w:rsidP="00974AF6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410" o:spid="_x0000_s3371" type="#_x0000_t75" style="position:absolute;margin-left:69.35pt;margin-top:4.65pt;width:7.65pt;height:12.9pt;z-index:253466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">
            <v:imagedata r:id="rId1280" o:title=""/>
          </v:shape>
        </w:pict>
      </w:r>
      <w:r w:rsidR="009325A6" w:rsidRPr="00974AF6">
        <w:rPr>
          <w:rFonts w:ascii="Comic Sans MS" w:hAnsi="Comic Sans MS"/>
          <w:b/>
          <w:sz w:val="24"/>
        </w:rPr>
        <w:t>EX</w:t>
      </w:r>
      <w:r w:rsidR="00974AF6" w:rsidRPr="00974AF6">
        <w:rPr>
          <w:rFonts w:ascii="Comic Sans MS" w:hAnsi="Comic Sans MS"/>
          <w:b/>
          <w:sz w:val="24"/>
        </w:rPr>
        <w:t>.</w:t>
      </w:r>
      <w:r w:rsidR="009325A6" w:rsidRPr="00974AF6">
        <w:rPr>
          <w:rFonts w:ascii="Comic Sans MS" w:hAnsi="Comic Sans MS"/>
          <w:b/>
          <w:sz w:val="24"/>
        </w:rPr>
        <w:t xml:space="preserve"> 5 </w:t>
      </w:r>
      <w:proofErr w:type="gramStart"/>
      <w:r w:rsidR="009325A6">
        <w:rPr>
          <w:rFonts w:ascii="Comic Sans MS" w:hAnsi="Comic Sans MS"/>
          <w:sz w:val="24"/>
        </w:rPr>
        <w:t>Given</w:t>
      </w:r>
      <w:r w:rsidR="00974AF6">
        <w:rPr>
          <w:rFonts w:ascii="Comic Sans MS" w:hAnsi="Comic Sans MS"/>
          <w:sz w:val="24"/>
        </w:rPr>
        <w:t xml:space="preserve"> </w:t>
      </w:r>
      <m:oMath>
        <m:r>
          <w:rPr>
            <w:rFonts w:ascii="Cambria Math" w:hAnsi="Cambria Math"/>
            <w:sz w:val="24"/>
          </w:rPr>
          <m:t/>
        </m:r>
        <w:proofErr w:type="gramEnd"/>
        <m:r>
          <w:rPr>
            <w:rFonts w:ascii="Cambria Math" w:hAnsi="Cambria Math"/>
            <w:sz w:val="24"/>
          </w:rPr>
          <m:t xml:space="preserve">θ= </m:t>
        </m:r>
        <m:f>
          <m:fPr>
            <m:ctrlPr>
              <w:rPr>
                <w:rFonts w:ascii="Cambria Math" w:hAnsi="Cambria Math"/>
                <w:i/>
                <w:sz w:val="24"/>
              </w:rPr>
            </m:ctrlPr>
          </m:fPr>
          <m:num>
            <m:r>
              <w:rPr>
                <w:rFonts w:ascii="Cambria Math" w:hAnsi="Cambria Math"/>
                <w:sz w:val="24"/>
              </w:rPr>
              <m:t>4</m:t>
            </m:r>
          </m:num>
          <m:den>
            <m:r>
              <w:rPr>
                <w:rFonts w:ascii="Cambria Math" w:hAnsi="Cambria Math"/>
                <w:sz w:val="24"/>
              </w:rPr>
              <m:t>5</m:t>
            </m:r>
          </m:den>
        </m:f>
      </m:oMath>
      <w:r w:rsidR="00974AF6">
        <w:rPr>
          <w:rFonts w:ascii="Comic Sans MS" w:hAnsi="Comic Sans MS"/>
          <w:sz w:val="24"/>
        </w:rPr>
        <w:t xml:space="preserve"> </w:t>
      </w:r>
      <w:r w:rsidR="009325A6">
        <w:rPr>
          <w:rFonts w:ascii="Comic Sans MS" w:hAnsi="Comic Sans MS"/>
          <w:sz w:val="24"/>
        </w:rPr>
        <w:t xml:space="preserve">, where </w:t>
      </w:r>
      <m:oMath>
        <m:r>
          <w:rPr>
            <w:rFonts w:ascii="Cambria Math" w:hAnsi="Cambria Math"/>
            <w:sz w:val="24"/>
          </w:rPr>
          <m:t>θ</m:t>
        </m:r>
      </m:oMath>
      <w:r w:rsidR="009325A6">
        <w:rPr>
          <w:rFonts w:ascii="Comic Sans MS" w:hAnsi="Comic Sans MS"/>
          <w:sz w:val="24"/>
        </w:rPr>
        <w:t xml:space="preserve"> is in Quadr</w:t>
      </w:r>
      <w:r w:rsidR="00974AF6">
        <w:rPr>
          <w:rFonts w:ascii="Comic Sans MS" w:hAnsi="Comic Sans MS"/>
          <w:sz w:val="24"/>
        </w:rPr>
        <w:t xml:space="preserve">ant II, evaluate the expression </w:t>
      </w:r>
      <m:oMath>
        <m:r>
          <m:rPr>
            <m:sty m:val="p"/>
          </m:rPr>
          <w:rPr>
            <w:rFonts w:ascii="Cambria Math" w:hAnsi="Cambria Math"/>
            <w:sz w:val="24"/>
          </w:rPr>
          <m:t>sin⁡</m:t>
        </m:r>
        <m:r>
          <w:rPr>
            <w:rFonts w:ascii="Cambria Math" w:hAnsi="Cambria Math"/>
            <w:sz w:val="24"/>
          </w:rPr>
          <m:t xml:space="preserve">(θ+ </m:t>
        </m:r>
        <m:f>
          <m:fPr>
            <m:ctrlPr>
              <w:rPr>
                <w:rFonts w:ascii="Cambria Math" w:hAnsi="Cambria Math"/>
                <w:i/>
                <w:sz w:val="24"/>
              </w:rPr>
            </m:ctrlPr>
          </m:fPr>
          <m:num>
            <m:r>
              <w:rPr>
                <w:rFonts w:ascii="Cambria Math" w:hAnsi="Cambria Math"/>
                <w:sz w:val="24"/>
              </w:rPr>
              <m:t>π</m:t>
            </m:r>
          </m:num>
          <m:den>
            <m:r>
              <w:rPr>
                <w:rFonts w:ascii="Cambria Math" w:hAnsi="Cambria Math"/>
                <w:sz w:val="24"/>
              </w:rPr>
              <m:t>6</m:t>
            </m:r>
          </m:den>
        </m:f>
        <m:r>
          <w:rPr>
            <w:rFonts w:ascii="Cambria Math" w:hAnsi="Cambria Math"/>
            <w:sz w:val="24"/>
          </w:rPr>
          <m:t>)</m:t>
        </m:r>
      </m:oMath>
    </w:p>
    <w:p w:rsidR="003F499C" w:rsidRDefault="000A365C" w:rsidP="003F499C">
      <w:pPr>
        <w:tabs>
          <w:tab w:val="left" w:pos="3840"/>
        </w:tabs>
        <w:ind w:left="144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533" o:spid="_x0000_s3370" type="#_x0000_t75" style="position:absolute;left:0;text-align:left;margin-left:231.45pt;margin-top:14.9pt;width:43.75pt;height:22.65pt;z-index:253592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">
            <v:imagedata r:id="rId128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32" o:spid="_x0000_s3369" type="#_x0000_t75" style="position:absolute;left:0;text-align:left;margin-left:324.85pt;margin-top:11.4pt;width:39.65pt;height:27.3pt;z-index:253591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">
            <v:imagedata r:id="rId128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31" o:spid="_x0000_s3368" type="#_x0000_t75" style="position:absolute;left:0;text-align:left;margin-left:77.9pt;margin-top:2.75pt;width:29.2pt;height:43.95pt;z-index:253590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">
            <v:imagedata r:id="rId128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98" o:spid="_x0000_s3367" type="#_x0000_t75" style="position:absolute;left:0;text-align:left;margin-left:387.05pt;margin-top:21.15pt;width:1.75pt;height:7.6pt;z-index:253556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">
            <v:imagedata r:id="rId128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97" o:spid="_x0000_s3366" type="#_x0000_t75" style="position:absolute;left:0;text-align:left;margin-left:383.75pt;margin-top:20.55pt;width:2pt;height:8.45pt;z-index:253555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">
            <v:imagedata r:id="rId128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96" o:spid="_x0000_s3365" type="#_x0000_t75" style="position:absolute;left:0;text-align:left;margin-left:382.5pt;margin-top:18.85pt;width:8.05pt;height:1.85pt;z-index:253554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">
            <v:imagedata r:id="rId128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95" o:spid="_x0000_s3364" type="#_x0000_t75" style="position:absolute;left:0;text-align:left;margin-left:375.1pt;margin-top:21.45pt;width:7.1pt;height:8.8pt;z-index:253553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">
            <v:imagedata r:id="rId128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94" o:spid="_x0000_s3363" type="#_x0000_t75" style="position:absolute;left:0;text-align:left;margin-left:371.55pt;margin-top:23.5pt;width:1.65pt;height:6.75pt;z-index:253552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">
            <v:imagedata r:id="rId128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93" o:spid="_x0000_s3362" type="#_x0000_t75" style="position:absolute;left:0;text-align:left;margin-left:364.75pt;margin-top:20pt;width:6.4pt;height:11.95pt;z-index:253551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">
            <v:imagedata r:id="rId128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92" o:spid="_x0000_s3361" type="#_x0000_t75" style="position:absolute;left:0;text-align:left;margin-left:348.9pt;margin-top:16.2pt;width:11.1pt;height:14.9pt;z-index:253550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">
            <v:imagedata r:id="rId129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91" o:spid="_x0000_s3360" type="#_x0000_t75" style="position:absolute;left:0;text-align:left;margin-left:340.95pt;margin-top:21.05pt;width:6.35pt;height:9.95pt;z-index:253549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">
            <v:imagedata r:id="rId129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90" o:spid="_x0000_s3359" type="#_x0000_t75" style="position:absolute;left:0;text-align:left;margin-left:333.4pt;margin-top:21.4pt;width:8.15pt;height:9.8pt;z-index:253548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">
            <v:imagedata r:id="rId129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89" o:spid="_x0000_s3358" type="#_x0000_t75" style="position:absolute;left:0;text-align:left;margin-left:326.85pt;margin-top:21.9pt;width:6pt;height:10.3pt;z-index:253547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">
            <v:imagedata r:id="rId129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88" o:spid="_x0000_s3357" type="#_x0000_t75" style="position:absolute;left:0;text-align:left;margin-left:315pt;margin-top:24.2pt;width:7.65pt;height:2pt;z-index:253545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">
            <v:imagedata r:id="rId129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87" o:spid="_x0000_s3356" type="#_x0000_t75" style="position:absolute;left:0;text-align:left;margin-left:317.4pt;margin-top:20pt;width:2.4pt;height:11.55pt;z-index:253544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">
            <v:imagedata r:id="rId129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86" o:spid="_x0000_s3355" type="#_x0000_t75" style="position:absolute;left:0;text-align:left;margin-left:480.85pt;margin-top:1.3pt;width:16.7pt;height:20.9pt;z-index:253543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">
            <v:imagedata r:id="rId129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85" o:spid="_x0000_s3354" type="#_x0000_t75" style="position:absolute;left:0;text-align:left;margin-left:487.9pt;margin-top:8.95pt;width:3pt;height:10.25pt;z-index:253542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">
            <v:imagedata r:id="rId129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84" o:spid="_x0000_s3353" type="#_x0000_t75" style="position:absolute;left:0;text-align:left;margin-left:460.75pt;margin-top:13.75pt;width:14.3pt;height:20.6pt;z-index:253541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">
            <v:imagedata r:id="rId129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83" o:spid="_x0000_s3352" type="#_x0000_t75" style="position:absolute;left:0;text-align:left;margin-left:463.35pt;margin-top:7.65pt;width:2.85pt;height:12.4pt;z-index:253540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">
            <v:imagedata r:id="rId129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82" o:spid="_x0000_s3351" type="#_x0000_t75" style="position:absolute;left:0;text-align:left;margin-left:460.25pt;margin-top:10.95pt;width:.9pt;height:1.7pt;z-index:253539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">
            <v:imagedata r:id="rId130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81" o:spid="_x0000_s3350" type="#_x0000_t75" style="position:absolute;left:0;text-align:left;margin-left:447.4pt;margin-top:15.35pt;width:12.65pt;height:5.95pt;z-index:253538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">
            <v:imagedata r:id="rId130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80" o:spid="_x0000_s3349" type="#_x0000_t75" style="position:absolute;left:0;text-align:left;margin-left:451.3pt;margin-top:10.3pt;width:2.8pt;height:11.35pt;z-index:253537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">
            <v:imagedata r:id="rId130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79" o:spid="_x0000_s3348" type="#_x0000_t75" style="position:absolute;left:0;text-align:left;margin-left:441.05pt;margin-top:15.25pt;width:9.45pt;height:7.65pt;z-index:253536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">
            <v:imagedata r:id="rId130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78" o:spid="_x0000_s3347" type="#_x0000_t75" style="position:absolute;left:0;text-align:left;margin-left:425.7pt;margin-top:11.9pt;width:15.05pt;height:11.45pt;z-index:253535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">
            <v:imagedata r:id="rId130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77" o:spid="_x0000_s3346" type="#_x0000_t75" style="position:absolute;left:0;text-align:left;margin-left:426.65pt;margin-top:12.95pt;width:.7pt;height:.6pt;z-index:253534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">
            <v:imagedata r:id="rId130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76" o:spid="_x0000_s3345" type="#_x0000_t75" style="position:absolute;left:0;text-align:left;margin-left:423.3pt;margin-top:14.95pt;width:2.8pt;height:9.75pt;z-index:253533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">
            <v:imagedata r:id="rId130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75" o:spid="_x0000_s3344" type="#_x0000_t75" style="position:absolute;left:0;text-align:left;margin-left:410pt;margin-top:3.65pt;width:57.9pt;height:3.75pt;z-index:253532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">
            <v:imagedata r:id="rId130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73" o:spid="_x0000_s3343" type="#_x0000_t75" style="position:absolute;left:0;text-align:left;margin-left:298.05pt;margin-top:28.25pt;width:9.45pt;height:1.85pt;z-index:253530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">
            <v:imagedata r:id="rId130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72" o:spid="_x0000_s3342" type="#_x0000_t75" style="position:absolute;left:0;text-align:left;margin-left:303.35pt;margin-top:16.85pt;width:2pt;height:10.65pt;z-index:253529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">
            <v:imagedata r:id="rId130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71" o:spid="_x0000_s3341" type="#_x0000_t75" style="position:absolute;left:0;text-align:left;margin-left:300.45pt;margin-top:18.25pt;width:2.6pt;height:8.95pt;z-index:253528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">
            <v:imagedata r:id="rId131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70" o:spid="_x0000_s3340" type="#_x0000_t75" style="position:absolute;left:0;text-align:left;margin-left:298.95pt;margin-top:15.35pt;width:8.55pt;height:3.6pt;z-index:253527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">
            <v:imagedata r:id="rId131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69" o:spid="_x0000_s3339" type="#_x0000_t75" style="position:absolute;left:0;text-align:left;margin-left:289.1pt;margin-top:20.45pt;width:6.85pt;height:11.3pt;z-index:253526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">
            <v:imagedata r:id="rId131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68" o:spid="_x0000_s3338" type="#_x0000_t75" style="position:absolute;left:0;text-align:left;margin-left:280.95pt;margin-top:22.3pt;width:6.95pt;height:9.15pt;z-index:253525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">
            <v:imagedata r:id="rId131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67" o:spid="_x0000_s3337" type="#_x0000_t75" style="position:absolute;left:0;text-align:left;margin-left:274.1pt;margin-top:20.3pt;width:6.5pt;height:12.85pt;z-index:253524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">
            <v:imagedata r:id="rId131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66" o:spid="_x0000_s3336" type="#_x0000_t75" style="position:absolute;left:0;text-align:left;margin-left:259.7pt;margin-top:17.5pt;width:13.4pt;height:14.7pt;z-index:253523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">
            <v:imagedata r:id="rId131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65" o:spid="_x0000_s3335" type="#_x0000_t75" style="position:absolute;left:0;text-align:left;margin-left:245.95pt;margin-top:20.1pt;width:9.9pt;height:10.9pt;z-index:253522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">
            <v:imagedata r:id="rId131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64" o:spid="_x0000_s3334" type="#_x0000_t75" style="position:absolute;left:0;text-align:left;margin-left:243.6pt;margin-top:22.45pt;width:2.3pt;height:7.95pt;z-index:253521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">
            <v:imagedata r:id="rId131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63" o:spid="_x0000_s3333" type="#_x0000_t75" style="position:absolute;left:0;text-align:left;margin-left:232.15pt;margin-top:18.1pt;width:9.6pt;height:12.5pt;z-index:253520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">
            <v:imagedata r:id="rId131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62" o:spid="_x0000_s3332" type="#_x0000_t75" style="position:absolute;left:0;text-align:left;margin-left:84.2pt;margin-top:16.95pt;width:11.05pt;height:14.4pt;z-index:253519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">
            <v:imagedata r:id="rId131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61" o:spid="_x0000_s3331" type="#_x0000_t75" style="position:absolute;left:0;text-align:left;margin-left:63.45pt;margin-top:24pt;width:8.65pt;height:9.75pt;z-index:253518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">
            <v:imagedata r:id="rId132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60" o:spid="_x0000_s3330" type="#_x0000_t75" style="position:absolute;left:0;text-align:left;margin-left:63.8pt;margin-top:19.95pt;width:19.5pt;height:20.75pt;z-index:253517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">
            <v:imagedata r:id="rId132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26" o:spid="_x0000_s3329" type="#_x0000_t75" style="position:absolute;left:0;text-align:left;margin-left:34.55pt;margin-top:18.05pt;width:1.65pt;height:12.95pt;z-index:253482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">
            <v:imagedata r:id="rId132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25" o:spid="_x0000_s3328" type="#_x0000_t75" style="position:absolute;left:0;text-align:left;margin-left:31.2pt;margin-top:20.45pt;width:6.95pt;height:4.45pt;z-index:253481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">
            <v:imagedata r:id="rId132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24" o:spid="_x0000_s3327" type="#_x0000_t75" style="position:absolute;left:0;text-align:left;margin-left:55.75pt;margin-top:8.9pt;width:7.15pt;height:5.85pt;z-index:253480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">
            <v:imagedata r:id="rId132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23" o:spid="_x0000_s3326" type="#_x0000_t75" style="position:absolute;left:0;text-align:left;margin-left:54.15pt;margin-top:14.6pt;width:5.4pt;height:7.2pt;z-index:253479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">
            <v:imagedata r:id="rId132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22" o:spid="_x0000_s3325" type="#_x0000_t75" style="position:absolute;left:0;text-align:left;margin-left:39.45pt;margin-top:1.6pt;width:2.8pt;height:44.15pt;z-index:253478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">
            <v:imagedata r:id="rId132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21" o:spid="_x0000_s3324" type="#_x0000_t75" style="position:absolute;left:0;text-align:left;margin-left:41.9pt;margin-top:1.75pt;width:27.85pt;height:39.75pt;z-index:253477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">
            <v:imagedata r:id="rId132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20" o:spid="_x0000_s3323" type="#_x0000_t75" style="position:absolute;left:0;text-align:left;margin-left:138.75pt;margin-top:2.75pt;width:6.95pt;height:13.5pt;z-index:253476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">
            <v:imagedata r:id="rId132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19" o:spid="_x0000_s3322" type="#_x0000_t75" style="position:absolute;left:0;text-align:left;margin-left:130.85pt;margin-top:6.2pt;width:6.6pt;height:18.75pt;z-index:253475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">
            <v:imagedata r:id="rId132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18" o:spid="_x0000_s3321" type="#_x0000_t75" style="position:absolute;left:0;text-align:left;margin-left:126.8pt;margin-top:2.7pt;width:5.05pt;height:10.35pt;z-index:253474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">
            <v:imagedata r:id="rId133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17" o:spid="_x0000_s3320" type="#_x0000_t75" style="position:absolute;left:0;text-align:left;margin-left:116.95pt;margin-top:-.95pt;width:8.4pt;height:7.9pt;z-index:253473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">
            <v:imagedata r:id="rId1331" o:title=""/>
          </v:shape>
        </w:pict>
      </w:r>
      <w:r w:rsidR="003F499C">
        <w:rPr>
          <w:rFonts w:ascii="Comic Sans MS" w:hAnsi="Comic Sans MS"/>
          <w:sz w:val="22"/>
        </w:rPr>
        <w:br w:type="textWrapping" w:clear="all"/>
      </w:r>
    </w:p>
    <w:p w:rsidR="00974AF6" w:rsidRDefault="000A365C" w:rsidP="003F499C">
      <w:pPr>
        <w:tabs>
          <w:tab w:val="left" w:pos="3840"/>
        </w:tabs>
        <w:ind w:left="144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500" o:spid="_x0000_s3319" type="#_x0000_t75" style="position:absolute;left:0;text-align:left;margin-left:384.4pt;margin-top:2.4pt;width:7.25pt;height:12.15pt;z-index:253558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">
            <v:imagedata r:id="rId133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99" o:spid="_x0000_s3318" type="#_x0000_t75" style="position:absolute;left:0;text-align:left;margin-left:381.3pt;margin-top:-.5pt;width:10.8pt;height:2.45pt;z-index:253557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">
            <v:imagedata r:id="rId133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74" o:spid="_x0000_s3317" type="#_x0000_t75" style="position:absolute;left:0;text-align:left;margin-left:300.25pt;margin-top:2.2pt;width:8.85pt;height:11.35pt;z-index:253531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">
            <v:imagedata r:id="rId133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29" o:spid="_x0000_s3316" type="#_x0000_t75" style="position:absolute;left:0;text-align:left;margin-left:39.6pt;margin-top:4.3pt;width:6.1pt;height:8.65pt;z-index:253485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">
            <v:imagedata r:id="rId133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12" o:spid="_x0000_s3315" type="#_x0000_t75" style="position:absolute;left:0;text-align:left;margin-left:24.95pt;margin-top:6.1pt;width:83.2pt;height:7.2pt;z-index:253468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">
            <v:imagedata r:id="rId1336" o:title=""/>
          </v:shape>
        </w:pict>
      </w:r>
    </w:p>
    <w:p w:rsidR="00974AF6" w:rsidRDefault="000A365C" w:rsidP="003F499C">
      <w:pPr>
        <w:tabs>
          <w:tab w:val="left" w:pos="3840"/>
        </w:tabs>
        <w:ind w:left="144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456" o:spid="_x0000_s3314" type="#_x0000_t75" style="position:absolute;left:0;text-align:left;margin-left:44.8pt;margin-top:14.15pt;width:5.45pt;height:1.95pt;z-index:253513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">
            <v:imagedata r:id="rId133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28" o:spid="_x0000_s3313" type="#_x0000_t75" style="position:absolute;left:0;text-align:left;margin-left:50.2pt;margin-top:1.5pt;width:5.7pt;height:6.8pt;z-index:253484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">
            <v:imagedata r:id="rId133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27" o:spid="_x0000_s3312" type="#_x0000_t75" style="position:absolute;left:0;text-align:left;margin-left:49.75pt;margin-top:1.2pt;width:4.65pt;height:7.5pt;z-index:253483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">
            <v:imagedata r:id="rId133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11" o:spid="_x0000_s3311" type="#_x0000_t75" style="position:absolute;left:0;text-align:left;margin-left:67.4pt;margin-top:-37.65pt;width:2.45pt;height:80.2pt;z-index:253467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">
            <v:imagedata r:id="rId1340" o:title=""/>
          </v:shape>
        </w:pict>
      </w:r>
    </w:p>
    <w:p w:rsidR="00974AF6" w:rsidRDefault="000A365C" w:rsidP="003F499C">
      <w:pPr>
        <w:tabs>
          <w:tab w:val="left" w:pos="3840"/>
        </w:tabs>
        <w:ind w:left="144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538" o:spid="_x0000_s3310" type="#_x0000_t75" style="position:absolute;left:0;text-align:left;margin-left:387.85pt;margin-top:-3.05pt;width:7.95pt;height:30.8pt;z-index:253597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">
            <v:imagedata r:id="rId134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36" o:spid="_x0000_s3309" type="#_x0000_t75" style="position:absolute;left:0;text-align:left;margin-left:375.35pt;margin-top:8.85pt;width:10.3pt;height:2.35pt;z-index:253595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">
            <v:imagedata r:id="rId134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35" o:spid="_x0000_s3308" type="#_x0000_t75" style="position:absolute;left:0;text-align:left;margin-left:379.15pt;margin-top:-2.8pt;width:2.55pt;height:9.5pt;z-index:253594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">
            <v:imagedata r:id="rId134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34" o:spid="_x0000_s3307" type="#_x0000_t75" style="position:absolute;left:0;text-align:left;margin-left:366.2pt;margin-top:-5.55pt;width:9.6pt;height:32.95pt;z-index:253593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">
            <v:imagedata r:id="rId134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30" o:spid="_x0000_s3306" type="#_x0000_t75" style="position:absolute;left:0;text-align:left;margin-left:357.55pt;margin-top:-2.6pt;width:8.65pt;height:34pt;z-index:253588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">
            <v:imagedata r:id="rId134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27" o:spid="_x0000_s3305" type="#_x0000_t75" style="position:absolute;left:0;text-align:left;margin-left:346.25pt;margin-top:10.5pt;width:9.15pt;height:2.05pt;z-index:253585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">
            <v:imagedata r:id="rId134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26" o:spid="_x0000_s3304" type="#_x0000_t75" style="position:absolute;left:0;text-align:left;margin-left:347.8pt;margin-top:-2.1pt;width:6.25pt;height:10.9pt;z-index:253584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">
            <v:imagedata r:id="rId134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25" o:spid="_x0000_s3303" type="#_x0000_t75" style="position:absolute;left:0;text-align:left;margin-left:338.8pt;margin-top:4.25pt;width:6.45pt;height:2.05pt;z-index:253583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">
            <v:imagedata r:id="rId134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24" o:spid="_x0000_s3302" type="#_x0000_t75" style="position:absolute;left:0;text-align:left;margin-left:329.95pt;margin-top:-3.6pt;width:9.3pt;height:31.5pt;z-index:253582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">
            <v:imagedata r:id="rId134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23" o:spid="_x0000_s3301" type="#_x0000_t75" style="position:absolute;left:0;text-align:left;margin-left:314.15pt;margin-top:9.25pt;width:10.5pt;height:2.05pt;z-index:253581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">
            <v:imagedata r:id="rId135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22" o:spid="_x0000_s3300" type="#_x0000_t75" style="position:absolute;left:0;text-align:left;margin-left:316.35pt;margin-top:4.75pt;width:2.05pt;height:10.55pt;z-index:253580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">
            <v:imagedata r:id="rId135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19" o:spid="_x0000_s3299" type="#_x0000_t75" style="position:absolute;left:0;text-align:left;margin-left:280.55pt;margin-top:13.05pt;width:9.1pt;height:1.95pt;z-index:253577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">
            <v:imagedata r:id="rId135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18" o:spid="_x0000_s3298" type="#_x0000_t75" style="position:absolute;left:0;text-align:left;margin-left:282.15pt;margin-top:2.2pt;width:7.3pt;height:9.35pt;z-index:253576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">
            <v:imagedata r:id="rId135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17" o:spid="_x0000_s3297" type="#_x0000_t75" style="position:absolute;left:0;text-align:left;margin-left:274.25pt;margin-top:-3.45pt;width:17.3pt;height:14.9pt;z-index:253575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">
            <v:imagedata r:id="rId135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14" o:spid="_x0000_s3296" type="#_x0000_t75" style="position:absolute;left:0;text-align:left;margin-left:518.45pt;margin-top:2.9pt;width:6.25pt;height:7.65pt;z-index:253572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">
            <v:imagedata r:id="rId135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12" o:spid="_x0000_s3295" type="#_x0000_t75" style="position:absolute;left:0;text-align:left;margin-left:536.15pt;margin-top:4.6pt;width:3.5pt;height:18.15pt;z-index:253570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">
            <v:imagedata r:id="rId135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11" o:spid="_x0000_s3294" type="#_x0000_t75" style="position:absolute;left:0;text-align:left;margin-left:507pt;margin-top:4.95pt;width:30.75pt;height:18.1pt;z-index:253569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">
            <v:imagedata r:id="rId135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02" o:spid="_x0000_s3293" type="#_x0000_t75" style="position:absolute;left:0;text-align:left;margin-left:250.8pt;margin-top:-.45pt;width:2.95pt;height:11.8pt;z-index:253560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">
            <v:imagedata r:id="rId135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01" o:spid="_x0000_s3292" type="#_x0000_t75" style="position:absolute;left:0;text-align:left;margin-left:248.3pt;margin-top:2.05pt;width:6.65pt;height:5.2pt;z-index:253559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">
            <v:imagedata r:id="rId135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59" o:spid="_x0000_s3291" type="#_x0000_t75" style="position:absolute;left:0;text-align:left;margin-left:56.4pt;margin-top:-4.3pt;width:5.9pt;height:10.75pt;z-index:253516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">
            <v:imagedata r:id="rId136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58" o:spid="_x0000_s3290" type="#_x0000_t75" style="position:absolute;left:0;text-align:left;margin-left:51.2pt;margin-top:.1pt;width:4.25pt;height:1.85pt;z-index:253515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">
            <v:imagedata r:id="rId136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57" o:spid="_x0000_s3289" type="#_x0000_t75" style="position:absolute;left:0;text-align:left;margin-left:45.35pt;margin-top:3.05pt;width:5.55pt;height:1.95pt;z-index:253514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">
            <v:imagedata r:id="rId1362" o:title=""/>
          </v:shape>
        </w:pict>
      </w:r>
    </w:p>
    <w:p w:rsidR="00974AF6" w:rsidRDefault="000A365C" w:rsidP="003F499C">
      <w:pPr>
        <w:tabs>
          <w:tab w:val="left" w:pos="3840"/>
        </w:tabs>
        <w:ind w:left="144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537" o:spid="_x0000_s3288" type="#_x0000_t75" style="position:absolute;left:0;text-align:left;margin-left:378.25pt;margin-top:-1.75pt;width:8.4pt;height:9.25pt;z-index:253596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">
            <v:imagedata r:id="rId136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29" o:spid="_x0000_s3287" type="#_x0000_t75" style="position:absolute;left:0;text-align:left;margin-left:349.35pt;margin-top:-1.6pt;width:6.45pt;height:4.95pt;z-index:253587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">
            <v:imagedata r:id="rId136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28" o:spid="_x0000_s3286" type="#_x0000_t75" style="position:absolute;left:0;text-align:left;margin-left:347.95pt;margin-top:-1.7pt;width:6.2pt;height:12.6pt;z-index:253586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">
            <v:imagedata r:id="rId136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21" o:spid="_x0000_s3285" type="#_x0000_t75" style="position:absolute;left:0;text-align:left;margin-left:295.45pt;margin-top:-16.3pt;width:8.65pt;height:36.1pt;z-index:253579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">
            <v:imagedata r:id="rId136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20" o:spid="_x0000_s3284" type="#_x0000_t75" style="position:absolute;left:0;text-align:left;margin-left:282.85pt;margin-top:4.15pt;width:9.1pt;height:8.4pt;z-index:253578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">
            <v:imagedata r:id="rId136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13" o:spid="_x0000_s3283" type="#_x0000_t75" style="position:absolute;left:0;text-align:left;margin-left:542.6pt;margin-top:-3.25pt;width:3.2pt;height:7.6pt;z-index:253571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">
            <v:imagedata r:id="rId136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10" o:spid="_x0000_s3282" type="#_x0000_t75" style="position:absolute;left:0;text-align:left;margin-left:477.4pt;margin-top:7.9pt;width:52.95pt;height:2.6pt;z-index:253568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">
            <v:imagedata r:id="rId136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08" o:spid="_x0000_s3281" type="#_x0000_t75" style="position:absolute;left:0;text-align:left;margin-left:264.3pt;margin-top:-14.5pt;width:7.85pt;height:30.7pt;z-index:253566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">
            <v:imagedata r:id="rId137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07" o:spid="_x0000_s3280" type="#_x0000_t75" style="position:absolute;left:0;text-align:left;margin-left:260.35pt;margin-top:-16.65pt;width:5.65pt;height:35pt;z-index:253565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">
            <v:imagedata r:id="rId137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06" o:spid="_x0000_s3279" type="#_x0000_t75" style="position:absolute;left:0;text-align:left;margin-left:237.6pt;margin-top:-14.45pt;width:11pt;height:34.1pt;z-index:253564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">
            <v:imagedata r:id="rId137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05" o:spid="_x0000_s3278" type="#_x0000_t75" style="position:absolute;left:0;text-align:left;margin-left:250.4pt;margin-top:1.5pt;width:6.4pt;height:4.1pt;z-index:253563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">
            <v:imagedata r:id="rId137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04" o:spid="_x0000_s3277" type="#_x0000_t75" style="position:absolute;left:0;text-align:left;margin-left:248.95pt;margin-top:3.2pt;width:5.85pt;height:10.25pt;z-index:253562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">
            <v:imagedata r:id="rId137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03" o:spid="_x0000_s3276" type="#_x0000_t75" style="position:absolute;left:0;text-align:left;margin-left:246.85pt;margin-top:-1.1pt;width:10.85pt;height:2.15pt;z-index:253561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">
            <v:imagedata r:id="rId1375" o:title=""/>
          </v:shape>
        </w:pict>
      </w:r>
    </w:p>
    <w:p w:rsidR="00974AF6" w:rsidRDefault="000A365C" w:rsidP="003F499C">
      <w:pPr>
        <w:tabs>
          <w:tab w:val="left" w:pos="3840"/>
        </w:tabs>
        <w:ind w:left="144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516" o:spid="_x0000_s3275" type="#_x0000_t75" style="position:absolute;left:0;text-align:left;margin-left:521.65pt;margin-top:-.8pt;width:4.7pt;height:10.45pt;z-index:253574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">
            <v:imagedata r:id="rId137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15" o:spid="_x0000_s3274" type="#_x0000_t75" style="position:absolute;left:0;text-align:left;margin-left:516.65pt;margin-top:-4.2pt;width:9.95pt;height:9.95pt;z-index:253573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">
            <v:imagedata r:id="rId137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09" o:spid="_x0000_s3273" type="#_x0000_t75" style="position:absolute;left:0;text-align:left;margin-left:505.4pt;margin-top:-30.95pt;width:4.5pt;height:66.6pt;z-index:253567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">
            <v:imagedata r:id="rId137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41" o:spid="_x0000_s3272" type="#_x0000_t75" style="position:absolute;left:0;text-align:left;margin-left:99.5pt;margin-top:6.3pt;width:6pt;height:6.55pt;z-index:253497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">
            <v:imagedata r:id="rId137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36" o:spid="_x0000_s3271" type="#_x0000_t75" style="position:absolute;left:0;text-align:left;margin-left:72.3pt;margin-top:8.55pt;width:6.85pt;height:6.1pt;z-index:253492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">
            <v:imagedata r:id="rId138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32" o:spid="_x0000_s3270" type="#_x0000_t75" style="position:absolute;left:0;text-align:left;margin-left:49.2pt;margin-top:10.8pt;width:5.25pt;height:6.15pt;z-index:253488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">
            <v:imagedata r:id="rId138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31" o:spid="_x0000_s3269" type="#_x0000_t75" style="position:absolute;left:0;text-align:left;margin-left:41.4pt;margin-top:13.3pt;width:5.8pt;height:2.15pt;z-index:253487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">
            <v:imagedata r:id="rId1382" o:title=""/>
          </v:shape>
        </w:pict>
      </w:r>
    </w:p>
    <w:p w:rsidR="00974AF6" w:rsidRDefault="000A365C" w:rsidP="003F499C">
      <w:pPr>
        <w:tabs>
          <w:tab w:val="left" w:pos="3840"/>
        </w:tabs>
        <w:ind w:left="144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544" o:spid="_x0000_s3268" type="#_x0000_t75" style="position:absolute;left:0;text-align:left;margin-left:304.8pt;margin-top:2.25pt;width:7.6pt;height:12pt;z-index:253603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">
            <v:imagedata r:id="rId138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43" o:spid="_x0000_s3267" type="#_x0000_t75" style="position:absolute;left:0;text-align:left;margin-left:290.15pt;margin-top:6.6pt;width:9.9pt;height:2.35pt;z-index:253602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">
            <v:imagedata r:id="rId138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42" o:spid="_x0000_s3266" type="#_x0000_t75" style="position:absolute;left:0;text-align:left;margin-left:274.8pt;margin-top:4.05pt;width:6.15pt;height:12.35pt;z-index:253601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">
            <v:imagedata r:id="rId138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41" o:spid="_x0000_s3265" type="#_x0000_t75" style="position:absolute;left:0;text-align:left;margin-left:267.2pt;margin-top:-.8pt;width:13pt;height:16.15pt;z-index:253600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">
            <v:imagedata r:id="rId138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40" o:spid="_x0000_s3264" type="#_x0000_t75" style="position:absolute;left:0;text-align:left;margin-left:263.65pt;margin-top:2.05pt;width:2.35pt;height:15.7pt;z-index:253599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">
            <v:imagedata r:id="rId138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39" o:spid="_x0000_s3263" type="#_x0000_t75" style="position:absolute;left:0;text-align:left;margin-left:259.85pt;margin-top:.8pt;width:7.85pt;height:9.2pt;z-index:253598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">
            <v:imagedata r:id="rId138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40" o:spid="_x0000_s3262" type="#_x0000_t75" style="position:absolute;left:0;text-align:left;margin-left:92.45pt;margin-top:-1.1pt;width:6.25pt;height:9.7pt;z-index:253496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">
            <v:imagedata r:id="rId138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39" o:spid="_x0000_s3261" type="#_x0000_t75" style="position:absolute;left:0;text-align:left;margin-left:91.6pt;margin-top:-1.8pt;width:6.35pt;height:11.35pt;z-index:253495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">
            <v:imagedata r:id="rId139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38" o:spid="_x0000_s3260" type="#_x0000_t75" style="position:absolute;left:0;text-align:left;margin-left:82pt;margin-top:2.95pt;width:4.75pt;height:2pt;z-index:253494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">
            <v:imagedata r:id="rId139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37" o:spid="_x0000_s3259" type="#_x0000_t75" style="position:absolute;left:0;text-align:left;margin-left:80.8pt;margin-top:.2pt;width:3.8pt;height:1.85pt;z-index:253493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">
            <v:imagedata r:id="rId139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35" o:spid="_x0000_s3258" type="#_x0000_t75" style="position:absolute;left:0;text-align:left;margin-left:67.75pt;margin-top:-3pt;width:2.65pt;height:14.65pt;z-index:253491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">
            <v:imagedata r:id="rId139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34" o:spid="_x0000_s3257" type="#_x0000_t75" style="position:absolute;left:0;text-align:left;margin-left:64.9pt;margin-top:-1.05pt;width:6.4pt;height:5.7pt;z-index:253490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">
            <v:imagedata r:id="rId139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33" o:spid="_x0000_s3256" type="#_x0000_t75" style="position:absolute;left:0;text-align:left;margin-left:55.95pt;margin-top:3.45pt;width:6.95pt;height:1.85pt;z-index:253489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">
            <v:imagedata r:id="rId139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30" o:spid="_x0000_s3255" type="#_x0000_t75" style="position:absolute;left:0;text-align:left;margin-left:40.4pt;margin-top:.2pt;width:7.65pt;height:12.8pt;z-index:253486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">
            <v:imagedata r:id="rId1396" o:title=""/>
          </v:shape>
        </w:pict>
      </w:r>
    </w:p>
    <w:p w:rsidR="00945192" w:rsidRDefault="000A365C" w:rsidP="003F499C">
      <w:pPr>
        <w:tabs>
          <w:tab w:val="left" w:pos="3840"/>
        </w:tabs>
        <w:ind w:left="144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548" o:spid="_x0000_s3254" type="#_x0000_t75" style="position:absolute;left:0;text-align:left;margin-left:237.75pt;margin-top:-24.8pt;width:123.7pt;height:58.65pt;z-index:253607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">
            <v:imagedata r:id="rId139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47" o:spid="_x0000_s3253" type="#_x0000_t75" style="position:absolute;left:0;text-align:left;margin-left:286.8pt;margin-top:9.75pt;width:6.3pt;height:8.2pt;z-index:253606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">
            <v:imagedata r:id="rId139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46" o:spid="_x0000_s3252" type="#_x0000_t75" style="position:absolute;left:0;text-align:left;margin-left:281.3pt;margin-top:6.3pt;width:3.8pt;height:13.45pt;z-index:253605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">
            <v:imagedata r:id="rId139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45" o:spid="_x0000_s3251" type="#_x0000_t75" style="position:absolute;left:0;text-align:left;margin-left:257.05pt;margin-top:2.05pt;width:64.05pt;height:3.15pt;z-index:253604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">
            <v:imagedata r:id="rId140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55" o:spid="_x0000_s3250" type="#_x0000_t75" style="position:absolute;left:0;text-align:left;margin-left:134.2pt;margin-top:4.55pt;width:5.95pt;height:14.1pt;z-index:253512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">
            <v:imagedata r:id="rId140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54" o:spid="_x0000_s3249" type="#_x0000_t75" style="position:absolute;left:0;text-align:left;margin-left:123.9pt;margin-top:14pt;width:5.4pt;height:2.1pt;z-index:253511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">
            <v:imagedata r:id="rId140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53" o:spid="_x0000_s3248" type="#_x0000_t75" style="position:absolute;left:0;text-align:left;margin-left:123.95pt;margin-top:7.45pt;width:5.5pt;height:2.05pt;z-index:253510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">
            <v:imagedata r:id="rId140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52" o:spid="_x0000_s3247" type="#_x0000_t75" style="position:absolute;left:0;text-align:left;margin-left:126.2pt;margin-top:3.65pt;width:3pt;height:8.6pt;z-index:253509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">
            <v:imagedata r:id="rId140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51" o:spid="_x0000_s3246" type="#_x0000_t75" style="position:absolute;left:0;text-align:left;margin-left:115.5pt;margin-top:11.4pt;width:4.9pt;height:2.65pt;z-index:253508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">
            <v:imagedata r:id="rId140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50" o:spid="_x0000_s3245" type="#_x0000_t75" style="position:absolute;left:0;text-align:left;margin-left:115pt;margin-top:7.7pt;width:4.55pt;height:1.55pt;z-index:253507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">
            <v:imagedata r:id="rId140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49" o:spid="_x0000_s3244" type="#_x0000_t75" style="position:absolute;left:0;text-align:left;margin-left:104.95pt;margin-top:9.7pt;width:5.05pt;height:9.1pt;z-index:253506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">
            <v:imagedata r:id="rId140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48" o:spid="_x0000_s3243" type="#_x0000_t75" style="position:absolute;left:0;text-align:left;margin-left:103.95pt;margin-top:8.4pt;width:8.1pt;height:11.3pt;z-index:253505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">
            <v:imagedata r:id="rId140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47" o:spid="_x0000_s3242" type="#_x0000_t75" style="position:absolute;left:0;text-align:left;margin-left:90.35pt;margin-top:.15pt;width:5.85pt;height:7.1pt;z-index:253504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">
            <v:imagedata r:id="rId140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46" o:spid="_x0000_s3241" type="#_x0000_t75" style="position:absolute;left:0;text-align:left;margin-left:80.4pt;margin-top:6.3pt;width:7.25pt;height:9.95pt;z-index:253502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">
            <v:imagedata r:id="rId141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45" o:spid="_x0000_s3240" type="#_x0000_t75" style="position:absolute;left:0;text-align:left;margin-left:78.55pt;margin-top:5.9pt;width:10.5pt;height:10pt;z-index:253501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">
            <v:imagedata r:id="rId141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44" o:spid="_x0000_s3239" type="#_x0000_t75" style="position:absolute;left:0;text-align:left;margin-left:70.6pt;margin-top:12.15pt;width:5.7pt;height:2.2pt;z-index:253500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">
            <v:imagedata r:id="rId141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43" o:spid="_x0000_s3238" type="#_x0000_t75" style="position:absolute;left:0;text-align:left;margin-left:69.15pt;margin-top:7.3pt;width:5.15pt;height:2.3pt;z-index:253499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">
            <v:imagedata r:id="rId141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442" o:spid="_x0000_s3237" type="#_x0000_t75" style="position:absolute;left:0;text-align:left;margin-left:59.7pt;margin-top:4pt;width:6.55pt;height:15.7pt;z-index:253498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">
            <v:imagedata r:id="rId1414" o:title=""/>
          </v:shape>
        </w:pict>
      </w:r>
    </w:p>
    <w:p w:rsidR="00945192" w:rsidRDefault="00945192" w:rsidP="003F499C">
      <w:pPr>
        <w:tabs>
          <w:tab w:val="left" w:pos="3840"/>
        </w:tabs>
        <w:ind w:left="1440"/>
        <w:rPr>
          <w:rFonts w:ascii="Comic Sans MS" w:hAnsi="Comic Sans MS"/>
          <w:sz w:val="22"/>
        </w:rPr>
      </w:pPr>
    </w:p>
    <w:p w:rsidR="00945192" w:rsidRDefault="00945192" w:rsidP="003F499C">
      <w:pPr>
        <w:tabs>
          <w:tab w:val="left" w:pos="3840"/>
        </w:tabs>
        <w:ind w:left="1440"/>
        <w:rPr>
          <w:rFonts w:ascii="Comic Sans MS" w:hAnsi="Comic Sans MS"/>
          <w:sz w:val="22"/>
        </w:rPr>
      </w:pPr>
    </w:p>
    <w:p w:rsidR="00945192" w:rsidRDefault="00945192" w:rsidP="003F499C">
      <w:pPr>
        <w:tabs>
          <w:tab w:val="left" w:pos="3840"/>
        </w:tabs>
        <w:ind w:left="1440"/>
        <w:rPr>
          <w:rFonts w:ascii="Comic Sans MS" w:hAnsi="Comic Sans MS"/>
          <w:sz w:val="22"/>
        </w:rPr>
      </w:pPr>
    </w:p>
    <w:p w:rsidR="00945192" w:rsidRDefault="00945192" w:rsidP="003F499C">
      <w:pPr>
        <w:tabs>
          <w:tab w:val="left" w:pos="3840"/>
        </w:tabs>
        <w:ind w:left="1440"/>
        <w:rPr>
          <w:rFonts w:ascii="Comic Sans MS" w:hAnsi="Comic Sans MS"/>
          <w:sz w:val="22"/>
        </w:rPr>
      </w:pPr>
    </w:p>
    <w:p w:rsidR="00945192" w:rsidRDefault="00945192" w:rsidP="003F499C">
      <w:pPr>
        <w:tabs>
          <w:tab w:val="left" w:pos="3840"/>
        </w:tabs>
        <w:ind w:left="1440"/>
        <w:rPr>
          <w:rFonts w:ascii="Comic Sans MS" w:hAnsi="Comic Sans MS"/>
          <w:sz w:val="22"/>
        </w:rPr>
      </w:pPr>
    </w:p>
    <w:p w:rsidR="00945192" w:rsidRPr="003C6C3A" w:rsidRDefault="00472196" w:rsidP="00945192">
      <w:pPr>
        <w:rPr>
          <w:rFonts w:ascii="Comic Sans MS" w:hAnsi="Comic Sans MS"/>
          <w:b/>
          <w:sz w:val="24"/>
          <w:u w:val="single"/>
        </w:rPr>
      </w:pPr>
      <w:r>
        <w:rPr>
          <w:rFonts w:ascii="Comic Sans MS" w:hAnsi="Comic Sans MS"/>
          <w:b/>
          <w:sz w:val="24"/>
          <w:u w:val="single"/>
        </w:rPr>
        <w:lastRenderedPageBreak/>
        <w:t xml:space="preserve">INVESTIGATE: </w:t>
      </w:r>
      <w:r w:rsidR="00945192" w:rsidRPr="003C6C3A">
        <w:rPr>
          <w:rFonts w:ascii="Comic Sans MS" w:hAnsi="Comic Sans MS"/>
          <w:b/>
          <w:sz w:val="24"/>
          <w:u w:val="single"/>
        </w:rPr>
        <w:t>DOUBLE ANGLE IDENTITIES</w:t>
      </w:r>
      <w:r w:rsidR="00945192">
        <w:rPr>
          <w:rFonts w:ascii="Comic Sans MS" w:hAnsi="Comic Sans MS"/>
          <w:b/>
          <w:sz w:val="24"/>
          <w:u w:val="single"/>
        </w:rPr>
        <w:t xml:space="preserve"> (</w:t>
      </w:r>
      <m:oMath>
        <m:r>
          <m:rPr>
            <m:sty m:val="bi"/>
          </m:rPr>
          <w:rPr>
            <w:rFonts w:ascii="Cambria Math" w:hAnsi="Cambria Math"/>
            <w:sz w:val="24"/>
          </w:rPr>
          <m:t>2</m:t>
        </m:r>
        <m:r>
          <m:rPr>
            <m:sty m:val="bi"/>
          </m:rPr>
          <w:rPr>
            <w:rFonts w:ascii="Cambria Math" w:hAnsi="Cambria Math"/>
            <w:sz w:val="24"/>
          </w:rPr>
          <m:t>θ</m:t>
        </m:r>
      </m:oMath>
      <w:r w:rsidR="00945192" w:rsidRPr="00B836E5">
        <w:rPr>
          <w:rFonts w:ascii="Comic Sans MS" w:hAnsi="Comic Sans MS"/>
          <w:b/>
          <w:sz w:val="24"/>
        </w:rPr>
        <w:t>):</w:t>
      </w:r>
    </w:p>
    <w:p w:rsidR="00945192" w:rsidRDefault="000A365C" w:rsidP="00945192">
      <w:pPr>
        <w:tabs>
          <w:tab w:val="left" w:pos="1185"/>
        </w:tabs>
        <w:ind w:left="72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551" o:spid="_x0000_s3236" type="#_x0000_t75" style="position:absolute;left:0;text-align:left;margin-left:210.85pt;margin-top:-.5pt;width:13.1pt;height:18pt;z-index:253610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">
            <v:imagedata r:id="rId141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50" o:spid="_x0000_s3235" type="#_x0000_t75" style="position:absolute;left:0;text-align:left;margin-left:215.15pt;margin-top:4.45pt;width:3.1pt;height:8.45pt;z-index:253609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">
            <v:imagedata r:id="rId141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49" o:spid="_x0000_s3234" type="#_x0000_t75" style="position:absolute;left:0;text-align:left;margin-left:175.6pt;margin-top:-.15pt;width:31.6pt;height:15.5pt;z-index:253608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">
            <v:imagedata r:id="rId1417" o:title=""/>
          </v:shape>
        </w:pict>
      </w:r>
      <w:r w:rsidR="00945192">
        <w:rPr>
          <w:rFonts w:ascii="Comic Sans MS" w:hAnsi="Comic Sans MS"/>
          <w:sz w:val="22"/>
        </w:rPr>
        <w:tab/>
      </w:r>
    </w:p>
    <w:p w:rsidR="00945192" w:rsidRDefault="00945192" w:rsidP="00945192">
      <w:pPr>
        <w:numPr>
          <w:ilvl w:val="0"/>
          <w:numId w:val="16"/>
        </w:numPr>
        <w:rPr>
          <w:rFonts w:ascii="Comic Sans MS" w:hAnsi="Comic Sans MS"/>
          <w:sz w:val="22"/>
        </w:rPr>
      </w:pPr>
      <w:r>
        <w:rPr>
          <w:rFonts w:ascii="Comic Sans MS" w:hAnsi="Comic Sans MS"/>
          <w:sz w:val="22"/>
        </w:rPr>
        <w:t xml:space="preserve">a)  Write the identity </w:t>
      </w:r>
      <w:proofErr w:type="gramStart"/>
      <w:r>
        <w:rPr>
          <w:rFonts w:ascii="Comic Sans MS" w:hAnsi="Comic Sans MS"/>
          <w:sz w:val="22"/>
        </w:rPr>
        <w:t>for</w:t>
      </w:r>
      <w:r w:rsidR="00472196">
        <w:rPr>
          <w:rFonts w:ascii="Comic Sans MS" w:hAnsi="Comic Sans MS"/>
          <w:sz w:val="22"/>
        </w:rPr>
        <w:t xml:space="preserve"> </w:t>
      </w:r>
      <w:r>
        <w:rPr>
          <w:rFonts w:ascii="Comic Sans MS" w:hAnsi="Comic Sans MS"/>
          <w:sz w:val="22"/>
        </w:rPr>
        <w:t xml:space="preserve"> </w:t>
      </w:r>
      <m:oMath>
        <w:proofErr w:type="gramEnd"/>
        <m:r>
          <w:rPr>
            <w:rFonts w:ascii="Cambria Math" w:hAnsi="Cambria Math"/>
            <w:sz w:val="22"/>
          </w:rPr>
          <m:t>sin(α+β)</m:t>
        </m:r>
      </m:oMath>
      <w:r w:rsidR="00AD18C8">
        <w:rPr>
          <w:rFonts w:ascii="Comic Sans MS" w:hAnsi="Comic Sans MS"/>
          <w:sz w:val="22"/>
        </w:rPr>
        <w:t xml:space="preserve">. </w:t>
      </w:r>
      <w:r>
        <w:rPr>
          <w:rFonts w:ascii="Comic Sans MS" w:hAnsi="Comic Sans MS"/>
          <w:sz w:val="22"/>
        </w:rPr>
        <w:t xml:space="preserve"> Let </w:t>
      </w:r>
      <m:oMath>
        <m:r>
          <w:rPr>
            <w:rFonts w:ascii="Cambria Math" w:hAnsi="Cambria Math"/>
            <w:sz w:val="22"/>
          </w:rPr>
          <m:t>α= θ</m:t>
        </m:r>
      </m:oMath>
      <w:r>
        <w:rPr>
          <w:rFonts w:ascii="Comic Sans MS" w:hAnsi="Comic Sans MS"/>
          <w:sz w:val="22"/>
        </w:rPr>
        <w:t xml:space="preserve"> and </w:t>
      </w:r>
      <m:oMath>
        <m:r>
          <w:rPr>
            <w:rFonts w:ascii="Cambria Math" w:hAnsi="Cambria Math"/>
            <w:sz w:val="22"/>
          </w:rPr>
          <m:t>β= θ</m:t>
        </m:r>
      </m:oMath>
      <w:r>
        <w:rPr>
          <w:rFonts w:ascii="Comic Sans MS" w:hAnsi="Comic Sans MS"/>
          <w:sz w:val="22"/>
        </w:rPr>
        <w:t xml:space="preserve"> </w:t>
      </w:r>
      <w:proofErr w:type="gramStart"/>
      <w:r>
        <w:rPr>
          <w:rFonts w:ascii="Comic Sans MS" w:hAnsi="Comic Sans MS"/>
          <w:sz w:val="22"/>
        </w:rPr>
        <w:t>Simplify</w:t>
      </w:r>
      <w:proofErr w:type="gramEnd"/>
      <w:r>
        <w:rPr>
          <w:rFonts w:ascii="Comic Sans MS" w:hAnsi="Comic Sans MS"/>
          <w:sz w:val="22"/>
        </w:rPr>
        <w:t xml:space="preserve"> the expression.</w:t>
      </w:r>
    </w:p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580" o:spid="_x0000_s3233" type="#_x0000_t75" style="position:absolute;margin-left:311.7pt;margin-top:-.2pt;width:13.45pt;height:12.15pt;z-index:253640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">
            <v:imagedata r:id="rId141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79" o:spid="_x0000_s3232" type="#_x0000_t75" style="position:absolute;margin-left:301.2pt;margin-top:5.9pt;width:8.5pt;height:6.65pt;z-index:253639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">
            <v:imagedata r:id="rId141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78" o:spid="_x0000_s3231" type="#_x0000_t75" style="position:absolute;margin-left:296.3pt;margin-top:6.65pt;width:2.05pt;height:5.65pt;z-index:253638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">
            <v:imagedata r:id="rId142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77" o:spid="_x0000_s3230" type="#_x0000_t75" style="position:absolute;margin-left:287.4pt;margin-top:4.05pt;width:7.7pt;height:8pt;z-index:253637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">
            <v:imagedata r:id="rId142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76" o:spid="_x0000_s3229" type="#_x0000_t75" style="position:absolute;margin-left:275.05pt;margin-top:1.5pt;width:10.4pt;height:10.3pt;z-index:253636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">
            <v:imagedata r:id="rId142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75" o:spid="_x0000_s3228" type="#_x0000_t75" style="position:absolute;margin-left:268.45pt;margin-top:3pt;width:6.65pt;height:8.4pt;z-index:253635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">
            <v:imagedata r:id="rId142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74" o:spid="_x0000_s3227" type="#_x0000_t75" style="position:absolute;margin-left:261.7pt;margin-top:4.3pt;width:6.55pt;height:6.6pt;z-index:253634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">
            <v:imagedata r:id="rId142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73" o:spid="_x0000_s3226" type="#_x0000_t75" style="position:absolute;margin-left:254.85pt;margin-top:4.15pt;width:7.7pt;height:7.75pt;z-index:253633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">
            <v:imagedata r:id="rId142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72" o:spid="_x0000_s3225" type="#_x0000_t75" style="position:absolute;margin-left:239.55pt;margin-top:7.3pt;width:7.4pt;height:1.95pt;z-index:253632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">
            <v:imagedata r:id="rId142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71" o:spid="_x0000_s3224" type="#_x0000_t75" style="position:absolute;margin-left:241pt;margin-top:3.1pt;width:2.5pt;height:8.5pt;z-index:253630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">
            <v:imagedata r:id="rId142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70" o:spid="_x0000_s3223" type="#_x0000_t75" style="position:absolute;margin-left:220.85pt;margin-top:2.9pt;width:11.25pt;height:10.1pt;z-index:253629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">
            <v:imagedata r:id="rId142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69" o:spid="_x0000_s3222" type="#_x0000_t75" style="position:absolute;margin-left:213.4pt;margin-top:4.55pt;width:7.1pt;height:7.75pt;z-index:253628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">
            <v:imagedata r:id="rId142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68" o:spid="_x0000_s3221" type="#_x0000_t75" style="position:absolute;margin-left:206.85pt;margin-top:5.75pt;width:6.2pt;height:7.25pt;z-index:253627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">
            <v:imagedata r:id="rId143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67" o:spid="_x0000_s3220" type="#_x0000_t75" style="position:absolute;margin-left:201.7pt;margin-top:5.85pt;width:5.95pt;height:7.5pt;z-index:253626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">
            <v:imagedata r:id="rId143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66" o:spid="_x0000_s3219" type="#_x0000_t75" style="position:absolute;margin-left:186.75pt;margin-top:3.25pt;width:11.9pt;height:11.35pt;z-index:253625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">
            <v:imagedata r:id="rId143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65" o:spid="_x0000_s3218" type="#_x0000_t75" style="position:absolute;margin-left:176.2pt;margin-top:6.6pt;width:7.7pt;height:7.2pt;z-index:253624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">
            <v:imagedata r:id="rId143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64" o:spid="_x0000_s3217" type="#_x0000_t75" style="position:absolute;margin-left:171.45pt;margin-top:7.15pt;width:2.45pt;height:7.2pt;z-index:253623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">
            <v:imagedata r:id="rId143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63" o:spid="_x0000_s3216" type="#_x0000_t75" style="position:absolute;margin-left:161.8pt;margin-top:5.2pt;width:7.9pt;height:9.55pt;z-index:253622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">
            <v:imagedata r:id="rId143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62" o:spid="_x0000_s3215" type="#_x0000_t75" style="position:absolute;margin-left:143.3pt;margin-top:8.6pt;width:4.8pt;height:1.65pt;z-index:253621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">
            <v:imagedata r:id="rId143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61" o:spid="_x0000_s3214" type="#_x0000_t75" style="position:absolute;margin-left:142.1pt;margin-top:4.6pt;width:5.6pt;height:1.55pt;z-index:253620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">
            <v:imagedata r:id="rId143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60" o:spid="_x0000_s3213" type="#_x0000_t75" style="position:absolute;margin-left:127.75pt;margin-top:-1pt;width:7.95pt;height:16.35pt;z-index:253619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">
            <v:imagedata r:id="rId143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59" o:spid="_x0000_s3212" type="#_x0000_t75" style="position:absolute;margin-left:120.3pt;margin-top:4.3pt;width:8.65pt;height:10.1pt;z-index:253618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">
            <v:imagedata r:id="rId143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58" o:spid="_x0000_s3211" type="#_x0000_t75" style="position:absolute;margin-left:111.7pt;margin-top:8.35pt;width:6.05pt;height:2.45pt;z-index:253617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">
            <v:imagedata r:id="rId144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57" o:spid="_x0000_s3210" type="#_x0000_t75" style="position:absolute;margin-left:112.9pt;margin-top:5.55pt;width:2.1pt;height:7.7pt;z-index:253616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">
            <v:imagedata r:id="rId144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56" o:spid="_x0000_s3209" type="#_x0000_t75" style="position:absolute;margin-left:100.85pt;margin-top:4.25pt;width:9.1pt;height:11pt;z-index:253615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">
            <v:imagedata r:id="rId144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55" o:spid="_x0000_s3208" type="#_x0000_t75" style="position:absolute;margin-left:96.1pt;margin-top:1.85pt;width:5.25pt;height:18.75pt;z-index:253614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">
            <v:imagedata r:id="rId144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54" o:spid="_x0000_s3207" type="#_x0000_t75" style="position:absolute;margin-left:85.75pt;margin-top:6.45pt;width:8.2pt;height:8.55pt;z-index:253613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">
            <v:imagedata r:id="rId144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53" o:spid="_x0000_s3206" type="#_x0000_t75" style="position:absolute;margin-left:82.4pt;margin-top:7.4pt;width:2.7pt;height:7.1pt;z-index:253612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">
            <v:imagedata r:id="rId144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52" o:spid="_x0000_s3205" type="#_x0000_t75" style="position:absolute;margin-left:73.3pt;margin-top:4.75pt;width:7.8pt;height:10.5pt;z-index:253611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">
            <v:imagedata r:id="rId1446" o:title=""/>
          </v:shape>
        </w:pict>
      </w:r>
    </w:p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588" o:spid="_x0000_s3204" type="#_x0000_t75" style="position:absolute;margin-left:201.55pt;margin-top:8.4pt;width:10.65pt;height:12.55pt;z-index:253648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">
            <v:imagedata r:id="rId144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86" o:spid="_x0000_s3203" type="#_x0000_t75" style="position:absolute;margin-left:189.2pt;margin-top:14.5pt;width:.65pt;height:1.15pt;z-index:253646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">
            <v:imagedata r:id="rId144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81" o:spid="_x0000_s3202" type="#_x0000_t75" style="position:absolute;margin-left:145.75pt;margin-top:12.05pt;width:7.6pt;height:2.3pt;z-index:253641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">
            <v:imagedata r:id="rId1449" o:title=""/>
          </v:shape>
        </w:pict>
      </w:r>
    </w:p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598" o:spid="_x0000_s3201" type="#_x0000_t75" style="position:absolute;margin-left:68.2pt;margin-top:-16.15pt;width:191.25pt;height:42.3pt;z-index:253658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">
            <v:imagedata r:id="rId145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97" o:spid="_x0000_s3200" type="#_x0000_t75" style="position:absolute;margin-left:118.35pt;margin-top:2pt;width:12.35pt;height:11.95pt;z-index:253657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">
            <v:imagedata r:id="rId145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96" o:spid="_x0000_s3199" type="#_x0000_t75" style="position:absolute;margin-left:108.85pt;margin-top:3.05pt;width:9.6pt;height:11.7pt;z-index:253656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">
            <v:imagedata r:id="rId145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95" o:spid="_x0000_s3198" type="#_x0000_t75" style="position:absolute;margin-left:98.2pt;margin-top:5.5pt;width:7.25pt;height:9.65pt;z-index:253655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">
            <v:imagedata r:id="rId145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94" o:spid="_x0000_s3197" type="#_x0000_t75" style="position:absolute;margin-left:94.95pt;margin-top:5.95pt;width:2.7pt;height:9pt;z-index:253654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">
            <v:imagedata r:id="rId145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93" o:spid="_x0000_s3196" type="#_x0000_t75" style="position:absolute;margin-left:85.2pt;margin-top:2.85pt;width:8.65pt;height:14.15pt;z-index:253653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">
            <v:imagedata r:id="rId145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92" o:spid="_x0000_s3195" type="#_x0000_t75" style="position:absolute;margin-left:232.75pt;margin-top:-6.5pt;width:12.2pt;height:14.45pt;z-index:253652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">
            <v:imagedata r:id="rId145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91" o:spid="_x0000_s3194" type="#_x0000_t75" style="position:absolute;margin-left:224.9pt;margin-top:-2pt;width:5.95pt;height:9.8pt;z-index:253651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">
            <v:imagedata r:id="rId145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90" o:spid="_x0000_s3193" type="#_x0000_t75" style="position:absolute;margin-left:218.4pt;margin-top:-.75pt;width:5.65pt;height:7.2pt;z-index:253650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">
            <v:imagedata r:id="rId145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89" o:spid="_x0000_s3192" type="#_x0000_t75" style="position:absolute;margin-left:212.1pt;margin-top:-1.4pt;width:6.55pt;height:8.9pt;z-index:253649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">
            <v:imagedata r:id="rId145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87" o:spid="_x0000_s3191" type="#_x0000_t75" style="position:absolute;margin-left:191.05pt;margin-top:.1pt;width:8.35pt;height:8.7pt;z-index:253647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">
            <v:imagedata r:id="rId146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85" o:spid="_x0000_s3190" type="#_x0000_t75" style="position:absolute;margin-left:187.3pt;margin-top:.3pt;width:2.4pt;height:8.3pt;z-index:253645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">
            <v:imagedata r:id="rId146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84" o:spid="_x0000_s3189" type="#_x0000_t75" style="position:absolute;margin-left:179.45pt;margin-top:-2.15pt;width:6.4pt;height:11.8pt;z-index:253644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">
            <v:imagedata r:id="rId146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83" o:spid="_x0000_s3188" type="#_x0000_t75" style="position:absolute;margin-left:167.1pt;margin-top:-5.25pt;width:9.55pt;height:16.4pt;z-index:253643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">
            <v:imagedata r:id="rId146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82" o:spid="_x0000_s3187" type="#_x0000_t75" style="position:absolute;margin-left:146.95pt;margin-top:1.7pt;width:6.6pt;height:1.8pt;z-index:253642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">
            <v:imagedata r:id="rId1464" o:title=""/>
          </v:shape>
        </w:pict>
      </w: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numPr>
          <w:ilvl w:val="0"/>
          <w:numId w:val="29"/>
        </w:numPr>
        <w:tabs>
          <w:tab w:val="left" w:pos="2370"/>
        </w:tabs>
        <w:rPr>
          <w:rFonts w:ascii="Comic Sans MS" w:hAnsi="Comic Sans MS"/>
          <w:sz w:val="22"/>
        </w:rPr>
      </w:pPr>
      <w:r>
        <w:rPr>
          <w:rFonts w:ascii="Comic Sans MS" w:hAnsi="Comic Sans MS"/>
          <w:sz w:val="22"/>
        </w:rPr>
        <w:t xml:space="preserve"> Verify that the double angle identity for sine is true by making </w:t>
      </w:r>
      <m:oMath>
        <m:r>
          <w:rPr>
            <w:rFonts w:ascii="Cambria Math" w:hAnsi="Cambria Math"/>
            <w:sz w:val="22"/>
          </w:rPr>
          <m:t xml:space="preserve">θ= </m:t>
        </m:r>
        <m:f>
          <m:fPr>
            <m:ctrlPr>
              <w:rPr>
                <w:rFonts w:ascii="Cambria Math" w:hAnsi="Cambria Math"/>
                <w:i/>
                <w:sz w:val="22"/>
              </w:rPr>
            </m:ctrlPr>
          </m:fPr>
          <m:num>
            <m:r>
              <w:rPr>
                <w:rFonts w:ascii="Cambria Math" w:hAnsi="Cambria Math"/>
                <w:sz w:val="22"/>
              </w:rPr>
              <m:t>π</m:t>
            </m:r>
          </m:num>
          <m:den>
            <m:r>
              <w:rPr>
                <w:rFonts w:ascii="Cambria Math" w:hAnsi="Cambria Math"/>
                <w:sz w:val="22"/>
              </w:rPr>
              <m:t>4</m:t>
            </m:r>
          </m:den>
        </m:f>
      </m:oMath>
    </w:p>
    <w:p w:rsidR="00945192" w:rsidRDefault="000A365C" w:rsidP="00945192">
      <w:pPr>
        <w:tabs>
          <w:tab w:val="left" w:pos="2370"/>
        </w:tabs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695" o:spid="_x0000_s3186" type="#_x0000_t75" style="position:absolute;margin-left:37.2pt;margin-top:3.9pt;width:6.05pt;height:15.8pt;z-index:253757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">
            <v:imagedata r:id="rId146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94" o:spid="_x0000_s3185" type="#_x0000_t75" style="position:absolute;margin-left:34.25pt;margin-top:7.65pt;width:1.9pt;height:6.8pt;z-index:253756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">
            <v:imagedata r:id="rId146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92" o:spid="_x0000_s3184" type="#_x0000_t75" style="position:absolute;margin-left:22.15pt;margin-top:8.45pt;width:5.1pt;height:8.1pt;z-index:253754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">
            <v:imagedata r:id="rId146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91" o:spid="_x0000_s3183" type="#_x0000_t75" style="position:absolute;margin-left:15.4pt;margin-top:4.9pt;width:6pt;height:13.25pt;z-index:253753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">
            <v:imagedata r:id="rId146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70" o:spid="_x0000_s3182" type="#_x0000_t75" style="position:absolute;margin-left:317.45pt;margin-top:.6pt;width:6.25pt;height:5.9pt;z-index:253732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">
            <v:imagedata r:id="rId146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69" o:spid="_x0000_s3181" type="#_x0000_t75" style="position:absolute;margin-left:313.6pt;margin-top:-4.05pt;width:7.95pt;height:12.1pt;z-index:253731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">
            <v:imagedata r:id="rId147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68" o:spid="_x0000_s3180" type="#_x0000_t75" style="position:absolute;margin-left:336.5pt;margin-top:5.85pt;width:2.05pt;height:7.35pt;z-index:253730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">
            <v:imagedata r:id="rId147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66" o:spid="_x0000_s3179" type="#_x0000_t75" style="position:absolute;margin-left:330.4pt;margin-top:-.65pt;width:1.85pt;height:19.2pt;z-index:253728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">
            <v:imagedata r:id="rId147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65" o:spid="_x0000_s3178" type="#_x0000_t75" style="position:absolute;margin-left:309.3pt;margin-top:-.45pt;width:22.15pt;height:21.65pt;z-index:253727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">
            <v:imagedata r:id="rId147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16" o:spid="_x0000_s3177" type="#_x0000_t75" style="position:absolute;margin-left:239.35pt;margin-top:5.1pt;width:12.5pt;height:12.45pt;z-index:253677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">
            <v:imagedata r:id="rId147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15" o:spid="_x0000_s3176" type="#_x0000_t75" style="position:absolute;margin-left:231.7pt;margin-top:10.45pt;width:6.3pt;height:7.7pt;z-index:253676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">
            <v:imagedata r:id="rId147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14" o:spid="_x0000_s3175" type="#_x0000_t75" style="position:absolute;margin-left:223.15pt;margin-top:10.65pt;width:6.7pt;height:7.05pt;z-index:253675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">
            <v:imagedata r:id="rId147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13" o:spid="_x0000_s3174" type="#_x0000_t75" style="position:absolute;margin-left:217.85pt;margin-top:10.85pt;width:5.2pt;height:6.7pt;z-index:253673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">
            <v:imagedata r:id="rId147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12" o:spid="_x0000_s3173" type="#_x0000_t75" style="position:absolute;margin-left:206.7pt;margin-top:6.35pt;width:10.6pt;height:12.15pt;z-index:253672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">
            <v:imagedata r:id="rId147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08" o:spid="_x0000_s3172" type="#_x0000_t75" style="position:absolute;margin-left:176.6pt;margin-top:10.15pt;width:9.1pt;height:10.2pt;z-index:253668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">
            <v:imagedata r:id="rId147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06" o:spid="_x0000_s3171" type="#_x0000_t75" style="position:absolute;margin-left:156.65pt;margin-top:13.95pt;width:5.25pt;height:1.95pt;z-index:253666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">
            <v:imagedata r:id="rId148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00" o:spid="_x0000_s3170" type="#_x0000_t75" style="position:absolute;margin-left:141.95pt;margin-top:2.2pt;width:66.35pt;height:4.95pt;z-index:253660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">
            <v:imagedata r:id="rId148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599" o:spid="_x0000_s3169" type="#_x0000_t75" style="position:absolute;margin-left:142.9pt;margin-top:-.75pt;width:89pt;height:3.95pt;z-index:253659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">
            <v:imagedata r:id="rId1482" o:title=""/>
          </v:shape>
        </w:pict>
      </w:r>
    </w:p>
    <w:p w:rsidR="00945192" w:rsidRDefault="000A365C" w:rsidP="00945192">
      <w:pPr>
        <w:tabs>
          <w:tab w:val="left" w:pos="2370"/>
        </w:tabs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693" o:spid="_x0000_s3168" type="#_x0000_t75" style="position:absolute;margin-left:27.65pt;margin-top:-4pt;width:3.9pt;height:8.35pt;z-index:253755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">
            <v:imagedata r:id="rId148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90" o:spid="_x0000_s3167" type="#_x0000_t75" style="position:absolute;margin-left:3.9pt;margin-top:-2.55pt;width:7.8pt;height:5.7pt;z-index:253752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">
            <v:imagedata r:id="rId148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89" o:spid="_x0000_s3166" type="#_x0000_t75" style="position:absolute;margin-left:5pt;margin-top:-.05pt;width:3.1pt;height:15.55pt;z-index:253751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">
            <v:imagedata r:id="rId148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88" o:spid="_x0000_s3165" type="#_x0000_t75" style="position:absolute;margin-left:-4.4pt;margin-top:13pt;width:34.6pt;height:3.85pt;z-index:253750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">
            <v:imagedata r:id="rId148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67" o:spid="_x0000_s3164" type="#_x0000_t75" style="position:absolute;margin-left:319.25pt;margin-top:8.65pt;width:1.7pt;height:4.7pt;z-index:253729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">
            <v:imagedata r:id="rId148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64" o:spid="_x0000_s3163" type="#_x0000_t75" style="position:absolute;margin-left:291.7pt;margin-top:5.2pt;width:45.2pt;height:2.1pt;z-index:253726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">
            <v:imagedata r:id="rId148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63" o:spid="_x0000_s3162" type="#_x0000_t75" style="position:absolute;margin-left:309.05pt;margin-top:-12.75pt;width:3.1pt;height:41.6pt;z-index:253725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">
            <v:imagedata r:id="rId148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46" o:spid="_x0000_s3161" type="#_x0000_t75" style="position:absolute;margin-left:237.85pt;margin-top:13.45pt;width:9.1pt;height:3.4pt;z-index:253707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">
            <v:imagedata r:id="rId149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11" o:spid="_x0000_s3160" type="#_x0000_t75" style="position:absolute;margin-left:198.45pt;margin-top:-2.6pt;width:7.55pt;height:6.3pt;z-index:253671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">
            <v:imagedata r:id="rId149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10" o:spid="_x0000_s3159" type="#_x0000_t75" style="position:absolute;margin-left:195.4pt;margin-top:-1.7pt;width:2.05pt;height:6pt;z-index:253670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">
            <v:imagedata r:id="rId149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09" o:spid="_x0000_s3158" type="#_x0000_t75" style="position:absolute;margin-left:187.05pt;margin-top:-2.95pt;width:6.85pt;height:7.55pt;z-index:253669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">
            <v:imagedata r:id="rId149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07" o:spid="_x0000_s3157" type="#_x0000_t75" style="position:absolute;margin-left:157.1pt;margin-top:1.65pt;width:5.45pt;height:1.75pt;z-index:253667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">
            <v:imagedata r:id="rId149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05" o:spid="_x0000_s3156" type="#_x0000_t75" style="position:absolute;margin-left:128.7pt;margin-top:-1.9pt;width:11.2pt;height:9.8pt;z-index:253665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">
            <v:imagedata r:id="rId149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04" o:spid="_x0000_s3155" type="#_x0000_t75" style="position:absolute;margin-left:118.2pt;margin-top:-.25pt;width:8.95pt;height:8.65pt;z-index:253664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">
            <v:imagedata r:id="rId149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03" o:spid="_x0000_s3154" type="#_x0000_t75" style="position:absolute;margin-left:106.75pt;margin-top:3pt;width:7.4pt;height:7.35pt;z-index:253663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">
            <v:imagedata r:id="rId149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02" o:spid="_x0000_s3153" type="#_x0000_t75" style="position:absolute;margin-left:103.65pt;margin-top:4pt;width:2pt;height:6.65pt;z-index:253662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">
            <v:imagedata r:id="rId149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01" o:spid="_x0000_s3152" type="#_x0000_t75" style="position:absolute;margin-left:94.35pt;margin-top:2.75pt;width:8.2pt;height:9.15pt;z-index:253661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">
            <v:imagedata r:id="rId1499" o:title=""/>
          </v:shape>
        </w:pict>
      </w:r>
    </w:p>
    <w:p w:rsidR="00945192" w:rsidRDefault="000A365C" w:rsidP="00945192">
      <w:pPr>
        <w:tabs>
          <w:tab w:val="left" w:pos="2370"/>
        </w:tabs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687" o:spid="_x0000_s3151" type="#_x0000_t75" style="position:absolute;margin-left:8.15pt;margin-top:-18.55pt;width:3.35pt;height:37.5pt;z-index:253749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">
            <v:imagedata r:id="rId150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51" o:spid="_x0000_s3150" type="#_x0000_t75" style="position:absolute;margin-left:243.65pt;margin-top:9.5pt;width:2.35pt;height:9.8pt;z-index:253712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">
            <v:imagedata r:id="rId150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50" o:spid="_x0000_s3149" type="#_x0000_t75" style="position:absolute;margin-left:238.85pt;margin-top:10.05pt;width:7.15pt;height:5.8pt;z-index:253711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">
            <v:imagedata r:id="rId150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49" o:spid="_x0000_s3148" type="#_x0000_t75" style="position:absolute;margin-left:237.8pt;margin-top:7.1pt;width:8.85pt;height:1.85pt;z-index:253710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">
            <v:imagedata r:id="rId150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48" o:spid="_x0000_s3147" type="#_x0000_t75" style="position:absolute;margin-left:242.25pt;margin-top:1.15pt;width:2.05pt;height:5.85pt;z-index:253709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">
            <v:imagedata r:id="rId150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47" o:spid="_x0000_s3146" type="#_x0000_t75" style="position:absolute;margin-left:239.15pt;margin-top:-1.05pt;width:2pt;height:8.3pt;z-index:253708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">
            <v:imagedata r:id="rId150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45" o:spid="_x0000_s3145" type="#_x0000_t75" style="position:absolute;margin-left:231.95pt;margin-top:.55pt;width:4.75pt;height:8.2pt;z-index:253706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">
            <v:imagedata r:id="rId150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44" o:spid="_x0000_s3144" type="#_x0000_t75" style="position:absolute;margin-left:224.75pt;margin-top:2.1pt;width:6.4pt;height:6.35pt;z-index:253705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">
            <v:imagedata r:id="rId150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43" o:spid="_x0000_s3143" type="#_x0000_t75" style="position:absolute;margin-left:219.5pt;margin-top:1.85pt;width:5.75pt;height:7.85pt;z-index:253704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">
            <v:imagedata r:id="rId150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42" o:spid="_x0000_s3142" type="#_x0000_t75" style="position:absolute;margin-left:210.25pt;margin-top:9.4pt;width:2.3pt;height:10.45pt;z-index:253703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">
            <v:imagedata r:id="rId150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41" o:spid="_x0000_s3141" type="#_x0000_t75" style="position:absolute;margin-left:207.15pt;margin-top:9.15pt;width:5.55pt;height:5.65pt;z-index:253702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">
            <v:imagedata r:id="rId151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40" o:spid="_x0000_s3140" type="#_x0000_t75" style="position:absolute;margin-left:205.95pt;margin-top:6.5pt;width:8.8pt;height:1.9pt;z-index:253701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">
            <v:imagedata r:id="rId151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39" o:spid="_x0000_s3139" type="#_x0000_t75" style="position:absolute;margin-left:210.65pt;margin-top:1.65pt;width:2pt;height:5.55pt;z-index:253700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">
            <v:imagedata r:id="rId151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38" o:spid="_x0000_s3138" type="#_x0000_t75" style="position:absolute;margin-left:207.6pt;margin-top:1.4pt;width:2.15pt;height:5.85pt;z-index:253699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">
            <v:imagedata r:id="rId151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37" o:spid="_x0000_s3137" type="#_x0000_t75" style="position:absolute;margin-left:204.7pt;margin-top:.15pt;width:10.65pt;height:2.3pt;z-index:253698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">
            <v:imagedata r:id="rId151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36" o:spid="_x0000_s3136" type="#_x0000_t75" style="position:absolute;margin-left:195.8pt;margin-top:2.5pt;width:6.7pt;height:5.9pt;z-index:253697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">
            <v:imagedata r:id="rId151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35" o:spid="_x0000_s3135" type="#_x0000_t75" style="position:absolute;margin-left:194.05pt;margin-top:1.9pt;width:0;height:.35pt;z-index:253696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">
            <v:imagedata r:id="rId151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34" o:spid="_x0000_s3134" type="#_x0000_t75" style="position:absolute;margin-left:191.85pt;margin-top:3.2pt;width:2.2pt;height:6.2pt;z-index:253695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">
            <v:imagedata r:id="rId151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33" o:spid="_x0000_s3133" type="#_x0000_t75" style="position:absolute;margin-left:183.25pt;margin-top:1.2pt;width:7.45pt;height:8.9pt;z-index:253694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">
            <v:imagedata r:id="rId151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32" o:spid="_x0000_s3132" type="#_x0000_t75" style="position:absolute;margin-left:172.35pt;margin-top:.65pt;width:9.3pt;height:11.1pt;z-index:253693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">
            <v:imagedata r:id="rId151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31" o:spid="_x0000_s3131" type="#_x0000_t75" style="position:absolute;margin-left:155.45pt;margin-top:6.6pt;width:3.7pt;height:1.8pt;z-index:253692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">
            <v:imagedata r:id="rId152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30" o:spid="_x0000_s3130" type="#_x0000_t75" style="position:absolute;margin-left:153.9pt;margin-top:3.65pt;width:5.7pt;height:2pt;z-index:253691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">
            <v:imagedata r:id="rId152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29" o:spid="_x0000_s3129" type="#_x0000_t75" style="position:absolute;margin-left:126.6pt;margin-top:2.55pt;width:2pt;height:2.05pt;z-index:253690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">
            <v:imagedata r:id="rId152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28" o:spid="_x0000_s3128" type="#_x0000_t75" style="position:absolute;margin-left:139.1pt;margin-top:-5.6pt;width:6.3pt;height:25.55pt;z-index:253689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">
            <v:imagedata r:id="rId152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27" o:spid="_x0000_s3127" type="#_x0000_t75" style="position:absolute;margin-left:114.9pt;margin-top:-4.1pt;width:6.75pt;height:24.8pt;z-index:253688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">
            <v:imagedata r:id="rId152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26" o:spid="_x0000_s3126" type="#_x0000_t75" style="position:absolute;margin-left:131.65pt;margin-top:9.35pt;width:2.25pt;height:8.8pt;z-index:253687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">
            <v:imagedata r:id="rId152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25" o:spid="_x0000_s3125" type="#_x0000_t75" style="position:absolute;margin-left:129.25pt;margin-top:8.8pt;width:5.95pt;height:6.2pt;z-index:253686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">
            <v:imagedata r:id="rId152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24" o:spid="_x0000_s3124" type="#_x0000_t75" style="position:absolute;margin-left:127.75pt;margin-top:6.05pt;width:8.4pt;height:2.3pt;z-index:253685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">
            <v:imagedata r:id="rId152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23" o:spid="_x0000_s3123" type="#_x0000_t75" style="position:absolute;margin-left:131.5pt;margin-top:1.15pt;width:1.65pt;height:5.1pt;z-index:253684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">
            <v:imagedata r:id="rId152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22" o:spid="_x0000_s3122" type="#_x0000_t75" style="position:absolute;margin-left:128.2pt;margin-top:.75pt;width:2.3pt;height:6.1pt;z-index:253683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">
            <v:imagedata r:id="rId152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21" o:spid="_x0000_s3121" type="#_x0000_t75" style="position:absolute;margin-left:128.15pt;margin-top:-1pt;width:7.5pt;height:3.15pt;z-index:253682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">
            <v:imagedata r:id="rId153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20" o:spid="_x0000_s3120" type="#_x0000_t75" style="position:absolute;margin-left:117.8pt;margin-top:.45pt;width:7.55pt;height:9.25pt;z-index:253681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">
            <v:imagedata r:id="rId153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19" o:spid="_x0000_s3119" type="#_x0000_t75" style="position:absolute;margin-left:107.2pt;margin-top:1.7pt;width:7.3pt;height:7.9pt;z-index:253680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">
            <v:imagedata r:id="rId153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18" o:spid="_x0000_s3118" type="#_x0000_t75" style="position:absolute;margin-left:104.15pt;margin-top:2.55pt;width:1.95pt;height:6.4pt;z-index:253679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">
            <v:imagedata r:id="rId153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17" o:spid="_x0000_s3117" type="#_x0000_t75" style="position:absolute;margin-left:96.95pt;margin-top:2.3pt;width:7.1pt;height:9.4pt;z-index:253678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">
            <v:imagedata r:id="rId1534" o:title=""/>
          </v:shape>
        </w:pict>
      </w:r>
    </w:p>
    <w:p w:rsidR="00945192" w:rsidRDefault="000A365C" w:rsidP="00945192">
      <w:pPr>
        <w:tabs>
          <w:tab w:val="left" w:pos="2370"/>
        </w:tabs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682" o:spid="_x0000_s3116" type="#_x0000_t75" style="position:absolute;margin-left:232.05pt;margin-top:2pt;width:7.45pt;height:22.05pt;z-index:253744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">
            <v:imagedata r:id="rId153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80" o:spid="_x0000_s3115" type="#_x0000_t75" style="position:absolute;margin-left:219.2pt;margin-top:9.05pt;width:11.7pt;height:12.6pt;z-index:253742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">
            <v:imagedata r:id="rId153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79" o:spid="_x0000_s3114" type="#_x0000_t75" style="position:absolute;margin-left:216.25pt;margin-top:8.55pt;width:7.8pt;height:1.95pt;z-index:253741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">
            <v:imagedata r:id="rId153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78" o:spid="_x0000_s3113" type="#_x0000_t75" style="position:absolute;margin-left:218.2pt;margin-top:1.85pt;width:2.15pt;height:6.95pt;z-index:253740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">
            <v:imagedata r:id="rId153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77" o:spid="_x0000_s3112" type="#_x0000_t75" style="position:absolute;margin-left:208.5pt;margin-top:1.75pt;width:8.95pt;height:22.65pt;z-index:253739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">
            <v:imagedata r:id="rId153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76" o:spid="_x0000_s3111" type="#_x0000_t75" style="position:absolute;margin-left:204pt;margin-top:-.65pt;width:5.3pt;height:25.1pt;z-index:253738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">
            <v:imagedata r:id="rId154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75" o:spid="_x0000_s3110" type="#_x0000_t75" style="position:absolute;margin-left:187.95pt;margin-top:1.4pt;width:6.6pt;height:23.15pt;z-index:253737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">
            <v:imagedata r:id="rId154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72" o:spid="_x0000_s3109" type="#_x0000_t75" style="position:absolute;margin-left:190.9pt;margin-top:8.8pt;width:9.95pt;height:2.35pt;z-index:253734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">
            <v:imagedata r:id="rId154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71" o:spid="_x0000_s3108" type="#_x0000_t75" style="position:absolute;margin-left:194.85pt;margin-top:1.4pt;width:2.2pt;height:8.75pt;z-index:253733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">
            <v:imagedata r:id="rId154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62" o:spid="_x0000_s3107" type="#_x0000_t75" style="position:absolute;margin-left:176.15pt;margin-top:2.45pt;width:6.35pt;height:11.7pt;z-index:253724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">
            <v:imagedata r:id="rId154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61" o:spid="_x0000_s3106" type="#_x0000_t75" style="position:absolute;margin-left:163.35pt;margin-top:10.1pt;width:5.15pt;height:1.85pt;z-index:253723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">
            <v:imagedata r:id="rId154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60" o:spid="_x0000_s3105" type="#_x0000_t75" style="position:absolute;margin-left:162.65pt;margin-top:6.75pt;width:6.7pt;height:2.2pt;z-index:253722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">
            <v:imagedata r:id="rId154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58" o:spid="_x0000_s3104" type="#_x0000_t75" style="position:absolute;margin-left:127.05pt;margin-top:13.15pt;width:8.55pt;height:2.5pt;z-index:253720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">
            <v:imagedata r:id="rId154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57" o:spid="_x0000_s3103" type="#_x0000_t75" style="position:absolute;margin-left:130.55pt;margin-top:7.05pt;width:1.95pt;height:6.7pt;z-index:253719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">
            <v:imagedata r:id="rId154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56" o:spid="_x0000_s3102" type="#_x0000_t75" style="position:absolute;margin-left:128.2pt;margin-top:6.6pt;width:1.9pt;height:8.1pt;z-index:253718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">
            <v:imagedata r:id="rId154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55" o:spid="_x0000_s3101" type="#_x0000_t75" style="position:absolute;margin-left:127.25pt;margin-top:5.95pt;width:8.2pt;height:3pt;z-index:253716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">
            <v:imagedata r:id="rId155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54" o:spid="_x0000_s3100" type="#_x0000_t75" style="position:absolute;margin-left:117.95pt;margin-top:9pt;width:6.55pt;height:7.75pt;z-index:253715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">
            <v:imagedata r:id="rId155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53" o:spid="_x0000_s3099" type="#_x0000_t75" style="position:absolute;margin-left:114.95pt;margin-top:9.15pt;width:2.35pt;height:7.8pt;z-index:253714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">
            <v:imagedata r:id="rId155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52" o:spid="_x0000_s3098" type="#_x0000_t75" style="position:absolute;margin-left:106.5pt;margin-top:9.25pt;width:7.85pt;height:8.65pt;z-index:253713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">
            <v:imagedata r:id="rId1553" o:title=""/>
          </v:shape>
        </w:pict>
      </w:r>
    </w:p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698" o:spid="_x0000_s3097" type="#_x0000_t75" style="position:absolute;margin-left:181.35pt;margin-top:7.05pt;width:2.6pt;height:11.15pt;z-index:253761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">
            <v:imagedata r:id="rId155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96" o:spid="_x0000_s3096" type="#_x0000_t75" style="position:absolute;margin-left:162pt;margin-top:9.15pt;width:6.6pt;height:1.7pt;z-index:253758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">
            <v:imagedata r:id="rId155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83" o:spid="_x0000_s3095" type="#_x0000_t75" style="position:absolute;margin-left:120pt;margin-top:9.4pt;width:1.6pt;height:7.95pt;z-index:253745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">
            <v:imagedata r:id="rId155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81" o:spid="_x0000_s3094" type="#_x0000_t75" style="position:absolute;margin-left:225.75pt;margin-top:-2.3pt;width:7.8pt;height:6.4pt;z-index:253743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">
            <v:imagedata r:id="rId155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74" o:spid="_x0000_s3093" type="#_x0000_t75" style="position:absolute;margin-left:198.75pt;margin-top:.35pt;width:6.45pt;height:6.45pt;z-index:253736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">
            <v:imagedata r:id="rId155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73" o:spid="_x0000_s3092" type="#_x0000_t75" style="position:absolute;margin-left:192.85pt;margin-top:-3.7pt;width:8.7pt;height:9.7pt;z-index:253735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">
            <v:imagedata r:id="rId155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59" o:spid="_x0000_s3091" type="#_x0000_t75" style="position:absolute;margin-left:128.9pt;margin-top:.1pt;width:8.3pt;height:7pt;z-index:253721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">
            <v:imagedata r:id="rId1560" o:title=""/>
          </v:shape>
        </w:pict>
      </w:r>
    </w:p>
    <w:p w:rsidR="00945192" w:rsidRDefault="000A365C" w:rsidP="00945192">
      <w:pPr>
        <w:numPr>
          <w:ilvl w:val="0"/>
          <w:numId w:val="16"/>
        </w:num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697" o:spid="_x0000_s3090" type="#_x0000_t75" style="position:absolute;left:0;text-align:left;margin-left:161.9pt;margin-top:-1.1pt;width:8pt;height:2.2pt;z-index:253760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">
            <v:imagedata r:id="rId1561" o:title=""/>
          </v:shape>
        </w:pict>
      </w:r>
      <w:r w:rsidR="00945192">
        <w:rPr>
          <w:rFonts w:ascii="Comic Sans MS" w:hAnsi="Comic Sans MS"/>
          <w:sz w:val="22"/>
        </w:rPr>
        <w:t xml:space="preserve">a)  Write the identity </w:t>
      </w:r>
      <w:proofErr w:type="gramStart"/>
      <w:r w:rsidR="00945192">
        <w:rPr>
          <w:rFonts w:ascii="Comic Sans MS" w:hAnsi="Comic Sans MS"/>
          <w:sz w:val="22"/>
        </w:rPr>
        <w:t xml:space="preserve">for </w:t>
      </w:r>
      <m:oMath>
        <w:proofErr w:type="gramEnd"/>
        <m:r>
          <w:rPr>
            <w:rFonts w:ascii="Cambria Math" w:hAnsi="Cambria Math"/>
            <w:sz w:val="22"/>
          </w:rPr>
          <m:t>cos(α+β)</m:t>
        </m:r>
      </m:oMath>
      <w:r w:rsidR="00AD18C8">
        <w:rPr>
          <w:rFonts w:ascii="Comic Sans MS" w:hAnsi="Comic Sans MS"/>
          <w:sz w:val="22"/>
        </w:rPr>
        <w:t xml:space="preserve">.  Let </w:t>
      </w:r>
      <m:oMath>
        <m:r>
          <w:rPr>
            <w:rFonts w:ascii="Cambria Math" w:hAnsi="Cambria Math"/>
            <w:sz w:val="22"/>
          </w:rPr>
          <m:t>α= θ</m:t>
        </m:r>
      </m:oMath>
      <w:r w:rsidR="00AD18C8">
        <w:rPr>
          <w:rFonts w:ascii="Comic Sans MS" w:hAnsi="Comic Sans MS"/>
          <w:sz w:val="22"/>
        </w:rPr>
        <w:t xml:space="preserve"> </w:t>
      </w:r>
      <w:proofErr w:type="gramStart"/>
      <w:r w:rsidR="00AD18C8">
        <w:rPr>
          <w:rFonts w:ascii="Comic Sans MS" w:hAnsi="Comic Sans MS"/>
          <w:sz w:val="22"/>
        </w:rPr>
        <w:t xml:space="preserve">and </w:t>
      </w:r>
      <m:oMath>
        <w:proofErr w:type="gramEnd"/>
        <m:r>
          <w:rPr>
            <w:rFonts w:ascii="Cambria Math" w:hAnsi="Cambria Math"/>
            <w:sz w:val="22"/>
          </w:rPr>
          <m:t>β= θ</m:t>
        </m:r>
      </m:oMath>
      <w:r w:rsidR="00AD18C8">
        <w:rPr>
          <w:rFonts w:ascii="Comic Sans MS" w:hAnsi="Comic Sans MS"/>
          <w:sz w:val="22"/>
        </w:rPr>
        <w:t xml:space="preserve">. </w:t>
      </w:r>
      <w:r w:rsidR="00945192">
        <w:rPr>
          <w:rFonts w:ascii="Comic Sans MS" w:hAnsi="Comic Sans MS"/>
          <w:sz w:val="22"/>
        </w:rPr>
        <w:t xml:space="preserve"> Simplify the expression.</w:t>
      </w:r>
    </w:p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726" o:spid="_x0000_s3089" type="#_x0000_t75" style="position:absolute;margin-left:336.3pt;margin-top:2.15pt;width:10.5pt;height:14.4pt;z-index:253789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">
            <v:imagedata r:id="rId156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25" o:spid="_x0000_s3088" type="#_x0000_t75" style="position:absolute;margin-left:329.2pt;margin-top:6.6pt;width:6.3pt;height:8.9pt;z-index:253788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">
            <v:imagedata r:id="rId156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24" o:spid="_x0000_s3087" type="#_x0000_t75" style="position:absolute;margin-left:325.95pt;margin-top:7pt;width:2.25pt;height:8.05pt;z-index:253787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">
            <v:imagedata r:id="rId156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23" o:spid="_x0000_s3086" type="#_x0000_t75" style="position:absolute;margin-left:318.9pt;margin-top:4.3pt;width:6.9pt;height:12.25pt;z-index:253786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">
            <v:imagedata r:id="rId156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22" o:spid="_x0000_s3085" type="#_x0000_t75" style="position:absolute;margin-left:307.7pt;margin-top:2.85pt;width:8.35pt;height:14.35pt;z-index:253785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">
            <v:imagedata r:id="rId156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21" o:spid="_x0000_s3084" type="#_x0000_t75" style="position:absolute;margin-left:298.7pt;margin-top:8.6pt;width:7.85pt;height:8.3pt;z-index:253784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">
            <v:imagedata r:id="rId156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20" o:spid="_x0000_s3083" type="#_x0000_t75" style="position:absolute;margin-left:295.55pt;margin-top:8.75pt;width:2.25pt;height:7.85pt;z-index:253783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">
            <v:imagedata r:id="rId156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19" o:spid="_x0000_s3082" type="#_x0000_t75" style="position:absolute;margin-left:285.8pt;margin-top:7.05pt;width:9.15pt;height:11.3pt;z-index:253782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">
            <v:imagedata r:id="rId156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18" o:spid="_x0000_s3081" type="#_x0000_t75" style="position:absolute;margin-left:277.5pt;margin-top:8.2pt;width:5.45pt;height:3.35pt;z-index:253781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">
            <v:imagedata r:id="rId157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17" o:spid="_x0000_s3080" type="#_x0000_t75" style="position:absolute;margin-left:252.25pt;margin-top:5.1pt;width:10.85pt;height:12.1pt;z-index:253780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">
            <v:imagedata r:id="rId157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16" o:spid="_x0000_s3079" type="#_x0000_t75" style="position:absolute;margin-left:244.55pt;margin-top:7pt;width:6.45pt;height:9.85pt;z-index:253779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">
            <v:imagedata r:id="rId157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15" o:spid="_x0000_s3078" type="#_x0000_t75" style="position:absolute;margin-left:237.3pt;margin-top:7.9pt;width:6.05pt;height:7.65pt;z-index:253778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">
            <v:imagedata r:id="rId157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14" o:spid="_x0000_s3077" type="#_x0000_t75" style="position:absolute;margin-left:231.25pt;margin-top:7.65pt;width:4.55pt;height:7.9pt;z-index:253777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">
            <v:imagedata r:id="rId157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13" o:spid="_x0000_s3076" type="#_x0000_t75" style="position:absolute;margin-left:219.25pt;margin-top:3.45pt;width:9.55pt;height:11.75pt;z-index:253776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">
            <v:imagedata r:id="rId157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12" o:spid="_x0000_s3075" type="#_x0000_t75" style="position:absolute;margin-left:211.4pt;margin-top:6.2pt;width:6.25pt;height:8.65pt;z-index:253775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">
            <v:imagedata r:id="rId157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11" o:spid="_x0000_s3074" type="#_x0000_t75" style="position:absolute;margin-left:203.1pt;margin-top:8.3pt;width:6.4pt;height:7.55pt;z-index:253774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">
            <v:imagedata r:id="rId157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10" o:spid="_x0000_s3073" type="#_x0000_t75" style="position:absolute;margin-left:195.8pt;margin-top:7.9pt;width:7.65pt;height:9.55pt;z-index:253773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">
            <v:imagedata r:id="rId157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08" o:spid="_x0000_s3072" type="#_x0000_t75" style="position:absolute;margin-left:177.05pt;margin-top:10.8pt;width:7.55pt;height:2.4pt;z-index:253771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">
            <v:imagedata r:id="rId157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07" o:spid="_x0000_s3071" type="#_x0000_t75" style="position:absolute;margin-left:162.6pt;margin-top:-1.3pt;width:7.75pt;height:23.55pt;z-index:253770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">
            <v:imagedata r:id="rId158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06" o:spid="_x0000_s3070" type="#_x0000_t75" style="position:absolute;margin-left:150.6pt;margin-top:4.25pt;width:10.5pt;height:11.8pt;z-index:253769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">
            <v:imagedata r:id="rId158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05" o:spid="_x0000_s3069" type="#_x0000_t75" style="position:absolute;margin-left:138.85pt;margin-top:11.3pt;width:7.25pt;height:1.75pt;z-index:253768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">
            <v:imagedata r:id="rId158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04" o:spid="_x0000_s3068" type="#_x0000_t75" style="position:absolute;margin-left:140.7pt;margin-top:8.35pt;width:3.3pt;height:8.35pt;z-index:253767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">
            <v:imagedata r:id="rId158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03" o:spid="_x0000_s3067" type="#_x0000_t75" style="position:absolute;margin-left:121.85pt;margin-top:3.4pt;width:12.55pt;height:14.15pt;z-index:253766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">
            <v:imagedata r:id="rId158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02" o:spid="_x0000_s3066" type="#_x0000_t75" style="position:absolute;margin-left:111.9pt;margin-top:1.75pt;width:8pt;height:20.45pt;z-index:253765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">
            <v:imagedata r:id="rId158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01" o:spid="_x0000_s3065" type="#_x0000_t75" style="position:absolute;margin-left:103.1pt;margin-top:5.6pt;width:4.6pt;height:11.7pt;z-index:253764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">
            <v:imagedata r:id="rId158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00" o:spid="_x0000_s3064" type="#_x0000_t75" style="position:absolute;margin-left:94.95pt;margin-top:8pt;width:5.4pt;height:10pt;z-index:253763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">
            <v:imagedata r:id="rId158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699" o:spid="_x0000_s3063" type="#_x0000_t75" style="position:absolute;margin-left:87.8pt;margin-top:4.7pt;width:5.15pt;height:13.75pt;z-index:253762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">
            <v:imagedata r:id="rId1588" o:title=""/>
          </v:shape>
        </w:pict>
      </w:r>
    </w:p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751" o:spid="_x0000_s3062" type="#_x0000_t75" style="position:absolute;margin-left:395.25pt;margin-top:10.35pt;width:1.6pt;height:2.15pt;z-index:253815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">
            <v:imagedata r:id="rId158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48" o:spid="_x0000_s3061" type="#_x0000_t75" style="position:absolute;margin-left:353.35pt;margin-top:11.35pt;width:1.9pt;height:3pt;z-index:253812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">
            <v:imagedata r:id="rId159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38" o:spid="_x0000_s3060" type="#_x0000_t75" style="position:absolute;margin-left:294.55pt;margin-top:11.4pt;width:7.55pt;height:4.9pt;z-index:253801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">
            <v:imagedata r:id="rId159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32" o:spid="_x0000_s3059" type="#_x0000_t75" style="position:absolute;margin-left:226.25pt;margin-top:10.7pt;width:6.5pt;height:6.75pt;z-index:253795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">
            <v:imagedata r:id="rId159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09" o:spid="_x0000_s3058" type="#_x0000_t75" style="position:absolute;margin-left:178.35pt;margin-top:-.3pt;width:6.2pt;height:1.85pt;z-index:253772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">
            <v:imagedata r:id="rId1593" o:title=""/>
          </v:shape>
        </w:pict>
      </w:r>
    </w:p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752" o:spid="_x0000_s3057" type="#_x0000_t75" style="position:absolute;margin-left:396.55pt;margin-top:-4.2pt;width:16.5pt;height:30.15pt;z-index:253816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">
            <v:imagedata r:id="rId159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50" o:spid="_x0000_s3056" type="#_x0000_t75" style="position:absolute;margin-left:384.85pt;margin-top:2.3pt;width:11.15pt;height:7.1pt;z-index:253814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">
            <v:imagedata r:id="rId159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49" o:spid="_x0000_s3055" type="#_x0000_t75" style="position:absolute;margin-left:358.65pt;margin-top:-1.95pt;width:31.7pt;height:14.65pt;z-index:253813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">
            <v:imagedata r:id="rId159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47" o:spid="_x0000_s3054" type="#_x0000_t75" style="position:absolute;margin-left:351pt;margin-top:4.55pt;width:2.85pt;height:9.6pt;z-index:253811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">
            <v:imagedata r:id="rId159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46" o:spid="_x0000_s3053" type="#_x0000_t75" style="position:absolute;margin-left:349.9pt;margin-top:4.65pt;width:5.85pt;height:7.35pt;z-index:253810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">
            <v:imagedata r:id="rId159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45" o:spid="_x0000_s3052" type="#_x0000_t75" style="position:absolute;margin-left:97.4pt;margin-top:-12.1pt;width:234.85pt;height:37.4pt;z-index:253809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">
            <v:imagedata r:id="rId159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44" o:spid="_x0000_s3051" type="#_x0000_t75" style="position:absolute;margin-left:141.55pt;margin-top:1.25pt;width:9.9pt;height:11.55pt;z-index:253808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">
            <v:imagedata r:id="rId160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43" o:spid="_x0000_s3050" type="#_x0000_t75" style="position:absolute;margin-left:132.3pt;margin-top:1.05pt;width:9pt;height:11.1pt;z-index:253807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">
            <v:imagedata r:id="rId160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42" o:spid="_x0000_s3049" type="#_x0000_t75" style="position:absolute;margin-left:123.5pt;margin-top:2.4pt;width:8.45pt;height:10.65pt;z-index:253806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">
            <v:imagedata r:id="rId160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41" o:spid="_x0000_s3048" type="#_x0000_t75" style="position:absolute;margin-left:114.5pt;margin-top:5.7pt;width:6.05pt;height:7.2pt;z-index:253805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">
            <v:imagedata r:id="rId160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40" o:spid="_x0000_s3047" type="#_x0000_t75" style="position:absolute;margin-left:105.2pt;margin-top:3.2pt;width:9.4pt;height:11.35pt;z-index:253804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">
            <v:imagedata r:id="rId160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39" o:spid="_x0000_s3046" type="#_x0000_t75" style="position:absolute;margin-left:304.25pt;margin-top:-5.6pt;width:15.7pt;height:14.9pt;z-index:253803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">
            <v:imagedata r:id="rId160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37" o:spid="_x0000_s3045" type="#_x0000_t75" style="position:absolute;margin-left:284.6pt;margin-top:-.95pt;width:8.25pt;height:10.5pt;z-index:253800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">
            <v:imagedata r:id="rId160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36" o:spid="_x0000_s3044" type="#_x0000_t75" style="position:absolute;margin-left:280.7pt;margin-top:.6pt;width:2pt;height:9.4pt;z-index:253799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">
            <v:imagedata r:id="rId160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35" o:spid="_x0000_s3043" type="#_x0000_t75" style="position:absolute;margin-left:271.65pt;margin-top:-1.35pt;width:8pt;height:10pt;z-index:253798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">
            <v:imagedata r:id="rId160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34" o:spid="_x0000_s3042" type="#_x0000_t75" style="position:absolute;margin-left:252.65pt;margin-top:-.1pt;width:8.75pt;height:2.3pt;z-index:253797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">
            <v:imagedata r:id="rId160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33" o:spid="_x0000_s3041" type="#_x0000_t75" style="position:absolute;margin-left:234.65pt;margin-top:-4.4pt;width:11.95pt;height:12.45pt;z-index:253796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">
            <v:imagedata r:id="rId161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31" o:spid="_x0000_s3040" type="#_x0000_t75" style="position:absolute;margin-left:217.45pt;margin-top:-2pt;width:7.35pt;height:12.15pt;z-index:253794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">
            <v:imagedata r:id="rId161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30" o:spid="_x0000_s3039" type="#_x0000_t75" style="position:absolute;margin-left:208.9pt;margin-top:.4pt;width:6.2pt;height:9.15pt;z-index:253793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">
            <v:imagedata r:id="rId161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29" o:spid="_x0000_s3038" type="#_x0000_t75" style="position:absolute;margin-left:200.6pt;margin-top:1.05pt;width:8.2pt;height:9.05pt;z-index:253792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">
            <v:imagedata r:id="rId161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28" o:spid="_x0000_s3037" type="#_x0000_t75" style="position:absolute;margin-left:181.8pt;margin-top:2.8pt;width:5.7pt;height:2.05pt;z-index:253791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">
            <v:imagedata r:id="rId161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27" o:spid="_x0000_s3036" type="#_x0000_t75" style="position:absolute;margin-left:179.3pt;margin-top:-.95pt;width:8pt;height:1.7pt;z-index:253790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">
            <v:imagedata r:id="rId1615" o:title=""/>
          </v:shape>
        </w:pict>
      </w:r>
    </w:p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1754" o:spid="_x0000_s3035" type="#_x0000_t75" style="position:absolute;margin-left:362.3pt;margin-top:2.85pt;width:43.55pt;height:3.4pt;z-index:253818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">
            <v:imagedata r:id="rId161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1753" o:spid="_x0000_s3034" type="#_x0000_t75" style="position:absolute;margin-left:349.35pt;margin-top:-.75pt;width:56.3pt;height:5.15pt;z-index:253817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">
            <v:imagedata r:id="rId1617" o:title=""/>
          </v:shape>
        </w:pict>
      </w: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numPr>
          <w:ilvl w:val="0"/>
          <w:numId w:val="30"/>
        </w:numPr>
        <w:tabs>
          <w:tab w:val="left" w:pos="2370"/>
        </w:tabs>
        <w:rPr>
          <w:rFonts w:ascii="Comic Sans MS" w:hAnsi="Comic Sans MS"/>
          <w:sz w:val="22"/>
        </w:rPr>
      </w:pPr>
      <w:r>
        <w:rPr>
          <w:rFonts w:ascii="Comic Sans MS" w:hAnsi="Comic Sans MS"/>
          <w:sz w:val="22"/>
        </w:rPr>
        <w:t xml:space="preserve">Use the Pythagorean identity </w:t>
      </w:r>
      <m:oMath>
        <m:sSup>
          <m:sSupPr>
            <m:ctrlPr>
              <w:rPr>
                <w:rFonts w:ascii="Cambria Math" w:hAnsi="Cambria Math"/>
                <w:i/>
                <w:sz w:val="22"/>
              </w:rPr>
            </m:ctrlPr>
          </m:sSupPr>
          <m:e>
            <m:r>
              <w:rPr>
                <w:rFonts w:ascii="Cambria Math" w:hAnsi="Cambria Math"/>
                <w:sz w:val="22"/>
              </w:rPr>
              <m:t>sin</m:t>
            </m:r>
          </m:e>
          <m:sup>
            <m:r>
              <w:rPr>
                <w:rFonts w:ascii="Cambria Math" w:hAnsi="Cambria Math"/>
                <w:sz w:val="22"/>
              </w:rPr>
              <m:t>2</m:t>
            </m:r>
          </m:sup>
        </m:sSup>
        <m:r>
          <w:rPr>
            <w:rFonts w:ascii="Cambria Math" w:hAnsi="Cambria Math"/>
            <w:sz w:val="22"/>
          </w:rPr>
          <m:t xml:space="preserve">θ+ </m:t>
        </m:r>
        <m:sSup>
          <m:sSupPr>
            <m:ctrlPr>
              <w:rPr>
                <w:rFonts w:ascii="Cambria Math" w:hAnsi="Cambria Math"/>
                <w:i/>
                <w:sz w:val="22"/>
              </w:rPr>
            </m:ctrlPr>
          </m:sSupPr>
          <m:e>
            <m:r>
              <w:rPr>
                <w:rFonts w:ascii="Cambria Math" w:hAnsi="Cambria Math"/>
                <w:sz w:val="22"/>
              </w:rPr>
              <m:t>cos</m:t>
            </m:r>
          </m:e>
          <m:sup>
            <m:r>
              <w:rPr>
                <w:rFonts w:ascii="Cambria Math" w:hAnsi="Cambria Math"/>
                <w:sz w:val="22"/>
              </w:rPr>
              <m:t>2</m:t>
            </m:r>
          </m:sup>
        </m:sSup>
        <m:r>
          <w:rPr>
            <w:rFonts w:ascii="Cambria Math" w:hAnsi="Cambria Math"/>
            <w:sz w:val="22"/>
          </w:rPr>
          <m:t>θ=1</m:t>
        </m:r>
      </m:oMath>
      <w:r>
        <w:rPr>
          <w:rFonts w:ascii="Comic Sans MS" w:hAnsi="Comic Sans MS"/>
          <w:sz w:val="22"/>
        </w:rPr>
        <w:t xml:space="preserve"> to prove the other two double </w:t>
      </w:r>
    </w:p>
    <w:p w:rsidR="00945192" w:rsidRDefault="00945192" w:rsidP="00945192">
      <w:pPr>
        <w:tabs>
          <w:tab w:val="left" w:pos="2370"/>
        </w:tabs>
        <w:ind w:left="735"/>
        <w:rPr>
          <w:rFonts w:ascii="Comic Sans MS" w:hAnsi="Comic Sans MS"/>
          <w:sz w:val="22"/>
        </w:rPr>
      </w:pPr>
      <w:r>
        <w:rPr>
          <w:rFonts w:ascii="Comic Sans MS" w:hAnsi="Comic Sans MS"/>
          <w:sz w:val="22"/>
        </w:rPr>
        <w:t xml:space="preserve">      </w:t>
      </w:r>
      <w:proofErr w:type="gramStart"/>
      <w:r>
        <w:rPr>
          <w:rFonts w:ascii="Comic Sans MS" w:hAnsi="Comic Sans MS"/>
          <w:sz w:val="22"/>
        </w:rPr>
        <w:t>angle</w:t>
      </w:r>
      <w:proofErr w:type="gramEnd"/>
      <w:r>
        <w:rPr>
          <w:rFonts w:ascii="Comic Sans MS" w:hAnsi="Comic Sans MS"/>
          <w:sz w:val="22"/>
        </w:rPr>
        <w:t xml:space="preserve"> identities for cosine</w:t>
      </w:r>
    </w:p>
    <w:p w:rsidR="00945192" w:rsidRDefault="00945192" w:rsidP="00945192">
      <w:pPr>
        <w:ind w:left="720"/>
        <w:rPr>
          <w:rFonts w:ascii="Comic Sans MS" w:hAnsi="Comic Sans MS"/>
          <w:sz w:val="22"/>
        </w:rPr>
      </w:pPr>
    </w:p>
    <w:p w:rsidR="007D528B" w:rsidRDefault="000A365C" w:rsidP="00945192">
      <w:pPr>
        <w:ind w:left="720"/>
        <w:rPr>
          <w:sz w:val="22"/>
        </w:rPr>
      </w:pPr>
      <w:r w:rsidRPr="000A365C">
        <w:rPr>
          <w:rFonts w:ascii="Comic Sans MS" w:hAnsi="Comic Sans MS"/>
          <w:noProof/>
          <w:sz w:val="22"/>
          <w:lang w:val="en-CA" w:eastAsia="en-CA"/>
        </w:rPr>
        <w:pict>
          <v:shape id="Ink 1806" o:spid="_x0000_s3033" type="#_x0000_t75" style="position:absolute;left:0;text-align:left;margin-left:444.85pt;margin-top:-2.45pt;width:22.7pt;height:17.8pt;z-index:253871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">
            <v:imagedata r:id="rId1618" o:title=""/>
          </v:shape>
        </w:pict>
      </w:r>
      <w:r w:rsidR="00945192">
        <w:rPr>
          <w:rFonts w:ascii="Comic Sans MS" w:hAnsi="Comic Sans MS"/>
          <w:sz w:val="22"/>
        </w:rPr>
        <w:t xml:space="preserve">      </w:t>
      </w:r>
      <w:proofErr w:type="spellStart"/>
      <w:r w:rsidR="00945192">
        <w:rPr>
          <w:rFonts w:ascii="Comic Sans MS" w:hAnsi="Comic Sans MS"/>
          <w:sz w:val="22"/>
        </w:rPr>
        <w:t>i</w:t>
      </w:r>
      <w:proofErr w:type="spellEnd"/>
      <w:r w:rsidR="00945192">
        <w:rPr>
          <w:rFonts w:ascii="Comic Sans MS" w:hAnsi="Comic Sans MS"/>
          <w:sz w:val="22"/>
        </w:rPr>
        <w:t xml:space="preserve">)  </w:t>
      </w:r>
      <w:r w:rsidR="007D528B">
        <w:rPr>
          <w:rFonts w:ascii="Comic Sans MS" w:hAnsi="Comic Sans MS"/>
          <w:sz w:val="22"/>
        </w:rPr>
        <w:t xml:space="preserve">    </w:t>
      </w:r>
      <w:r w:rsidR="00945192">
        <w:rPr>
          <w:rFonts w:ascii="Comic Sans MS" w:hAnsi="Comic Sans MS"/>
          <w:sz w:val="22"/>
        </w:rPr>
        <w:t xml:space="preserve">     </w:t>
      </w:r>
      <m:oMath>
        <m:r>
          <w:rPr>
            <w:rFonts w:ascii="Cambria Math" w:hAnsi="Cambria Math"/>
            <w:sz w:val="22"/>
          </w:rPr>
          <m:t>cos2θ=2</m:t>
        </m:r>
        <m:sSup>
          <m:sSupPr>
            <m:ctrlPr>
              <w:rPr>
                <w:rFonts w:ascii="Cambria Math" w:hAnsi="Cambria Math"/>
                <w:i/>
                <w:sz w:val="22"/>
              </w:rPr>
            </m:ctrlPr>
          </m:sSupPr>
          <m:e>
            <m:r>
              <w:rPr>
                <w:rFonts w:ascii="Cambria Math" w:hAnsi="Cambria Math"/>
                <w:sz w:val="22"/>
              </w:rPr>
              <m:t>cos</m:t>
            </m:r>
          </m:e>
          <m:sup>
            <m:r>
              <w:rPr>
                <w:rFonts w:ascii="Cambria Math" w:hAnsi="Cambria Math"/>
                <w:sz w:val="22"/>
              </w:rPr>
              <m:t>2</m:t>
            </m:r>
          </m:sup>
        </m:sSup>
        <m:r>
          <w:rPr>
            <w:rFonts w:ascii="Cambria Math" w:hAnsi="Cambria Math"/>
            <w:sz w:val="22"/>
          </w:rPr>
          <m:t>θ -1</m:t>
        </m:r>
      </m:oMath>
      <w:r w:rsidR="00945192">
        <w:tab/>
      </w:r>
      <w:r w:rsidR="00945192">
        <w:tab/>
        <w:t xml:space="preserve">                  </w:t>
      </w:r>
      <w:proofErr w:type="gramStart"/>
      <w:r w:rsidR="00945192" w:rsidRPr="00B836E5">
        <w:rPr>
          <w:rFonts w:ascii="Comic Sans MS" w:hAnsi="Comic Sans MS"/>
          <w:sz w:val="22"/>
          <w:szCs w:val="22"/>
        </w:rPr>
        <w:t>ii</w:t>
      </w:r>
      <w:proofErr w:type="gramEnd"/>
      <w:r w:rsidR="00945192" w:rsidRPr="00B836E5">
        <w:rPr>
          <w:rFonts w:ascii="Comic Sans MS" w:hAnsi="Comic Sans MS"/>
          <w:sz w:val="22"/>
          <w:szCs w:val="22"/>
        </w:rPr>
        <w:t>)</w:t>
      </w:r>
      <w:r w:rsidR="00945192">
        <w:t xml:space="preserve">             </w:t>
      </w:r>
      <w:r w:rsidR="007D528B">
        <w:t xml:space="preserve">   </w:t>
      </w:r>
      <m:oMath>
        <m:r>
          <w:rPr>
            <w:rFonts w:ascii="Cambria Math" w:hAnsi="Cambria Math"/>
            <w:sz w:val="22"/>
          </w:rPr>
          <m:t>cos2θ=1-2</m:t>
        </m:r>
        <m:sSup>
          <m:sSupPr>
            <m:ctrlPr>
              <w:rPr>
                <w:rFonts w:ascii="Cambria Math" w:hAnsi="Cambria Math"/>
                <w:i/>
                <w:sz w:val="22"/>
              </w:rPr>
            </m:ctrlPr>
          </m:sSupPr>
          <m:e>
            <m:r>
              <w:rPr>
                <w:rFonts w:ascii="Cambria Math" w:hAnsi="Cambria Math"/>
                <w:sz w:val="22"/>
              </w:rPr>
              <m:t>sin</m:t>
            </m:r>
          </m:e>
          <m:sup>
            <m:r>
              <w:rPr>
                <w:rFonts w:ascii="Cambria Math" w:hAnsi="Cambria Math"/>
                <w:sz w:val="22"/>
              </w:rPr>
              <m:t>2</m:t>
            </m:r>
          </m:sup>
        </m:sSup>
        <m:r>
          <w:rPr>
            <w:rFonts w:ascii="Cambria Math" w:hAnsi="Cambria Math"/>
            <w:sz w:val="22"/>
          </w:rPr>
          <m:t>θ -1</m:t>
        </m:r>
      </m:oMath>
    </w:p>
    <w:p w:rsidR="00945192" w:rsidRDefault="000A365C" w:rsidP="00945192">
      <w:pPr>
        <w:ind w:left="720"/>
      </w:pPr>
      <w:r>
        <w:rPr>
          <w:noProof/>
          <w:lang w:val="en-CA" w:eastAsia="en-CA"/>
        </w:rPr>
        <w:pict>
          <v:shape id="Ink 1817" o:spid="_x0000_s3032" type="#_x0000_t75" style="position:absolute;left:0;text-align:left;margin-left:363.25pt;margin-top:6.6pt;width:6.35pt;height:5.3pt;z-index:253882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">
            <v:imagedata r:id="rId1619" o:title=""/>
          </v:shape>
        </w:pict>
      </w:r>
      <w:r>
        <w:rPr>
          <w:noProof/>
          <w:lang w:val="en-CA" w:eastAsia="en-CA"/>
        </w:rPr>
        <w:pict>
          <v:shape id="Ink 1815" o:spid="_x0000_s3031" type="#_x0000_t75" style="position:absolute;left:0;text-align:left;margin-left:354.6pt;margin-top:9.55pt;width:1.25pt;height:1.7pt;z-index:253880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">
            <v:imagedata r:id="rId1620" o:title=""/>
          </v:shape>
        </w:pict>
      </w:r>
      <w:r>
        <w:rPr>
          <w:noProof/>
          <w:lang w:val="en-CA" w:eastAsia="en-CA"/>
        </w:rPr>
        <w:pict>
          <v:shape id="Ink 1810" o:spid="_x0000_s3030" type="#_x0000_t75" style="position:absolute;left:0;text-align:left;margin-left:317.1pt;margin-top:6.85pt;width:6.55pt;height:7.15pt;z-index:253875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">
            <v:imagedata r:id="rId1621" o:title=""/>
          </v:shape>
        </w:pict>
      </w:r>
      <w:r>
        <w:rPr>
          <w:noProof/>
          <w:lang w:val="en-CA" w:eastAsia="en-CA"/>
        </w:rPr>
        <w:pict>
          <v:shape id="Ink 1766" o:spid="_x0000_s3029" type="#_x0000_t75" style="position:absolute;left:0;text-align:left;margin-left:114.05pt;margin-top:3.1pt;width:11.9pt;height:12.55pt;z-index:253830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">
            <v:imagedata r:id="rId1622" o:title=""/>
          </v:shape>
        </w:pict>
      </w:r>
      <w:r>
        <w:rPr>
          <w:noProof/>
          <w:lang w:val="en-CA" w:eastAsia="en-CA"/>
        </w:rPr>
        <w:pict>
          <v:shape id="Ink 1765" o:spid="_x0000_s3028" type="#_x0000_t75" style="position:absolute;left:0;text-align:left;margin-left:107.35pt;margin-top:3.05pt;width:7.7pt;height:7.15pt;z-index:253829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">
            <v:imagedata r:id="rId1623" o:title=""/>
          </v:shape>
        </w:pict>
      </w:r>
      <w:r>
        <w:rPr>
          <w:noProof/>
          <w:lang w:val="en-CA" w:eastAsia="en-CA"/>
        </w:rPr>
        <w:pict>
          <v:shape id="Ink 1763" o:spid="_x0000_s3027" type="#_x0000_t75" style="position:absolute;left:0;text-align:left;margin-left:99.2pt;margin-top:6.4pt;width:1.1pt;height:1pt;z-index:253827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">
            <v:imagedata r:id="rId1624" o:title=""/>
          </v:shape>
        </w:pict>
      </w:r>
      <w:r>
        <w:rPr>
          <w:noProof/>
          <w:lang w:val="en-CA" w:eastAsia="en-CA"/>
        </w:rPr>
        <w:pict>
          <v:shape id="Ink 1758" o:spid="_x0000_s3026" type="#_x0000_t75" style="position:absolute;left:0;text-align:left;margin-left:61.75pt;margin-top:6.5pt;width:6.7pt;height:6.45pt;z-index:253822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">
            <v:imagedata r:id="rId1625" o:title=""/>
          </v:shape>
        </w:pict>
      </w:r>
    </w:p>
    <w:tbl>
      <w:tblPr>
        <w:tblStyle w:val="TableGrid"/>
        <w:tblW w:w="0" w:type="auto"/>
        <w:tblInd w:w="18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990"/>
        <w:gridCol w:w="4950"/>
        <w:gridCol w:w="1620"/>
      </w:tblGrid>
      <w:tr w:rsidR="00945192" w:rsidTr="00117B8F">
        <w:tc>
          <w:tcPr>
            <w:tcW w:w="990" w:type="dxa"/>
            <w:tcBorders>
              <w:right w:val="single" w:sz="4" w:space="0" w:color="auto"/>
            </w:tcBorders>
          </w:tcPr>
          <w:p w:rsidR="00945192" w:rsidRDefault="000A365C" w:rsidP="00117B8F">
            <w:pPr>
              <w:jc w:val="center"/>
            </w:pPr>
            <w:r>
              <w:rPr>
                <w:noProof/>
                <w:lang w:val="en-CA" w:eastAsia="en-CA"/>
              </w:rPr>
              <w:pict>
                <v:shape id="Ink 1767" o:spid="_x0000_s3025" type="#_x0000_t75" style="position:absolute;left:0;text-align:left;margin-left:-2.4pt;margin-top:5.35pt;width:37.45pt;height:9.9pt;z-index:253831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">
                  <v:imagedata r:id="rId1626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64" o:spid="_x0000_s3024" type="#_x0000_t75" style="position:absolute;left:0;text-align:left;margin-left:9.95pt;margin-top:-2.95pt;width:6.15pt;height:8.3pt;z-index:253828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">
                  <v:imagedata r:id="rId1627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62" o:spid="_x0000_s3023" type="#_x0000_t75" style="position:absolute;left:0;text-align:left;margin-left:6.25pt;margin-top:-2.7pt;width:2.7pt;height:7.2pt;z-index:253826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">
                  <v:imagedata r:id="rId1628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61" o:spid="_x0000_s3022" type="#_x0000_t75" style="position:absolute;left:0;text-align:left;margin-left:-1.65pt;margin-top:-4.3pt;width:6.45pt;height:9.65pt;z-index:253825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">
                  <v:imagedata r:id="rId1629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60" o:spid="_x0000_s3021" type="#_x0000_t75" style="position:absolute;left:0;text-align:left;margin-left:-11pt;margin-top:-.1pt;width:7.1pt;height:2.15pt;z-index:253824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">
                  <v:imagedata r:id="rId1630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59" o:spid="_x0000_s3020" type="#_x0000_t75" style="position:absolute;left:0;text-align:left;margin-left:-23.85pt;margin-top:-5.6pt;width:10.95pt;height:13.55pt;z-index:253823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">
                  <v:imagedata r:id="rId1631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57" o:spid="_x0000_s3019" type="#_x0000_t75" style="position:absolute;left:0;text-align:left;margin-left:-34.1pt;margin-top:-1.3pt;width:4.45pt;height:8.8pt;z-index:253821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">
                  <v:imagedata r:id="rId1632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56" o:spid="_x0000_s3018" type="#_x0000_t75" style="position:absolute;left:0;text-align:left;margin-left:-40.35pt;margin-top:-1.6pt;width:5.3pt;height:7.95pt;z-index:253820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">
                  <v:imagedata r:id="rId1633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55" o:spid="_x0000_s3017" type="#_x0000_t75" style="position:absolute;left:0;text-align:left;margin-left:-45.45pt;margin-top:-1.4pt;width:5.4pt;height:10.4pt;z-index:253819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">
                  <v:imagedata r:id="rId1634" o:title=""/>
                </v:shape>
              </w:pict>
            </w:r>
          </w:p>
          <w:p w:rsidR="00945192" w:rsidRDefault="000A365C" w:rsidP="00117B8F">
            <w:r>
              <w:rPr>
                <w:noProof/>
                <w:lang w:val="en-CA" w:eastAsia="en-CA"/>
              </w:rPr>
              <w:pict>
                <v:shape id="Ink 1780" o:spid="_x0000_s3016" type="#_x0000_t75" style="position:absolute;margin-left:12.6pt;margin-top:6.75pt;width:5.25pt;height:5.4pt;z-index:253844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">
                  <v:imagedata r:id="rId1635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71" o:spid="_x0000_s3015" type="#_x0000_t75" style="position:absolute;margin-left:-53.35pt;margin-top:6.1pt;width:6.4pt;height:6.95pt;z-index:253835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">
                  <v:imagedata r:id="rId1636" o:title=""/>
                </v:shape>
              </w:pict>
            </w:r>
          </w:p>
          <w:p w:rsidR="00945192" w:rsidRDefault="000A365C" w:rsidP="00117B8F">
            <w:r>
              <w:rPr>
                <w:noProof/>
                <w:lang w:val="en-CA" w:eastAsia="en-CA"/>
              </w:rPr>
              <w:pict>
                <v:shape id="Ink 1782" o:spid="_x0000_s3014" type="#_x0000_t75" style="position:absolute;margin-left:29.75pt;margin-top:-7pt;width:5.65pt;height:16.1pt;z-index:253847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">
                  <v:imagedata r:id="rId1637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81" o:spid="_x0000_s3013" type="#_x0000_t75" style="position:absolute;margin-left:18.8pt;margin-top:-5.25pt;width:9.1pt;height:11.4pt;z-index:253846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">
                  <v:imagedata r:id="rId1638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79" o:spid="_x0000_s3012" type="#_x0000_t75" style="position:absolute;margin-left:7.9pt;margin-top:-1.6pt;width:4.6pt;height:8pt;z-index:253843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">
                  <v:imagedata r:id="rId1639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78" o:spid="_x0000_s3011" type="#_x0000_t75" style="position:absolute;margin-left:2pt;margin-top:-.85pt;width:5.2pt;height:7.95pt;z-index:253842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">
                  <v:imagedata r:id="rId1640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77" o:spid="_x0000_s3010" type="#_x0000_t75" style="position:absolute;margin-left:-4.35pt;margin-top:-.5pt;width:5.35pt;height:9.3pt;z-index:253841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">
                  <v:imagedata r:id="rId1641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76" o:spid="_x0000_s3009" type="#_x0000_t75" style="position:absolute;margin-left:-13.05pt;margin-top:3.25pt;width:5.75pt;height:1.75pt;z-index:253840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">
                  <v:imagedata r:id="rId1642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75" o:spid="_x0000_s3008" type="#_x0000_t75" style="position:absolute;margin-left:-18.1pt;margin-top:-4pt;width:3.85pt;height:14.1pt;z-index:253839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">
                  <v:imagedata r:id="rId1643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74" o:spid="_x0000_s3007" type="#_x0000_t75" style="position:absolute;margin-left:-27.75pt;margin-top:-8.45pt;width:7.25pt;height:18.05pt;z-index:253838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">
                  <v:imagedata r:id="rId1644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73" o:spid="_x0000_s3006" type="#_x0000_t75" style="position:absolute;margin-left:-37.75pt;margin-top:-.65pt;width:6.2pt;height:2.5pt;z-index:253837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">
                  <v:imagedata r:id="rId1645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72" o:spid="_x0000_s3005" type="#_x0000_t75" style="position:absolute;margin-left:-48.05pt;margin-top:-5.3pt;width:8.85pt;height:12.2pt;z-index:253836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">
                  <v:imagedata r:id="rId1646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70" o:spid="_x0000_s3004" type="#_x0000_t75" style="position:absolute;margin-left:-58.55pt;margin-top:-1.5pt;width:4.7pt;height:9.95pt;z-index:253834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">
                  <v:imagedata r:id="rId1647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69" o:spid="_x0000_s3003" type="#_x0000_t75" style="position:absolute;margin-left:-64.95pt;margin-top:-.25pt;width:4.95pt;height:7.8pt;z-index:253833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">
                  <v:imagedata r:id="rId1648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68" o:spid="_x0000_s3002" type="#_x0000_t75" style="position:absolute;margin-left:-70.75pt;margin-top:-2.65pt;width:5.6pt;height:12.35pt;z-index:253832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">
                  <v:imagedata r:id="rId1649" o:title=""/>
                </v:shape>
              </w:pict>
            </w:r>
          </w:p>
          <w:p w:rsidR="00945192" w:rsidRDefault="000A365C" w:rsidP="00117B8F">
            <w:r>
              <w:rPr>
                <w:noProof/>
                <w:lang w:val="en-CA" w:eastAsia="en-CA"/>
              </w:rPr>
              <w:pict>
                <v:shape id="Ink 1796" o:spid="_x0000_s3001" type="#_x0000_t75" style="position:absolute;margin-left:20.75pt;margin-top:3.2pt;width:10.5pt;height:14.45pt;z-index:253861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">
                  <v:imagedata r:id="rId1650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95" o:spid="_x0000_s3000" type="#_x0000_t75" style="position:absolute;margin-left:12.85pt;margin-top:4.05pt;width:6.5pt;height:5.95pt;z-index:253860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">
                  <v:imagedata r:id="rId1651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86" o:spid="_x0000_s2999" type="#_x0000_t75" style="position:absolute;margin-left:-52.55pt;margin-top:6.75pt;width:8.65pt;height:7.5pt;z-index:253851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">
                  <v:imagedata r:id="rId1652" o:title=""/>
                </v:shape>
              </w:pict>
            </w:r>
          </w:p>
          <w:p w:rsidR="00945192" w:rsidRDefault="000A365C" w:rsidP="00117B8F">
            <w:r>
              <w:rPr>
                <w:noProof/>
                <w:lang w:val="en-CA" w:eastAsia="en-CA"/>
              </w:rPr>
              <w:pict>
                <v:shape id="Ink 1797" o:spid="_x0000_s2998" type="#_x0000_t75" style="position:absolute;margin-left:-34.3pt;margin-top:-.05pt;width:6.4pt;height:2.25pt;z-index:253862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">
                  <v:imagedata r:id="rId1653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94" o:spid="_x0000_s2997" type="#_x0000_t75" style="position:absolute;margin-left:6.85pt;margin-top:-2.55pt;width:4.95pt;height:7.85pt;z-index:253859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">
                  <v:imagedata r:id="rId1654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93" o:spid="_x0000_s2996" type="#_x0000_t75" style="position:absolute;margin-left:.55pt;margin-top:-1.5pt;width:5.05pt;height:6.5pt;z-index:253858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">
                  <v:imagedata r:id="rId1655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92" o:spid="_x0000_s2995" type="#_x0000_t75" style="position:absolute;margin-left:-5pt;margin-top:-3.15pt;width:5.65pt;height:9.15pt;z-index:253857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">
                  <v:imagedata r:id="rId1656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91" o:spid="_x0000_s2994" type="#_x0000_t75" style="position:absolute;margin-left:-14.85pt;margin-top:-3.65pt;width:3.7pt;height:11.15pt;z-index:253856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">
                  <v:imagedata r:id="rId1657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90" o:spid="_x0000_s2993" type="#_x0000_t75" style="position:absolute;margin-left:-16.3pt;margin-top:-.65pt;width:7.85pt;height:2.95pt;z-index:253855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">
                  <v:imagedata r:id="rId1658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89" o:spid="_x0000_s2992" type="#_x0000_t75" style="position:absolute;margin-left:-25.7pt;margin-top:-6.3pt;width:3.75pt;height:14.15pt;z-index:253854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">
                  <v:imagedata r:id="rId1659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88" o:spid="_x0000_s2991" type="#_x0000_t75" style="position:absolute;margin-left:-35.45pt;margin-top:.55pt;width:5.05pt;height:2pt;z-index:253853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">
                  <v:imagedata r:id="rId1660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87" o:spid="_x0000_s2990" type="#_x0000_t75" style="position:absolute;margin-left:-45.5pt;margin-top:-3.35pt;width:10.95pt;height:11.65pt;z-index:253852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">
                  <v:imagedata r:id="rId1661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85" o:spid="_x0000_s2989" type="#_x0000_t75" style="position:absolute;margin-left:-59.8pt;margin-top:1.05pt;width:6.75pt;height:9.05pt;z-index:253850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">
                  <v:imagedata r:id="rId1662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84" o:spid="_x0000_s2988" type="#_x0000_t75" style="position:absolute;margin-left:-68.05pt;margin-top:1.6pt;width:7pt;height:8.6pt;z-index:253849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">
                  <v:imagedata r:id="rId1663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83" o:spid="_x0000_s2987" type="#_x0000_t75" style="position:absolute;margin-left:-73.5pt;margin-top:-.45pt;width:5.9pt;height:11.5pt;z-index:253848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">
                  <v:imagedata r:id="rId1664" o:title=""/>
                </v:shape>
              </w:pict>
            </w:r>
          </w:p>
          <w:p w:rsidR="00945192" w:rsidRDefault="000A365C" w:rsidP="00117B8F">
            <w:r>
              <w:rPr>
                <w:noProof/>
                <w:lang w:val="en-CA" w:eastAsia="en-CA"/>
              </w:rPr>
              <w:pict>
                <v:shape id="Ink 1805" o:spid="_x0000_s2986" type="#_x0000_t75" style="position:absolute;margin-left:23.85pt;margin-top:3.1pt;width:2.7pt;height:13.85pt;z-index:253870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">
                  <v:imagedata r:id="rId1665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04" o:spid="_x0000_s2985" type="#_x0000_t75" style="position:absolute;margin-left:10pt;margin-top:9.55pt;width:9.65pt;height:1.95pt;z-index:253869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">
                  <v:imagedata r:id="rId1666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03" o:spid="_x0000_s2984" type="#_x0000_t75" style="position:absolute;margin-left:-6.25pt;margin-top:3.2pt;width:12.4pt;height:14.35pt;z-index:253868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">
                  <v:imagedata r:id="rId1667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02" o:spid="_x0000_s2983" type="#_x0000_t75" style="position:absolute;margin-left:-13.75pt;margin-top:4.45pt;width:8.45pt;height:7.35pt;z-index:253867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">
                  <v:imagedata r:id="rId1668" o:title=""/>
                </v:shape>
              </w:pict>
            </w:r>
          </w:p>
          <w:p w:rsidR="007D528B" w:rsidRDefault="000A365C" w:rsidP="00117B8F">
            <w:r>
              <w:rPr>
                <w:noProof/>
                <w:lang w:val="en-CA" w:eastAsia="en-CA"/>
              </w:rPr>
              <w:pict>
                <v:shape id="Ink 1801" o:spid="_x0000_s2982" type="#_x0000_t75" style="position:absolute;margin-left:-19.1pt;margin-top:-1.4pt;width:4.5pt;height:7.95pt;z-index:253866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">
                  <v:imagedata r:id="rId1669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00" o:spid="_x0000_s2981" type="#_x0000_t75" style="position:absolute;margin-left:-27.35pt;margin-top:-.15pt;width:5.4pt;height:7.35pt;z-index:253865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">
                  <v:imagedata r:id="rId1670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99" o:spid="_x0000_s2980" type="#_x0000_t75" style="position:absolute;margin-left:-32.7pt;margin-top:1.3pt;width:4.5pt;height:6.2pt;z-index:253864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">
                  <v:imagedata r:id="rId1671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798" o:spid="_x0000_s2979" type="#_x0000_t75" style="position:absolute;margin-left:-42.45pt;margin-top:-6.3pt;width:7.35pt;height:15.1pt;z-index:253863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">
                  <v:imagedata r:id="rId1672" o:title=""/>
                </v:shape>
              </w:pict>
            </w:r>
          </w:p>
          <w:p w:rsidR="007D528B" w:rsidRDefault="007D528B" w:rsidP="00117B8F"/>
          <w:p w:rsidR="00945192" w:rsidRDefault="00945192" w:rsidP="00117B8F"/>
        </w:tc>
        <w:tc>
          <w:tcPr>
            <w:tcW w:w="4950" w:type="dxa"/>
            <w:tcBorders>
              <w:left w:val="single" w:sz="4" w:space="0" w:color="auto"/>
              <w:right w:val="single" w:sz="4" w:space="0" w:color="auto"/>
            </w:tcBorders>
          </w:tcPr>
          <w:p w:rsidR="00945192" w:rsidRDefault="000A365C" w:rsidP="00117B8F">
            <w:r>
              <w:rPr>
                <w:noProof/>
                <w:lang w:val="en-CA" w:eastAsia="en-CA"/>
              </w:rPr>
              <w:pict>
                <v:shape id="Ink 1842" o:spid="_x0000_s2978" type="#_x0000_t75" style="position:absolute;margin-left:206pt;margin-top:51.65pt;width:15.55pt;height:13.85pt;z-index:25390848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">
                  <v:imagedata r:id="rId1673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41" o:spid="_x0000_s2977" type="#_x0000_t75" style="position:absolute;margin-left:199.1pt;margin-top:51.55pt;width:8.45pt;height:6.6pt;z-index:25390745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">
                  <v:imagedata r:id="rId1674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40" o:spid="_x0000_s2976" type="#_x0000_t75" style="position:absolute;margin-left:190.55pt;margin-top:56.9pt;width:6.25pt;height:9.15pt;z-index:25390643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">
                  <v:imagedata r:id="rId1675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39" o:spid="_x0000_s2975" type="#_x0000_t75" style="position:absolute;margin-left:189.45pt;margin-top:55.7pt;width:1pt;height:1.45pt;z-index:25390540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">
                  <v:imagedata r:id="rId1676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38" o:spid="_x0000_s2974" type="#_x0000_t75" style="position:absolute;margin-left:186.85pt;margin-top:57.85pt;width:1.95pt;height:7.6pt;z-index:25390438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">
                  <v:imagedata r:id="rId1677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37" o:spid="_x0000_s2973" type="#_x0000_t75" style="position:absolute;margin-left:178.9pt;margin-top:56.95pt;width:6.8pt;height:10.55pt;z-index:25390336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">
                  <v:imagedata r:id="rId1678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36" o:spid="_x0000_s2972" type="#_x0000_t75" style="position:absolute;margin-left:167.7pt;margin-top:55pt;width:9.25pt;height:14.5pt;z-index:25390233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">
                  <v:imagedata r:id="rId1679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35" o:spid="_x0000_s2971" type="#_x0000_t75" style="position:absolute;margin-left:159.4pt;margin-top:59.4pt;width:7.9pt;height:3.55pt;z-index:25390131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">
                  <v:imagedata r:id="rId1680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34" o:spid="_x0000_s2970" type="#_x0000_t75" style="position:absolute;margin-left:149.7pt;margin-top:55.05pt;width:5.2pt;height:16.7pt;z-index:25390028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">
                  <v:imagedata r:id="rId1681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33" o:spid="_x0000_s2969" type="#_x0000_t75" style="position:absolute;margin-left:230.5pt;margin-top:20.25pt;width:11.8pt;height:13.9pt;z-index:25389926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">
                  <v:imagedata r:id="rId1682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32" o:spid="_x0000_s2968" type="#_x0000_t75" style="position:absolute;margin-left:223.5pt;margin-top:18.6pt;width:7.1pt;height:6.85pt;z-index:25389824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">
                  <v:imagedata r:id="rId1683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31" o:spid="_x0000_s2967" type="#_x0000_t75" style="position:absolute;margin-left:215.2pt;margin-top:25.15pt;width:5.85pt;height:9.8pt;z-index:25389721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">
                  <v:imagedata r:id="rId1684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30" o:spid="_x0000_s2966" type="#_x0000_t75" style="position:absolute;margin-left:211.35pt;margin-top:24.8pt;width:2.5pt;height:9.4pt;z-index:25389619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">
                  <v:imagedata r:id="rId1685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29" o:spid="_x0000_s2965" type="#_x0000_t75" style="position:absolute;margin-left:203.05pt;margin-top:25.15pt;width:5.95pt;height:10.1pt;z-index:25389516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">
                  <v:imagedata r:id="rId1686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28" o:spid="_x0000_s2964" type="#_x0000_t75" style="position:absolute;margin-left:193.25pt;margin-top:29.4pt;width:7.75pt;height:2.05pt;z-index:25389414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">
                  <v:imagedata r:id="rId1687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27" o:spid="_x0000_s2963" type="#_x0000_t75" style="position:absolute;margin-left:179.65pt;margin-top:24.6pt;width:13.35pt;height:14.75pt;z-index:25389312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">
                  <v:imagedata r:id="rId1688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26" o:spid="_x0000_s2962" type="#_x0000_t75" style="position:absolute;margin-left:173.6pt;margin-top:24.05pt;width:6.9pt;height:7pt;z-index:25389209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">
                  <v:imagedata r:id="rId1689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25" o:spid="_x0000_s2961" type="#_x0000_t75" style="position:absolute;margin-left:164.4pt;margin-top:29.7pt;width:7.55pt;height:9.6pt;z-index:25389107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">
                  <v:imagedata r:id="rId1690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24" o:spid="_x0000_s2960" type="#_x0000_t75" style="position:absolute;margin-left:164.8pt;margin-top:28.45pt;width:1.15pt;height:1.7pt;z-index:25389004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">
                  <v:imagedata r:id="rId1691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23" o:spid="_x0000_s2959" type="#_x0000_t75" style="position:absolute;margin-left:160.3pt;margin-top:31.7pt;width:2.95pt;height:8.65pt;z-index:25388902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">
                  <v:imagedata r:id="rId1692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22" o:spid="_x0000_s2958" type="#_x0000_t75" style="position:absolute;margin-left:153.7pt;margin-top:29pt;width:6.65pt;height:11.5pt;z-index:25388800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">
                  <v:imagedata r:id="rId1693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21" o:spid="_x0000_s2957" type="#_x0000_t75" style="position:absolute;margin-left:145.35pt;margin-top:32.6pt;width:6.95pt;height:2.6pt;z-index:25388697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">
                  <v:imagedata r:id="rId1694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20" o:spid="_x0000_s2956" type="#_x0000_t75" style="position:absolute;margin-left:139.6pt;margin-top:26.95pt;width:5pt;height:15.1pt;z-index:25388595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">
                  <v:imagedata r:id="rId1695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19" o:spid="_x0000_s2955" type="#_x0000_t75" style="position:absolute;margin-left:150.4pt;margin-top:7.7pt;width:42.1pt;height:12.85pt;z-index:25388492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">
                  <v:imagedata r:id="rId1696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18" o:spid="_x0000_s2954" type="#_x0000_t75" style="position:absolute;margin-left:229pt;margin-top:-6.3pt;width:14.1pt;height:13.8pt;z-index:25388390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">
                  <v:imagedata r:id="rId1697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16" o:spid="_x0000_s2953" type="#_x0000_t75" style="position:absolute;margin-left:214.1pt;margin-top:.2pt;width:7.25pt;height:7.25pt;z-index:25388185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">
                  <v:imagedata r:id="rId1698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14" o:spid="_x0000_s2952" type="#_x0000_t75" style="position:absolute;margin-left:210.1pt;margin-top:-.4pt;width:3.1pt;height:7.8pt;z-index:25387980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">
                  <v:imagedata r:id="rId1699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13" o:spid="_x0000_s2951" type="#_x0000_t75" style="position:absolute;margin-left:201.45pt;margin-top:-1.95pt;width:7.35pt;height:10.95pt;z-index:25387878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">
                  <v:imagedata r:id="rId1700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12" o:spid="_x0000_s2950" type="#_x0000_t75" style="position:absolute;margin-left:194.95pt;margin-top:1.45pt;width:7.4pt;height:2.25pt;z-index:25387776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">
                  <v:imagedata r:id="rId1701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11" o:spid="_x0000_s2949" type="#_x0000_t75" style="position:absolute;margin-left:183.4pt;margin-top:-2.75pt;width:12.45pt;height:12pt;z-index:25387673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">
                  <v:imagedata r:id="rId1702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09" o:spid="_x0000_s2948" type="#_x0000_t75" style="position:absolute;margin-left:169.85pt;margin-top:-.15pt;width:6.2pt;height:10.45pt;z-index:25387468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">
                  <v:imagedata r:id="rId1703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08" o:spid="_x0000_s2947" type="#_x0000_t75" style="position:absolute;margin-left:164.35pt;margin-top:1.15pt;width:6.95pt;height:10.75pt;z-index:25387366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">
                  <v:imagedata r:id="rId1704" o:title=""/>
                </v:shape>
              </w:pict>
            </w:r>
            <w:r>
              <w:rPr>
                <w:noProof/>
                <w:lang w:val="en-CA" w:eastAsia="en-CA"/>
              </w:rPr>
              <w:pict>
                <v:shape id="Ink 1807" o:spid="_x0000_s2946" type="#_x0000_t75" style="position:absolute;margin-left:156.9pt;margin-top:-.85pt;width:7.35pt;height:13.35pt;z-index:25387264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">
                  <v:imagedata r:id="rId1705" o:title=""/>
                </v:shape>
              </w:pict>
            </w:r>
          </w:p>
        </w:tc>
        <w:tc>
          <w:tcPr>
            <w:tcW w:w="1620" w:type="dxa"/>
            <w:tcBorders>
              <w:left w:val="single" w:sz="4" w:space="0" w:color="auto"/>
            </w:tcBorders>
          </w:tcPr>
          <w:p w:rsidR="00945192" w:rsidRDefault="00945192" w:rsidP="00117B8F"/>
        </w:tc>
      </w:tr>
    </w:tbl>
    <w:p w:rsidR="00945192" w:rsidRDefault="00945192" w:rsidP="00945192">
      <w:pPr>
        <w:ind w:left="720"/>
      </w:pPr>
    </w:p>
    <w:p w:rsidR="00945192" w:rsidRDefault="00945192" w:rsidP="00945192">
      <w:pPr>
        <w:ind w:left="720"/>
      </w:pPr>
    </w:p>
    <w:p w:rsidR="00945192" w:rsidRDefault="00945192" w:rsidP="00945192">
      <w:pPr>
        <w:ind w:left="720"/>
      </w:pPr>
    </w:p>
    <w:p w:rsidR="00945192" w:rsidRDefault="00945192" w:rsidP="007D528B">
      <w:pPr>
        <w:rPr>
          <w:rFonts w:ascii="Comic Sans MS" w:hAnsi="Comic Sans MS"/>
          <w:b/>
          <w:sz w:val="24"/>
          <w:u w:val="single"/>
        </w:rPr>
      </w:pPr>
    </w:p>
    <w:p w:rsidR="00945192" w:rsidRDefault="00945192" w:rsidP="007D528B">
      <w:pPr>
        <w:rPr>
          <w:rFonts w:ascii="Comic Sans MS" w:hAnsi="Comic Sans MS"/>
          <w:b/>
          <w:sz w:val="24"/>
          <w:u w:val="single"/>
        </w:rPr>
      </w:pPr>
      <w:r w:rsidRPr="003C6C3A">
        <w:rPr>
          <w:rFonts w:ascii="Comic Sans MS" w:hAnsi="Comic Sans MS"/>
          <w:b/>
          <w:sz w:val="24"/>
          <w:u w:val="single"/>
        </w:rPr>
        <w:t>DOUBLE ANGLE IDENTITIES</w:t>
      </w:r>
    </w:p>
    <w:p w:rsidR="007D528B" w:rsidRDefault="007D528B" w:rsidP="007D528B">
      <w:pPr>
        <w:rPr>
          <w:rFonts w:ascii="Comic Sans MS" w:hAnsi="Comic Sans MS"/>
          <w:b/>
          <w:sz w:val="24"/>
          <w:szCs w:val="24"/>
        </w:rPr>
      </w:pPr>
    </w:p>
    <w:p w:rsidR="007D528B" w:rsidRDefault="007D528B" w:rsidP="007D528B">
      <w:pPr>
        <w:rPr>
          <w:b/>
          <w:sz w:val="24"/>
          <w:szCs w:val="24"/>
        </w:rPr>
      </w:pPr>
      <m:oMath>
        <m:r>
          <m:rPr>
            <m:sty m:val="bi"/>
          </m:rPr>
          <w:rPr>
            <w:rFonts w:ascii="Cambria Math" w:hAnsi="Cambria Math"/>
            <w:sz w:val="24"/>
            <w:szCs w:val="24"/>
          </w:rPr>
          <m:t>sin</m:t>
        </m:r>
        <m:r>
          <m:rPr>
            <m:sty m:val="bi"/>
          </m:rPr>
          <w:rPr>
            <w:rFonts w:ascii="Cambria Math" w:hAnsi="Cambria Math"/>
            <w:sz w:val="24"/>
            <w:szCs w:val="24"/>
          </w:rPr>
          <m:t>2</m:t>
        </m:r>
        <m:r>
          <m:rPr>
            <m:sty m:val="bi"/>
          </m:rPr>
          <w:rPr>
            <w:rFonts w:ascii="Cambria Math" w:hAnsi="Cambria Math"/>
            <w:sz w:val="24"/>
            <w:szCs w:val="24"/>
          </w:rPr>
          <m:t>θ=2</m:t>
        </m:r>
        <m:r>
          <m:rPr>
            <m:sty m:val="bi"/>
          </m:rPr>
          <w:rPr>
            <w:rFonts w:ascii="Cambria Math" w:hAnsi="Cambria Math"/>
            <w:sz w:val="24"/>
            <w:szCs w:val="24"/>
          </w:rPr>
          <m:t>sinθcosθ</m:t>
        </m:r>
      </m:oMath>
      <w:r w:rsidR="00EC59F4">
        <w:rPr>
          <w:b/>
          <w:sz w:val="24"/>
          <w:szCs w:val="24"/>
        </w:rPr>
        <w:tab/>
      </w:r>
      <w:r w:rsidR="00EC59F4">
        <w:rPr>
          <w:b/>
          <w:sz w:val="24"/>
          <w:szCs w:val="24"/>
        </w:rPr>
        <w:tab/>
      </w:r>
      <w:r w:rsidR="00EC59F4">
        <w:rPr>
          <w:b/>
          <w:sz w:val="24"/>
          <w:szCs w:val="24"/>
        </w:rPr>
        <w:tab/>
      </w:r>
      <m:oMath>
        <m:r>
          <m:rPr>
            <m:sty m:val="bi"/>
          </m:rPr>
          <w:rPr>
            <w:rFonts w:ascii="Cambria Math" w:hAnsi="Cambria Math"/>
            <w:sz w:val="24"/>
            <w:szCs w:val="24"/>
          </w:rPr>
          <m:t>cos</m:t>
        </m:r>
        <m:r>
          <m:rPr>
            <m:sty m:val="bi"/>
          </m:rPr>
          <w:rPr>
            <w:rFonts w:ascii="Cambria Math" w:hAnsi="Cambria Math"/>
            <w:sz w:val="24"/>
            <w:szCs w:val="24"/>
          </w:rPr>
          <m:t>2</m:t>
        </m:r>
        <m:r>
          <m:rPr>
            <m:sty m:val="bi"/>
          </m:rPr>
          <w:rPr>
            <w:rFonts w:ascii="Cambria Math" w:hAnsi="Cambria Math"/>
            <w:sz w:val="24"/>
            <w:szCs w:val="24"/>
          </w:rPr>
          <m:t xml:space="preserve">θ= </m:t>
        </m:r>
        <m:sSup>
          <m:sSupPr>
            <m:ctrlPr>
              <w:rPr>
                <w:rFonts w:ascii="Cambria Math" w:hAnsi="Cambria Math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cos</m:t>
            </m:r>
          </m:e>
          <m:sup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/>
            <w:sz w:val="24"/>
            <w:szCs w:val="24"/>
          </w:rPr>
          <m:t xml:space="preserve">θ- </m:t>
        </m:r>
        <m:sSup>
          <m:sSupPr>
            <m:ctrlPr>
              <w:rPr>
                <w:rFonts w:ascii="Cambria Math" w:hAnsi="Cambria Math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sin</m:t>
            </m:r>
          </m:e>
          <m:sup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/>
            <w:sz w:val="24"/>
            <w:szCs w:val="24"/>
          </w:rPr>
          <m:t>θ</m:t>
        </m:r>
      </m:oMath>
      <w:r w:rsidR="00EC59F4">
        <w:rPr>
          <w:b/>
          <w:sz w:val="24"/>
          <w:szCs w:val="24"/>
        </w:rPr>
        <w:tab/>
      </w:r>
      <w:r w:rsidR="00EC59F4">
        <w:rPr>
          <w:b/>
          <w:sz w:val="24"/>
          <w:szCs w:val="24"/>
        </w:rPr>
        <w:tab/>
      </w:r>
      <m:oMath>
        <m:r>
          <m:rPr>
            <m:sty m:val="bi"/>
          </m:rPr>
          <w:rPr>
            <w:rFonts w:ascii="Cambria Math" w:hAnsi="Cambria Math"/>
            <w:sz w:val="24"/>
            <w:szCs w:val="24"/>
          </w:rPr>
          <m:t xml:space="preserve">tanθ= </m:t>
        </m:r>
        <m:f>
          <m:fPr>
            <m:ctrlPr>
              <w:rPr>
                <w:rFonts w:ascii="Cambria Math" w:hAnsi="Cambria Math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sin</m:t>
            </m:r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θ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cos</m:t>
            </m:r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θ</m:t>
            </m:r>
          </m:den>
        </m:f>
      </m:oMath>
    </w:p>
    <w:p w:rsidR="00EC59F4" w:rsidRPr="007D528B" w:rsidRDefault="00EC59F4" w:rsidP="007D528B">
      <w:pPr>
        <w:rPr>
          <w:b/>
          <w:sz w:val="24"/>
          <w:szCs w:val="24"/>
        </w:rPr>
      </w:pPr>
    </w:p>
    <w:p w:rsidR="00945192" w:rsidRDefault="00945192" w:rsidP="007D528B">
      <w:r>
        <w:t xml:space="preserve">                                                                        </w:t>
      </w:r>
      <m:oMath>
        <m:r>
          <m:rPr>
            <m:sty m:val="bi"/>
          </m:rPr>
          <w:rPr>
            <w:rFonts w:ascii="Cambria Math" w:hAnsi="Cambria Math"/>
            <w:sz w:val="24"/>
            <w:szCs w:val="24"/>
          </w:rPr>
          <m:t>cos</m:t>
        </m:r>
        <m:r>
          <m:rPr>
            <m:sty m:val="bi"/>
          </m:rPr>
          <w:rPr>
            <w:rFonts w:ascii="Cambria Math" w:hAnsi="Cambria Math"/>
            <w:sz w:val="24"/>
            <w:szCs w:val="24"/>
          </w:rPr>
          <m:t>2</m:t>
        </m:r>
        <m:r>
          <m:rPr>
            <m:sty m:val="bi"/>
          </m:rPr>
          <w:rPr>
            <w:rFonts w:ascii="Cambria Math" w:hAnsi="Cambria Math"/>
            <w:sz w:val="24"/>
            <w:szCs w:val="24"/>
          </w:rPr>
          <m:t xml:space="preserve">θ= </m:t>
        </m:r>
        <m:sSup>
          <m:sSupPr>
            <m:ctrlPr>
              <w:rPr>
                <w:rFonts w:ascii="Cambria Math" w:hAnsi="Cambria Math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cos</m:t>
            </m:r>
          </m:e>
          <m:sup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/>
            <w:sz w:val="24"/>
            <w:szCs w:val="24"/>
          </w:rPr>
          <m:t>θ-1</m:t>
        </m:r>
      </m:oMath>
      <w:r>
        <w:t xml:space="preserve">                           </w:t>
      </w:r>
      <m:oMath>
        <m:r>
          <m:rPr>
            <m:sty m:val="bi"/>
          </m:rPr>
          <w:rPr>
            <w:rFonts w:ascii="Cambria Math" w:hAnsi="Cambria Math"/>
            <w:sz w:val="24"/>
            <w:szCs w:val="24"/>
          </w:rPr>
          <m:t xml:space="preserve">tanθ= </m:t>
        </m:r>
        <m:f>
          <m:fPr>
            <m:ctrlPr>
              <w:rPr>
                <w:rFonts w:ascii="Cambria Math" w:hAnsi="Cambria Math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tanθ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 xml:space="preserve">1- </m:t>
            </m:r>
            <m:sSup>
              <m:sSupPr>
                <m:ctrlPr>
                  <w:rPr>
                    <w:rFonts w:ascii="Cambria Math" w:hAnsi="Cambria Math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/>
                    <w:sz w:val="24"/>
                    <w:szCs w:val="24"/>
                  </w:rPr>
                  <m:t>tan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θ</m:t>
            </m:r>
          </m:den>
        </m:f>
      </m:oMath>
      <w:r>
        <w:t xml:space="preserve">                      </w:t>
      </w:r>
    </w:p>
    <w:p w:rsidR="00EC59F4" w:rsidRDefault="00EC59F4" w:rsidP="007D528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968"/>
        </w:tabs>
      </w:pPr>
    </w:p>
    <w:p w:rsidR="00945192" w:rsidRDefault="00EC59F4" w:rsidP="007D528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968"/>
        </w:tabs>
      </w:pPr>
      <w:r>
        <w:t xml:space="preserve">    </w:t>
      </w:r>
      <w:r w:rsidR="00945192">
        <w:tab/>
      </w:r>
      <w:r w:rsidR="00945192">
        <w:tab/>
        <w:t xml:space="preserve">                               </w:t>
      </w:r>
      <w:r>
        <w:t xml:space="preserve">            </w:t>
      </w:r>
      <m:oMath>
        <m:r>
          <m:rPr>
            <m:sty m:val="bi"/>
          </m:rPr>
          <w:rPr>
            <w:rFonts w:ascii="Cambria Math" w:hAnsi="Cambria Math"/>
            <w:sz w:val="24"/>
            <w:szCs w:val="24"/>
          </w:rPr>
          <m:t>cos</m:t>
        </m:r>
        <m:r>
          <m:rPr>
            <m:sty m:val="bi"/>
          </m:rPr>
          <w:rPr>
            <w:rFonts w:ascii="Cambria Math" w:hAnsi="Cambria Math"/>
            <w:sz w:val="24"/>
            <w:szCs w:val="24"/>
          </w:rPr>
          <m:t>2</m:t>
        </m:r>
        <m:r>
          <m:rPr>
            <m:sty m:val="bi"/>
          </m:rPr>
          <w:rPr>
            <w:rFonts w:ascii="Cambria Math" w:hAnsi="Cambria Math"/>
            <w:sz w:val="24"/>
            <w:szCs w:val="24"/>
          </w:rPr>
          <m:t>θ= 1- 2</m:t>
        </m:r>
        <m:sSup>
          <m:sSupPr>
            <m:ctrlPr>
              <w:rPr>
                <w:rFonts w:ascii="Cambria Math" w:hAnsi="Cambria Math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sin</m:t>
            </m:r>
          </m:e>
          <m:sup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/>
            <w:sz w:val="24"/>
            <w:szCs w:val="24"/>
          </w:rPr>
          <m:t>θ</m:t>
        </m:r>
      </m:oMath>
      <w:r w:rsidR="00945192">
        <w:t xml:space="preserve">        </w:t>
      </w:r>
      <w:r w:rsidR="00945192">
        <w:tab/>
      </w: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EC59F4" w:rsidRDefault="00EC59F4" w:rsidP="00945192">
      <w:pPr>
        <w:rPr>
          <w:rFonts w:ascii="Comic Sans MS" w:hAnsi="Comic Sans MS"/>
          <w:sz w:val="22"/>
        </w:rPr>
      </w:pPr>
    </w:p>
    <w:p w:rsidR="00945192" w:rsidRDefault="000A365C" w:rsidP="00945192">
      <w:pPr>
        <w:rPr>
          <w:rFonts w:ascii="Comic Sans MS" w:hAnsi="Comic Sans MS"/>
          <w:sz w:val="24"/>
        </w:rPr>
      </w:pPr>
      <w:r w:rsidRPr="000A365C">
        <w:rPr>
          <w:rFonts w:ascii="Comic Sans MS" w:hAnsi="Comic Sans MS"/>
          <w:b/>
          <w:noProof/>
          <w:sz w:val="24"/>
          <w:lang w:val="en-CA" w:eastAsia="en-CA"/>
        </w:rPr>
        <w:lastRenderedPageBreak/>
        <w:pict>
          <v:shape id="Cloud Callout 12" o:spid="_x0000_s2942" type="#_x0000_t106" style="position:absolute;margin-left:261.6pt;margin-top:-36pt;width:252pt;height:83.4pt;z-index:252163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" adj="-3253,17055">
            <v:textbox>
              <w:txbxContent>
                <w:p w:rsidR="00117B8F" w:rsidRDefault="00117B8F" w:rsidP="00945192">
                  <w:r w:rsidRPr="000329A0">
                    <w:rPr>
                      <w:rFonts w:ascii="Comic Sans MS" w:hAnsi="Comic Sans MS"/>
                      <w:b/>
                      <w:sz w:val="22"/>
                      <w:szCs w:val="22"/>
                    </w:rPr>
                    <w:t xml:space="preserve">     </w:t>
                  </w:r>
                  <w:r w:rsidRPr="000329A0">
                    <w:rPr>
                      <w:rFonts w:ascii="Comic Sans MS" w:hAnsi="Comic Sans MS"/>
                      <w:b/>
                      <w:sz w:val="22"/>
                      <w:szCs w:val="22"/>
                      <w:u w:val="single"/>
                    </w:rPr>
                    <w:t>COMPARING</w:t>
                  </w:r>
                  <w:r>
                    <w:t xml:space="preserve">: </w:t>
                  </w:r>
                </w:p>
                <w:p w:rsidR="00117B8F" w:rsidRDefault="00117B8F" w:rsidP="00945192"/>
                <w:p w:rsidR="00117B8F" w:rsidRDefault="00117B8F" w:rsidP="00945192">
                  <w:r w:rsidRPr="000329A0">
                    <w:rPr>
                      <w:position w:val="-6"/>
                    </w:rPr>
                    <w:object w:dxaOrig="720" w:dyaOrig="320">
                      <v:shape id="_x0000_i1086" type="#_x0000_t75" style="width:36.3pt;height:16.45pt" o:ole="">
                        <v:imagedata r:id="rId1706" o:title=""/>
                      </v:shape>
                      <o:OLEObject Type="Embed" ProgID="Equation.3" ShapeID="_x0000_i1086" DrawAspect="Content" ObjectID="_1428655598" r:id="rId1707"/>
                    </w:object>
                  </w:r>
                  <w:r>
                    <w:t xml:space="preserve">,     </w:t>
                  </w:r>
                  <w:r w:rsidRPr="000329A0">
                    <w:rPr>
                      <w:position w:val="-6"/>
                    </w:rPr>
                    <w:object w:dxaOrig="740" w:dyaOrig="300">
                      <v:shape id="_x0000_i1087" type="#_x0000_t75" style="width:37.4pt;height:14.75pt" o:ole="">
                        <v:imagedata r:id="rId1708" o:title=""/>
                      </v:shape>
                      <o:OLEObject Type="Embed" ProgID="Equation.3" ShapeID="_x0000_i1087" DrawAspect="Content" ObjectID="_1428655599" r:id="rId1709"/>
                    </w:object>
                  </w:r>
                  <w:r>
                    <w:t xml:space="preserve">,     </w:t>
                  </w:r>
                  <w:r w:rsidRPr="000329A0">
                    <w:rPr>
                      <w:position w:val="-6"/>
                    </w:rPr>
                    <w:object w:dxaOrig="780" w:dyaOrig="300">
                      <v:shape id="_x0000_i1088" type="#_x0000_t75" style="width:39.1pt;height:14.75pt" o:ole="">
                        <v:imagedata r:id="rId1710" o:title=""/>
                      </v:shape>
                      <o:OLEObject Type="Embed" ProgID="Equation.3" ShapeID="_x0000_i1088" DrawAspect="Content" ObjectID="_1428655600" r:id="rId1711"/>
                    </w:object>
                  </w:r>
                </w:p>
              </w:txbxContent>
            </v:textbox>
          </v:shape>
        </w:pict>
      </w:r>
      <w:r w:rsidR="00945192" w:rsidRPr="00EC59F4">
        <w:rPr>
          <w:rFonts w:ascii="Comic Sans MS" w:hAnsi="Comic Sans MS"/>
          <w:b/>
          <w:sz w:val="24"/>
        </w:rPr>
        <w:t>EX</w:t>
      </w:r>
      <w:r w:rsidR="00EC59F4">
        <w:rPr>
          <w:rFonts w:ascii="Comic Sans MS" w:hAnsi="Comic Sans MS"/>
          <w:b/>
          <w:sz w:val="24"/>
        </w:rPr>
        <w:t>.</w:t>
      </w:r>
      <w:r w:rsidR="00945192" w:rsidRPr="00EC59F4">
        <w:rPr>
          <w:rFonts w:ascii="Comic Sans MS" w:hAnsi="Comic Sans MS"/>
          <w:b/>
          <w:sz w:val="24"/>
        </w:rPr>
        <w:t xml:space="preserve"> </w:t>
      </w:r>
      <w:proofErr w:type="gramStart"/>
      <w:r w:rsidR="00EC59F4" w:rsidRPr="00EC59F4">
        <w:rPr>
          <w:rFonts w:ascii="Comic Sans MS" w:hAnsi="Comic Sans MS"/>
          <w:b/>
          <w:sz w:val="24"/>
        </w:rPr>
        <w:t>6</w:t>
      </w:r>
      <w:r w:rsidR="00945192">
        <w:rPr>
          <w:rFonts w:ascii="Comic Sans MS" w:hAnsi="Comic Sans MS"/>
          <w:b/>
          <w:sz w:val="24"/>
        </w:rPr>
        <w:t xml:space="preserve">  </w:t>
      </w:r>
      <w:r w:rsidR="00945192" w:rsidRPr="00EC59F4">
        <w:rPr>
          <w:rFonts w:ascii="Comic Sans MS" w:hAnsi="Comic Sans MS"/>
          <w:sz w:val="22"/>
          <w:szCs w:val="22"/>
        </w:rPr>
        <w:t>Use</w:t>
      </w:r>
      <w:proofErr w:type="gramEnd"/>
      <w:r w:rsidR="00945192" w:rsidRPr="00EC59F4">
        <w:rPr>
          <w:rFonts w:ascii="Comic Sans MS" w:hAnsi="Comic Sans MS"/>
          <w:sz w:val="22"/>
          <w:szCs w:val="22"/>
        </w:rPr>
        <w:t xml:space="preserve"> algebra to simplify:</w:t>
      </w:r>
    </w:p>
    <w:p w:rsidR="00945192" w:rsidRDefault="00945192" w:rsidP="00945192">
      <w:pPr>
        <w:rPr>
          <w:rFonts w:ascii="Comic Sans MS" w:hAnsi="Comic Sans MS"/>
          <w:sz w:val="24"/>
        </w:rPr>
      </w:pPr>
    </w:p>
    <w:p w:rsidR="00945192" w:rsidRDefault="00945192" w:rsidP="00945192">
      <w:pPr>
        <w:rPr>
          <w:rFonts w:ascii="Comic Sans MS" w:hAnsi="Comic Sans MS"/>
          <w:sz w:val="24"/>
        </w:rPr>
      </w:pPr>
    </w:p>
    <w:p w:rsidR="00945192" w:rsidRPr="000329A0" w:rsidRDefault="000A365C" w:rsidP="00945192">
      <w:pPr>
        <w:ind w:firstLine="720"/>
        <w:rPr>
          <w:rFonts w:ascii="Comic Sans MS" w:hAnsi="Comic Sans MS"/>
          <w:b/>
          <w:sz w:val="24"/>
        </w:rPr>
      </w:pPr>
      <w:r w:rsidRPr="000A365C">
        <w:rPr>
          <w:rFonts w:ascii="Comic Sans MS" w:hAnsi="Comic Sans MS"/>
          <w:noProof/>
          <w:sz w:val="24"/>
          <w:lang w:val="en-CA" w:eastAsia="en-CA"/>
        </w:rPr>
        <w:pict>
          <v:shape id="Ink 1852" o:spid="_x0000_s2941" type="#_x0000_t75" style="position:absolute;left:0;text-align:left;margin-left:397.9pt;margin-top:-.2pt;width:17pt;height:16.25pt;z-index:253918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">
            <v:imagedata r:id="rId1712" o:title=""/>
          </v:shape>
        </w:pict>
      </w:r>
      <w:r w:rsidRPr="000A365C">
        <w:rPr>
          <w:rFonts w:ascii="Comic Sans MS" w:hAnsi="Comic Sans MS"/>
          <w:noProof/>
          <w:sz w:val="24"/>
          <w:lang w:val="en-CA" w:eastAsia="en-CA"/>
        </w:rPr>
        <w:pict>
          <v:shape id="Ink 1851" o:spid="_x0000_s2940" type="#_x0000_t75" style="position:absolute;left:0;text-align:left;margin-left:388pt;margin-top:8.45pt;width:7.8pt;height:9.5pt;z-index:253917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">
            <v:imagedata r:id="rId1713" o:title=""/>
          </v:shape>
        </w:pict>
      </w:r>
      <w:r w:rsidRPr="000A365C">
        <w:rPr>
          <w:rFonts w:ascii="Comic Sans MS" w:hAnsi="Comic Sans MS"/>
          <w:noProof/>
          <w:sz w:val="24"/>
          <w:lang w:val="en-CA" w:eastAsia="en-CA"/>
        </w:rPr>
        <w:pict>
          <v:shape id="Ink 1850" o:spid="_x0000_s2939" type="#_x0000_t75" style="position:absolute;left:0;text-align:left;margin-left:383.95pt;margin-top:8.25pt;width:2.05pt;height:10.05pt;z-index:253916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">
            <v:imagedata r:id="rId1714" o:title=""/>
          </v:shape>
        </w:pict>
      </w:r>
      <w:r w:rsidRPr="000A365C">
        <w:rPr>
          <w:rFonts w:ascii="Comic Sans MS" w:hAnsi="Comic Sans MS"/>
          <w:noProof/>
          <w:sz w:val="24"/>
          <w:lang w:val="en-CA" w:eastAsia="en-CA"/>
        </w:rPr>
        <w:pict>
          <v:shape id="Ink 1849" o:spid="_x0000_s2938" type="#_x0000_t75" style="position:absolute;left:0;text-align:left;margin-left:373.75pt;margin-top:7.25pt;width:9.25pt;height:13.7pt;z-index:253915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">
            <v:imagedata r:id="rId1715" o:title=""/>
          </v:shape>
        </w:pict>
      </w:r>
      <w:r w:rsidRPr="000A365C">
        <w:rPr>
          <w:rFonts w:ascii="Comic Sans MS" w:hAnsi="Comic Sans MS"/>
          <w:noProof/>
          <w:sz w:val="24"/>
          <w:lang w:val="en-CA" w:eastAsia="en-CA"/>
        </w:rPr>
        <w:pict>
          <v:shape id="Ink 1848" o:spid="_x0000_s2937" type="#_x0000_t75" style="position:absolute;left:0;text-align:left;margin-left:362.8pt;margin-top:2.6pt;width:10.3pt;height:17.05pt;z-index:253914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">
            <v:imagedata r:id="rId1716" o:title=""/>
          </v:shape>
        </w:pict>
      </w:r>
      <w:r w:rsidRPr="000A365C">
        <w:rPr>
          <w:rFonts w:ascii="Comic Sans MS" w:hAnsi="Comic Sans MS"/>
          <w:noProof/>
          <w:sz w:val="24"/>
          <w:lang w:val="en-CA" w:eastAsia="en-CA"/>
        </w:rPr>
        <w:pict>
          <v:shape id="Ink 1847" o:spid="_x0000_s2936" type="#_x0000_t75" style="position:absolute;left:0;text-align:left;margin-left:170.65pt;margin-top:-.3pt;width:13.1pt;height:15.6pt;z-index:253913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">
            <v:imagedata r:id="rId1717" o:title=""/>
          </v:shape>
        </w:pict>
      </w:r>
      <w:r w:rsidRPr="000A365C">
        <w:rPr>
          <w:rFonts w:ascii="Comic Sans MS" w:hAnsi="Comic Sans MS"/>
          <w:noProof/>
          <w:sz w:val="24"/>
          <w:lang w:val="en-CA" w:eastAsia="en-CA"/>
        </w:rPr>
        <w:pict>
          <v:shape id="Ink 1846" o:spid="_x0000_s2935" type="#_x0000_t75" style="position:absolute;left:0;text-align:left;margin-left:159pt;margin-top:1.2pt;width:11.95pt;height:12.7pt;z-index:253912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">
            <v:imagedata r:id="rId1718" o:title=""/>
          </v:shape>
        </w:pict>
      </w:r>
      <w:r w:rsidRPr="000A365C">
        <w:rPr>
          <w:rFonts w:ascii="Comic Sans MS" w:hAnsi="Comic Sans MS"/>
          <w:noProof/>
          <w:sz w:val="24"/>
          <w:lang w:val="en-CA" w:eastAsia="en-CA"/>
        </w:rPr>
        <w:pict>
          <v:shape id="Ink 1845" o:spid="_x0000_s2934" type="#_x0000_t75" style="position:absolute;left:0;text-align:left;margin-left:148.75pt;margin-top:5.65pt;width:8.45pt;height:9.4pt;z-index:253911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">
            <v:imagedata r:id="rId1719" o:title=""/>
          </v:shape>
        </w:pict>
      </w:r>
      <w:r w:rsidRPr="000A365C">
        <w:rPr>
          <w:rFonts w:ascii="Comic Sans MS" w:hAnsi="Comic Sans MS"/>
          <w:noProof/>
          <w:sz w:val="24"/>
          <w:lang w:val="en-CA" w:eastAsia="en-CA"/>
        </w:rPr>
        <w:pict>
          <v:shape id="Ink 1844" o:spid="_x0000_s2933" type="#_x0000_t75" style="position:absolute;left:0;text-align:left;margin-left:144.95pt;margin-top:6.25pt;width:2.25pt;height:9.85pt;z-index:253910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">
            <v:imagedata r:id="rId1720" o:title=""/>
          </v:shape>
        </w:pict>
      </w:r>
      <w:r w:rsidRPr="000A365C">
        <w:rPr>
          <w:rFonts w:ascii="Comic Sans MS" w:hAnsi="Comic Sans MS"/>
          <w:noProof/>
          <w:sz w:val="24"/>
          <w:lang w:val="en-CA" w:eastAsia="en-CA"/>
        </w:rPr>
        <w:pict>
          <v:shape id="Ink 1843" o:spid="_x0000_s2932" type="#_x0000_t75" style="position:absolute;left:0;text-align:left;margin-left:134.6pt;margin-top:3.25pt;width:9.45pt;height:12.65pt;z-index:253909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">
            <v:imagedata r:id="rId1721" o:title=""/>
          </v:shape>
        </w:pict>
      </w:r>
      <w:r w:rsidR="00945192">
        <w:rPr>
          <w:rFonts w:ascii="Comic Sans MS" w:hAnsi="Comic Sans MS"/>
          <w:sz w:val="24"/>
        </w:rPr>
        <w:t xml:space="preserve">a)  </w:t>
      </w:r>
      <w:r w:rsidR="00945192" w:rsidRPr="000329A0">
        <w:rPr>
          <w:rFonts w:ascii="Comic Sans MS" w:hAnsi="Comic Sans MS"/>
          <w:position w:val="-10"/>
          <w:sz w:val="24"/>
        </w:rPr>
        <w:object w:dxaOrig="1440" w:dyaOrig="340">
          <v:shape id="_x0000_i1032" type="#_x0000_t75" style="width:1in;height:17pt" o:ole="">
            <v:imagedata r:id="rId1722" o:title=""/>
          </v:shape>
          <o:OLEObject Type="Embed" ProgID="Equation.3" ShapeID="_x0000_i1032" DrawAspect="Content" ObjectID="_1428655544" r:id="rId1723"/>
        </w:object>
      </w:r>
      <w:r w:rsidR="00945192">
        <w:rPr>
          <w:rFonts w:ascii="Comic Sans MS" w:hAnsi="Comic Sans MS"/>
          <w:sz w:val="24"/>
        </w:rPr>
        <w:tab/>
      </w:r>
      <w:r w:rsidR="00945192">
        <w:rPr>
          <w:rFonts w:ascii="Comic Sans MS" w:hAnsi="Comic Sans MS"/>
          <w:sz w:val="24"/>
        </w:rPr>
        <w:tab/>
      </w:r>
      <w:r w:rsidR="00945192">
        <w:rPr>
          <w:rFonts w:ascii="Comic Sans MS" w:hAnsi="Comic Sans MS"/>
          <w:sz w:val="24"/>
        </w:rPr>
        <w:tab/>
      </w:r>
      <w:r w:rsidR="00945192">
        <w:rPr>
          <w:rFonts w:ascii="Comic Sans MS" w:hAnsi="Comic Sans MS"/>
          <w:sz w:val="24"/>
        </w:rPr>
        <w:tab/>
      </w:r>
      <w:proofErr w:type="gramStart"/>
      <w:r w:rsidR="00945192">
        <w:rPr>
          <w:rFonts w:ascii="Comic Sans MS" w:hAnsi="Comic Sans MS"/>
          <w:sz w:val="24"/>
        </w:rPr>
        <w:t>b</w:t>
      </w:r>
      <w:proofErr w:type="gramEnd"/>
      <w:r w:rsidR="00945192">
        <w:rPr>
          <w:rFonts w:ascii="Comic Sans MS" w:hAnsi="Comic Sans MS"/>
          <w:sz w:val="24"/>
        </w:rPr>
        <w:t xml:space="preserve">)  </w:t>
      </w:r>
      <w:r w:rsidR="00945192" w:rsidRPr="000329A0">
        <w:rPr>
          <w:rFonts w:ascii="Comic Sans MS" w:hAnsi="Comic Sans MS"/>
          <w:position w:val="-6"/>
          <w:sz w:val="24"/>
        </w:rPr>
        <w:object w:dxaOrig="1680" w:dyaOrig="279">
          <v:shape id="_x0000_i1033" type="#_x0000_t75" style="width:83.9pt;height:13.6pt" o:ole="">
            <v:imagedata r:id="rId1724" o:title=""/>
          </v:shape>
          <o:OLEObject Type="Embed" ProgID="Equation.3" ShapeID="_x0000_i1033" DrawAspect="Content" ObjectID="_1428655545" r:id="rId1725"/>
        </w:object>
      </w:r>
      <w:r w:rsidR="00945192">
        <w:rPr>
          <w:rFonts w:ascii="Comic Sans MS" w:hAnsi="Comic Sans MS"/>
          <w:sz w:val="24"/>
        </w:rPr>
        <w:tab/>
      </w:r>
      <w:r w:rsidR="00945192">
        <w:rPr>
          <w:rFonts w:ascii="Comic Sans MS" w:hAnsi="Comic Sans MS"/>
          <w:sz w:val="24"/>
        </w:rPr>
        <w:tab/>
      </w:r>
      <w:r w:rsidR="00945192">
        <w:rPr>
          <w:rFonts w:ascii="Comic Sans MS" w:hAnsi="Comic Sans MS"/>
          <w:sz w:val="24"/>
        </w:rPr>
        <w:tab/>
      </w:r>
      <w:r w:rsidR="00945192">
        <w:rPr>
          <w:rFonts w:ascii="Comic Sans MS" w:hAnsi="Comic Sans MS"/>
          <w:sz w:val="24"/>
        </w:rPr>
        <w:tab/>
      </w:r>
    </w:p>
    <w:p w:rsidR="00945192" w:rsidRDefault="00945192" w:rsidP="00945192">
      <w:pPr>
        <w:rPr>
          <w:rFonts w:ascii="Comic Sans MS" w:hAnsi="Comic Sans MS"/>
          <w:b/>
          <w:sz w:val="24"/>
        </w:rPr>
      </w:pPr>
    </w:p>
    <w:p w:rsidR="00945192" w:rsidRDefault="00945192" w:rsidP="00945192">
      <w:pPr>
        <w:rPr>
          <w:rFonts w:ascii="Comic Sans MS" w:hAnsi="Comic Sans MS"/>
          <w:b/>
          <w:sz w:val="24"/>
        </w:rPr>
      </w:pPr>
    </w:p>
    <w:p w:rsidR="00117B8F" w:rsidRDefault="00117B8F" w:rsidP="00945192">
      <w:pPr>
        <w:rPr>
          <w:rFonts w:ascii="Comic Sans MS" w:hAnsi="Comic Sans MS"/>
          <w:b/>
          <w:sz w:val="24"/>
        </w:rPr>
      </w:pPr>
    </w:p>
    <w:p w:rsidR="00117B8F" w:rsidRDefault="000A365C" w:rsidP="00945192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61" o:spid="_x0000_s2929" type="#_x0000_t75" style="position:absolute;margin-left:388.95pt;margin-top:8.4pt;width:6.45pt;height:10.9pt;z-index:253927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">
            <v:imagedata r:id="rId172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56" o:spid="_x0000_s2928" type="#_x0000_t75" style="position:absolute;margin-left:158.1pt;margin-top:11.25pt;width:6.85pt;height:6.6pt;z-index:253922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">
            <v:imagedata r:id="rId1727" o:title=""/>
          </v:shape>
        </w:pict>
      </w:r>
    </w:p>
    <w:p w:rsidR="00945192" w:rsidRDefault="000A365C" w:rsidP="00945192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62" o:spid="_x0000_s2927" type="#_x0000_t75" style="position:absolute;margin-left:397pt;margin-top:-2.8pt;width:12.25pt;height:16.85pt;z-index:253928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">
            <v:imagedata r:id="rId172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60" o:spid="_x0000_s2926" type="#_x0000_t75" style="position:absolute;margin-left:382.3pt;margin-top:1.8pt;width:6.75pt;height:12.7pt;z-index:253926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">
            <v:imagedata r:id="rId172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59" o:spid="_x0000_s2925" type="#_x0000_t75" style="position:absolute;margin-left:375.8pt;margin-top:3.5pt;width:7.05pt;height:13.35pt;z-index:253925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">
            <v:imagedata r:id="rId173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58" o:spid="_x0000_s2924" type="#_x0000_t75" style="position:absolute;margin-left:368.7pt;margin-top:-.45pt;width:8.6pt;height:17.35pt;z-index:253924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">
            <v:imagedata r:id="rId173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57" o:spid="_x0000_s2923" type="#_x0000_t75" style="position:absolute;margin-left:166.85pt;margin-top:-4.85pt;width:13pt;height:14.75pt;z-index:253923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">
            <v:imagedata r:id="rId173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55" o:spid="_x0000_s2922" type="#_x0000_t75" style="position:absolute;margin-left:151.45pt;margin-top:2.9pt;width:6.4pt;height:8.2pt;z-index:253921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">
            <v:imagedata r:id="rId173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54" o:spid="_x0000_s2921" type="#_x0000_t75" style="position:absolute;margin-left:147.3pt;margin-top:3.6pt;width:2.8pt;height:9.4pt;z-index:253920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">
            <v:imagedata r:id="rId173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53" o:spid="_x0000_s2920" type="#_x0000_t75" style="position:absolute;margin-left:134.6pt;margin-top:-.3pt;width:10.45pt;height:14.15pt;z-index:253919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">
            <v:imagedata r:id="rId1735" o:title=""/>
          </v:shape>
        </w:pict>
      </w:r>
      <w:r w:rsidR="00945192">
        <w:rPr>
          <w:rFonts w:ascii="Comic Sans MS" w:hAnsi="Comic Sans MS"/>
          <w:b/>
          <w:sz w:val="24"/>
        </w:rPr>
        <w:tab/>
        <w:t xml:space="preserve">c)  </w:t>
      </w:r>
      <w:r w:rsidR="00945192" w:rsidRPr="000329A0">
        <w:rPr>
          <w:rFonts w:ascii="Comic Sans MS" w:hAnsi="Comic Sans MS"/>
          <w:position w:val="-6"/>
          <w:sz w:val="24"/>
        </w:rPr>
        <w:object w:dxaOrig="1420" w:dyaOrig="279">
          <v:shape id="_x0000_i1034" type="#_x0000_t75" style="width:70.85pt;height:13.6pt" o:ole="">
            <v:imagedata r:id="rId1736" o:title=""/>
          </v:shape>
          <o:OLEObject Type="Embed" ProgID="Equation.3" ShapeID="_x0000_i1034" DrawAspect="Content" ObjectID="_1428655546" r:id="rId1737"/>
        </w:object>
      </w:r>
      <w:r w:rsidR="00945192">
        <w:rPr>
          <w:rFonts w:ascii="Comic Sans MS" w:hAnsi="Comic Sans MS"/>
          <w:sz w:val="24"/>
        </w:rPr>
        <w:tab/>
      </w:r>
      <w:r w:rsidR="00945192">
        <w:rPr>
          <w:rFonts w:ascii="Comic Sans MS" w:hAnsi="Comic Sans MS"/>
          <w:sz w:val="24"/>
        </w:rPr>
        <w:tab/>
      </w:r>
      <w:r w:rsidR="00945192">
        <w:rPr>
          <w:rFonts w:ascii="Comic Sans MS" w:hAnsi="Comic Sans MS"/>
          <w:sz w:val="24"/>
        </w:rPr>
        <w:tab/>
      </w:r>
      <w:r w:rsidR="00945192">
        <w:rPr>
          <w:rFonts w:ascii="Comic Sans MS" w:hAnsi="Comic Sans MS"/>
          <w:sz w:val="24"/>
        </w:rPr>
        <w:tab/>
      </w:r>
      <w:proofErr w:type="gramStart"/>
      <w:r w:rsidR="00945192">
        <w:rPr>
          <w:rFonts w:ascii="Comic Sans MS" w:hAnsi="Comic Sans MS"/>
          <w:sz w:val="24"/>
        </w:rPr>
        <w:t>d</w:t>
      </w:r>
      <w:proofErr w:type="gramEnd"/>
      <w:r w:rsidR="00945192">
        <w:rPr>
          <w:rFonts w:ascii="Comic Sans MS" w:hAnsi="Comic Sans MS"/>
          <w:sz w:val="24"/>
        </w:rPr>
        <w:t xml:space="preserve">)  </w:t>
      </w:r>
      <w:r w:rsidR="00945192" w:rsidRPr="000329A0">
        <w:rPr>
          <w:rFonts w:ascii="Comic Sans MS" w:hAnsi="Comic Sans MS"/>
          <w:position w:val="-6"/>
          <w:sz w:val="24"/>
        </w:rPr>
        <w:object w:dxaOrig="1660" w:dyaOrig="320">
          <v:shape id="_x0000_i1035" type="#_x0000_t75" style="width:82.75pt;height:16.45pt" o:ole="">
            <v:imagedata r:id="rId1738" o:title=""/>
          </v:shape>
          <o:OLEObject Type="Embed" ProgID="Equation.3" ShapeID="_x0000_i1035" DrawAspect="Content" ObjectID="_1428655547" r:id="rId1739"/>
        </w:object>
      </w:r>
    </w:p>
    <w:p w:rsidR="00945192" w:rsidRDefault="00945192" w:rsidP="00945192">
      <w:pPr>
        <w:rPr>
          <w:rFonts w:ascii="Comic Sans MS" w:hAnsi="Comic Sans MS"/>
          <w:b/>
          <w:sz w:val="24"/>
        </w:rPr>
      </w:pPr>
    </w:p>
    <w:p w:rsidR="00117B8F" w:rsidRDefault="00117B8F" w:rsidP="00945192">
      <w:pPr>
        <w:rPr>
          <w:rFonts w:ascii="Comic Sans MS" w:hAnsi="Comic Sans MS"/>
          <w:b/>
          <w:sz w:val="24"/>
        </w:rPr>
      </w:pPr>
    </w:p>
    <w:p w:rsidR="00117B8F" w:rsidRDefault="00117B8F" w:rsidP="00945192">
      <w:pPr>
        <w:rPr>
          <w:rFonts w:ascii="Comic Sans MS" w:hAnsi="Comic Sans MS"/>
          <w:b/>
          <w:sz w:val="24"/>
        </w:rPr>
      </w:pPr>
    </w:p>
    <w:p w:rsidR="00945192" w:rsidRDefault="00945192" w:rsidP="00945192">
      <w:pPr>
        <w:rPr>
          <w:rFonts w:ascii="Comic Sans MS" w:hAnsi="Comic Sans MS"/>
          <w:b/>
          <w:sz w:val="24"/>
        </w:rPr>
      </w:pPr>
    </w:p>
    <w:p w:rsidR="00945192" w:rsidRDefault="000A365C" w:rsidP="00945192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75" o:spid="_x0000_s2917" type="#_x0000_t75" style="position:absolute;margin-left:415.25pt;margin-top:-2pt;width:12.55pt;height:15.9pt;z-index:253942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">
            <v:imagedata r:id="rId174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74" o:spid="_x0000_s2916" type="#_x0000_t75" style="position:absolute;margin-left:403.6pt;margin-top:5.55pt;width:8.95pt;height:10.25pt;z-index:253941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">
            <v:imagedata r:id="rId174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73" o:spid="_x0000_s2915" type="#_x0000_t75" style="position:absolute;margin-left:398.9pt;margin-top:6.6pt;width:3.05pt;height:7.6pt;z-index:253940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">
            <v:imagedata r:id="rId174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72" o:spid="_x0000_s2914" type="#_x0000_t75" style="position:absolute;margin-left:389.55pt;margin-top:2.95pt;width:7.25pt;height:11.35pt;z-index:253939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">
            <v:imagedata r:id="rId174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71" o:spid="_x0000_s2913" type="#_x0000_t75" style="position:absolute;margin-left:383.95pt;margin-top:-3.5pt;width:2.5pt;height:20.25pt;z-index:253938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">
            <v:imagedata r:id="rId174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70" o:spid="_x0000_s2912" type="#_x0000_t75" style="position:absolute;margin-left:376.75pt;margin-top:-2pt;width:11.65pt;height:11.8pt;z-index:253937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">
            <v:imagedata r:id="rId174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69" o:spid="_x0000_s2911" type="#_x0000_t75" style="position:absolute;margin-left:185.8pt;margin-top:-2.7pt;width:13.45pt;height:14.9pt;z-index:253936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">
            <v:imagedata r:id="rId174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68" o:spid="_x0000_s2910" type="#_x0000_t75" style="position:absolute;margin-left:177.95pt;margin-top:-3.5pt;width:7.1pt;height:7.9pt;z-index:253935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">
            <v:imagedata r:id="rId174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67" o:spid="_x0000_s2909" type="#_x0000_t75" style="position:absolute;margin-left:170.05pt;margin-top:2.6pt;width:5.95pt;height:9.55pt;z-index:253934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">
            <v:imagedata r:id="rId174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66" o:spid="_x0000_s2908" type="#_x0000_t75" style="position:absolute;margin-left:167.1pt;margin-top:.25pt;width:1.45pt;height:2.3pt;z-index:253933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">
            <v:imagedata r:id="rId174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65" o:spid="_x0000_s2907" type="#_x0000_t75" style="position:absolute;margin-left:165.6pt;margin-top:4.5pt;width:3.1pt;height:9.55pt;z-index:253932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">
            <v:imagedata r:id="rId175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64" o:spid="_x0000_s2906" type="#_x0000_t75" style="position:absolute;margin-left:156.35pt;margin-top:.85pt;width:7.65pt;height:12.35pt;z-index:253931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">
            <v:imagedata r:id="rId175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1863" o:spid="_x0000_s2905" type="#_x0000_t75" style="position:absolute;margin-left:143.2pt;margin-top:-1.7pt;width:9.2pt;height:16.9pt;z-index:253929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">
            <v:imagedata r:id="rId1752" o:title=""/>
          </v:shape>
        </w:pict>
      </w:r>
      <w:r w:rsidR="00945192">
        <w:rPr>
          <w:rFonts w:ascii="Comic Sans MS" w:hAnsi="Comic Sans MS"/>
          <w:b/>
          <w:sz w:val="24"/>
        </w:rPr>
        <w:tab/>
        <w:t xml:space="preserve">e)  </w:t>
      </w:r>
      <w:r w:rsidR="00945192" w:rsidRPr="000329A0">
        <w:rPr>
          <w:rFonts w:ascii="Comic Sans MS" w:hAnsi="Comic Sans MS"/>
          <w:position w:val="-6"/>
          <w:sz w:val="24"/>
        </w:rPr>
        <w:object w:dxaOrig="1620" w:dyaOrig="300">
          <v:shape id="_x0000_i1036" type="#_x0000_t75" style="width:81.05pt;height:14.75pt" o:ole="">
            <v:imagedata r:id="rId1753" o:title=""/>
          </v:shape>
          <o:OLEObject Type="Embed" ProgID="Equation.3" ShapeID="_x0000_i1036" DrawAspect="Content" ObjectID="_1428655548" r:id="rId1754"/>
        </w:object>
      </w:r>
      <w:r w:rsidR="00945192">
        <w:rPr>
          <w:rFonts w:ascii="Comic Sans MS" w:hAnsi="Comic Sans MS"/>
          <w:sz w:val="24"/>
        </w:rPr>
        <w:tab/>
      </w:r>
      <w:r w:rsidR="00945192">
        <w:rPr>
          <w:rFonts w:ascii="Comic Sans MS" w:hAnsi="Comic Sans MS"/>
          <w:sz w:val="24"/>
        </w:rPr>
        <w:tab/>
      </w:r>
      <w:r w:rsidR="00945192">
        <w:rPr>
          <w:rFonts w:ascii="Comic Sans MS" w:hAnsi="Comic Sans MS"/>
          <w:sz w:val="24"/>
        </w:rPr>
        <w:tab/>
      </w:r>
      <w:r w:rsidR="00945192">
        <w:rPr>
          <w:rFonts w:ascii="Comic Sans MS" w:hAnsi="Comic Sans MS"/>
          <w:sz w:val="24"/>
        </w:rPr>
        <w:tab/>
      </w:r>
      <w:proofErr w:type="gramStart"/>
      <w:r w:rsidR="00945192">
        <w:rPr>
          <w:rFonts w:ascii="Comic Sans MS" w:hAnsi="Comic Sans MS"/>
          <w:sz w:val="24"/>
        </w:rPr>
        <w:t>f</w:t>
      </w:r>
      <w:proofErr w:type="gramEnd"/>
      <w:r w:rsidR="00945192">
        <w:rPr>
          <w:rFonts w:ascii="Comic Sans MS" w:hAnsi="Comic Sans MS"/>
          <w:sz w:val="24"/>
        </w:rPr>
        <w:t xml:space="preserve">)  </w:t>
      </w:r>
      <w:r w:rsidR="00945192" w:rsidRPr="003814E2">
        <w:rPr>
          <w:rFonts w:ascii="Comic Sans MS" w:hAnsi="Comic Sans MS"/>
          <w:position w:val="-6"/>
          <w:sz w:val="24"/>
        </w:rPr>
        <w:object w:dxaOrig="1880" w:dyaOrig="300">
          <v:shape id="_x0000_i1037" type="#_x0000_t75" style="width:94.1pt;height:14.75pt" o:ole="">
            <v:imagedata r:id="rId1755" o:title=""/>
          </v:shape>
          <o:OLEObject Type="Embed" ProgID="Equation.3" ShapeID="_x0000_i1037" DrawAspect="Content" ObjectID="_1428655549" r:id="rId1756"/>
        </w:object>
      </w:r>
    </w:p>
    <w:p w:rsidR="00945192" w:rsidRDefault="00945192" w:rsidP="00945192">
      <w:pPr>
        <w:rPr>
          <w:rFonts w:ascii="Comic Sans MS" w:hAnsi="Comic Sans MS"/>
          <w:b/>
          <w:sz w:val="24"/>
        </w:rPr>
      </w:pPr>
    </w:p>
    <w:p w:rsidR="00117B8F" w:rsidRDefault="00117B8F" w:rsidP="00945192">
      <w:pPr>
        <w:rPr>
          <w:rFonts w:ascii="Comic Sans MS" w:hAnsi="Comic Sans MS"/>
          <w:b/>
          <w:sz w:val="24"/>
        </w:rPr>
      </w:pPr>
    </w:p>
    <w:p w:rsidR="00117B8F" w:rsidRDefault="00117B8F" w:rsidP="00945192">
      <w:pPr>
        <w:rPr>
          <w:rFonts w:ascii="Comic Sans MS" w:hAnsi="Comic Sans MS"/>
          <w:b/>
          <w:sz w:val="24"/>
        </w:rPr>
      </w:pPr>
    </w:p>
    <w:p w:rsidR="00117B8F" w:rsidRDefault="00117B8F" w:rsidP="00945192">
      <w:pPr>
        <w:rPr>
          <w:rFonts w:ascii="Comic Sans MS" w:hAnsi="Comic Sans MS"/>
          <w:b/>
          <w:sz w:val="24"/>
        </w:rPr>
      </w:pPr>
    </w:p>
    <w:p w:rsidR="00945192" w:rsidRDefault="00945192" w:rsidP="00945192">
      <w:pPr>
        <w:rPr>
          <w:rFonts w:ascii="Comic Sans MS" w:hAnsi="Comic Sans MS"/>
          <w:b/>
          <w:sz w:val="24"/>
        </w:rPr>
      </w:pPr>
    </w:p>
    <w:p w:rsidR="00945192" w:rsidRDefault="00945192" w:rsidP="00945192">
      <w:pPr>
        <w:rPr>
          <w:rFonts w:ascii="Comic Sans MS" w:hAnsi="Comic Sans MS"/>
          <w:b/>
          <w:sz w:val="24"/>
        </w:rPr>
      </w:pPr>
    </w:p>
    <w:p w:rsidR="00117B8F" w:rsidRDefault="000A365C" w:rsidP="00117B8F">
      <w:pPr>
        <w:tabs>
          <w:tab w:val="left" w:pos="4770"/>
        </w:tabs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  <w:lang w:val="en-CA" w:eastAsia="en-CA"/>
        </w:rPr>
        <w:pict>
          <v:shape id="Cloud Callout 11" o:spid="_x0000_s2900" type="#_x0000_t106" style="position:absolute;margin-left:336.6pt;margin-top:7.85pt;width:208.2pt;height:104.4pt;z-index:252169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" adj="13500,23830">
            <v:textbox>
              <w:txbxContent>
                <w:p w:rsidR="00117B8F" w:rsidRPr="00117B8F" w:rsidRDefault="00117B8F" w:rsidP="00117B8F">
                  <w:pPr>
                    <w:rPr>
                      <w:sz w:val="18"/>
                      <w:szCs w:val="18"/>
                    </w:rPr>
                  </w:pPr>
                  <w:r w:rsidRPr="00117B8F">
                    <w:rPr>
                      <w:rFonts w:ascii="Comic Sans MS" w:hAnsi="Comic Sans MS"/>
                      <w:sz w:val="18"/>
                      <w:szCs w:val="18"/>
                    </w:rPr>
                    <w:t xml:space="preserve">Rather than memorize the identity </w:t>
                  </w:r>
                  <w:proofErr w:type="gramStart"/>
                  <w:r w:rsidRPr="00117B8F">
                    <w:rPr>
                      <w:rFonts w:ascii="Comic Sans MS" w:hAnsi="Comic Sans MS"/>
                      <w:sz w:val="18"/>
                      <w:szCs w:val="18"/>
                    </w:rPr>
                    <w:t xml:space="preserve">for </w:t>
                  </w:r>
                  <w:proofErr w:type="gramEnd"/>
                  <w:r w:rsidRPr="00117B8F">
                    <w:rPr>
                      <w:rFonts w:ascii="Comic Sans MS" w:hAnsi="Comic Sans MS"/>
                      <w:position w:val="-6"/>
                      <w:sz w:val="18"/>
                      <w:szCs w:val="18"/>
                    </w:rPr>
                    <w:object w:dxaOrig="800" w:dyaOrig="300">
                      <v:shape id="_x0000_i1089" type="#_x0000_t75" style="width:40.25pt;height:14.75pt" o:ole="">
                        <v:imagedata r:id="rId1757" o:title=""/>
                      </v:shape>
                      <o:OLEObject Type="Embed" ProgID="Equation.3" ShapeID="_x0000_i1089" DrawAspect="Content" ObjectID="_1428655601" r:id="rId1758"/>
                    </w:object>
                  </w:r>
                  <w:r w:rsidRPr="00117B8F">
                    <w:rPr>
                      <w:rFonts w:ascii="Comic Sans MS" w:hAnsi="Comic Sans MS"/>
                      <w:sz w:val="18"/>
                      <w:szCs w:val="18"/>
                    </w:rPr>
                    <w:t>, just replace it with</w:t>
                  </w:r>
                  <w:r w:rsidRPr="00117B8F">
                    <w:rPr>
                      <w:sz w:val="18"/>
                      <w:szCs w:val="18"/>
                    </w:rPr>
                    <w:t xml:space="preserve"> </w:t>
                  </w:r>
                  <w:r w:rsidRPr="00117B8F">
                    <w:rPr>
                      <w:position w:val="-24"/>
                      <w:sz w:val="18"/>
                      <w:szCs w:val="18"/>
                    </w:rPr>
                    <w:object w:dxaOrig="840" w:dyaOrig="620">
                      <v:shape id="_x0000_i1090" type="#_x0000_t75" style="width:41.95pt;height:31.2pt" o:ole="">
                        <v:imagedata r:id="rId1759" o:title=""/>
                      </v:shape>
                      <o:OLEObject Type="Embed" ProgID="Equation.3" ShapeID="_x0000_i1090" DrawAspect="Content" ObjectID="_1428655602" r:id="rId1760"/>
                    </w:object>
                  </w:r>
                </w:p>
              </w:txbxContent>
            </v:textbox>
          </v:shape>
        </w:pict>
      </w:r>
      <w:r w:rsidR="00117B8F" w:rsidRPr="00117B8F">
        <w:rPr>
          <w:rFonts w:ascii="Comic Sans MS" w:hAnsi="Comic Sans MS"/>
          <w:b/>
          <w:sz w:val="24"/>
        </w:rPr>
        <w:t xml:space="preserve">EX. </w:t>
      </w:r>
      <w:proofErr w:type="gramStart"/>
      <w:r w:rsidR="00117B8F" w:rsidRPr="00117B8F">
        <w:rPr>
          <w:rFonts w:ascii="Comic Sans MS" w:hAnsi="Comic Sans MS"/>
          <w:b/>
          <w:sz w:val="24"/>
        </w:rPr>
        <w:t>7</w:t>
      </w:r>
      <w:r w:rsidR="00117B8F">
        <w:rPr>
          <w:rFonts w:ascii="Comic Sans MS" w:hAnsi="Comic Sans MS"/>
          <w:b/>
          <w:sz w:val="24"/>
        </w:rPr>
        <w:t xml:space="preserve">  </w:t>
      </w:r>
      <w:r w:rsidR="00117B8F">
        <w:rPr>
          <w:rFonts w:ascii="Comic Sans MS" w:hAnsi="Comic Sans MS"/>
          <w:sz w:val="24"/>
        </w:rPr>
        <w:t>Given</w:t>
      </w:r>
      <w:proofErr w:type="gramEnd"/>
      <w:r w:rsidR="00117B8F">
        <w:rPr>
          <w:rFonts w:ascii="Comic Sans MS" w:hAnsi="Comic Sans MS"/>
          <w:sz w:val="24"/>
        </w:rPr>
        <w:t xml:space="preserve"> </w:t>
      </w:r>
      <w:r w:rsidR="00117B8F" w:rsidRPr="00363D2F">
        <w:rPr>
          <w:rFonts w:ascii="Comic Sans MS" w:hAnsi="Comic Sans MS"/>
          <w:position w:val="-24"/>
          <w:sz w:val="24"/>
        </w:rPr>
        <w:object w:dxaOrig="1320" w:dyaOrig="620">
          <v:shape id="_x0000_i1038" type="#_x0000_t75" style="width:65.75pt;height:31.2pt" o:ole="">
            <v:imagedata r:id="rId1761" o:title=""/>
          </v:shape>
          <o:OLEObject Type="Embed" ProgID="Equation.3" ShapeID="_x0000_i1038" DrawAspect="Content" ObjectID="_1428655550" r:id="rId1762"/>
        </w:object>
      </w:r>
      <w:r w:rsidR="00117B8F">
        <w:rPr>
          <w:rFonts w:ascii="Comic Sans MS" w:hAnsi="Comic Sans MS"/>
          <w:sz w:val="24"/>
        </w:rPr>
        <w:t xml:space="preserve">, where </w:t>
      </w:r>
      <w:r w:rsidR="00117B8F" w:rsidRPr="00E0134A">
        <w:rPr>
          <w:rFonts w:ascii="Comic Sans MS" w:hAnsi="Comic Sans MS"/>
          <w:position w:val="-6"/>
          <w:sz w:val="24"/>
        </w:rPr>
        <w:object w:dxaOrig="220" w:dyaOrig="279">
          <v:shape id="_x0000_i1039" type="#_x0000_t75" style="width:10.75pt;height:13.6pt" o:ole="">
            <v:imagedata r:id="rId1763" o:title=""/>
          </v:shape>
          <o:OLEObject Type="Embed" ProgID="Equation.3" ShapeID="_x0000_i1039" DrawAspect="Content" ObjectID="_1428655551" r:id="rId1764"/>
        </w:object>
      </w:r>
      <w:r w:rsidR="00117B8F">
        <w:rPr>
          <w:rFonts w:ascii="Comic Sans MS" w:hAnsi="Comic Sans MS"/>
          <w:sz w:val="24"/>
        </w:rPr>
        <w:t xml:space="preserve"> is in Quadrant III, evaluate:</w:t>
      </w:r>
    </w:p>
    <w:p w:rsidR="00117B8F" w:rsidRDefault="000A365C" w:rsidP="00117B8F">
      <w:pPr>
        <w:tabs>
          <w:tab w:val="left" w:pos="4770"/>
        </w:tabs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  <w:lang w:val="en-CA" w:eastAsia="en-CA"/>
        </w:rPr>
        <w:pict>
          <v:shape id="Ink 2041" o:spid="_x0000_s2897" type="#_x0000_t75" style="position:absolute;margin-left:151.55pt;margin-top:15.3pt;width:7.55pt;height:2.15pt;z-index:254112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">
            <v:imagedata r:id="rId176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40" o:spid="_x0000_s2896" type="#_x0000_t75" style="position:absolute;margin-left:218.1pt;margin-top:2.75pt;width:8.4pt;height:7.45pt;z-index:254111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">
            <v:imagedata r:id="rId176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39" o:spid="_x0000_s2895" type="#_x0000_t75" style="position:absolute;margin-left:209.55pt;margin-top:10.55pt;width:8.7pt;height:9.85pt;z-index:254110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">
            <v:imagedata r:id="rId176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38" o:spid="_x0000_s2894" type="#_x0000_t75" style="position:absolute;margin-left:209.55pt;margin-top:9.1pt;width:6pt;height:11.2pt;z-index:254109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">
            <v:imagedata r:id="rId176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37" o:spid="_x0000_s2893" type="#_x0000_t75" style="position:absolute;margin-left:199.35pt;margin-top:14.5pt;width:5.65pt;height:2.95pt;z-index:254108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">
            <v:imagedata r:id="rId176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36" o:spid="_x0000_s2892" type="#_x0000_t75" style="position:absolute;margin-left:199.2pt;margin-top:11.15pt;width:4.9pt;height:1.6pt;z-index:254107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">
            <v:imagedata r:id="rId177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34" o:spid="_x0000_s2891" type="#_x0000_t75" style="position:absolute;margin-left:189.2pt;margin-top:1.5pt;width:8.15pt;height:5.65pt;z-index:254105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">
            <v:imagedata r:id="rId177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33" o:spid="_x0000_s2890" type="#_x0000_t75" style="position:absolute;margin-left:181.05pt;margin-top:3.7pt;width:7.65pt;height:20.4pt;z-index:254104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">
            <v:imagedata r:id="rId177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32" o:spid="_x0000_s2889" type="#_x0000_t75" style="position:absolute;margin-left:177pt;margin-top:8.65pt;width:1.85pt;height:13.05pt;z-index:254103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">
            <v:imagedata r:id="rId177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31" o:spid="_x0000_s2888" type="#_x0000_t75" style="position:absolute;margin-left:169.6pt;margin-top:11.3pt;width:6.25pt;height:2.75pt;z-index:254102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">
            <v:imagedata r:id="rId177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30" o:spid="_x0000_s2887" type="#_x0000_t75" style="position:absolute;margin-left:164.1pt;margin-top:3.85pt;width:5.7pt;height:21.3pt;z-index:254100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">
            <v:imagedata r:id="rId177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28" o:spid="_x0000_s2886" type="#_x0000_t75" style="position:absolute;margin-left:140.95pt;margin-top:4.8pt;width:7.35pt;height:6.95pt;z-index:254098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">
            <v:imagedata r:id="rId177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27" o:spid="_x0000_s2885" type="#_x0000_t75" style="position:absolute;margin-left:131.2pt;margin-top:6.3pt;width:9pt;height:16.9pt;z-index:254097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">
            <v:imagedata r:id="rId177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25" o:spid="_x0000_s2884" type="#_x0000_t75" style="position:absolute;margin-left:47.55pt;margin-top:2.25pt;width:8.85pt;height:6pt;z-index:254095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">
            <v:imagedata r:id="rId177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24" o:spid="_x0000_s2883" type="#_x0000_t75" style="position:absolute;margin-left:37.75pt;margin-top:-1.1pt;width:11.85pt;height:14.4pt;z-index:254094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">
            <v:imagedata r:id="rId177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23" o:spid="_x0000_s2882" type="#_x0000_t75" style="position:absolute;margin-left:30.95pt;margin-top:8.45pt;width:7.2pt;height:8.9pt;z-index:254093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">
            <v:imagedata r:id="rId1780" o:title=""/>
          </v:shape>
        </w:pict>
      </w:r>
    </w:p>
    <w:p w:rsidR="00117B8F" w:rsidRDefault="000A365C" w:rsidP="00117B8F">
      <w:pPr>
        <w:tabs>
          <w:tab w:val="left" w:pos="4770"/>
        </w:tabs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  <w:lang w:val="en-CA" w:eastAsia="en-CA"/>
        </w:rPr>
        <w:pict>
          <v:shape id="Ink 2026" o:spid="_x0000_s2881" type="#_x0000_t75" style="position:absolute;margin-left:8.75pt;margin-top:3.15pt;width:10.95pt;height:4.55pt;z-index:254096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">
            <v:imagedata r:id="rId178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21" o:spid="_x0000_s2880" type="#_x0000_t75" style="position:absolute;margin-left:17.3pt;margin-top:2.25pt;width:5.2pt;height:3.15pt;z-index:254091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">
            <v:imagedata r:id="rId178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20" o:spid="_x0000_s2879" type="#_x0000_t75" style="position:absolute;margin-left:17.6pt;margin-top:-.05pt;width:3.75pt;height:2.7pt;z-index:254090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">
            <v:imagedata r:id="rId178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18" o:spid="_x0000_s2878" type="#_x0000_t75" style="position:absolute;margin-left:10.8pt;margin-top:-.65pt;width:4.9pt;height:11.65pt;z-index:254088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">
            <v:imagedata r:id="rId178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10" o:spid="_x0000_s2877" type="#_x0000_t75" style="position:absolute;margin-left:1.15pt;margin-top:14.25pt;width:91.9pt;height:4pt;z-index:254080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">
            <v:imagedata r:id="rId1785" o:title=""/>
          </v:shape>
        </w:pict>
      </w:r>
      <w:r w:rsidR="00117B8F">
        <w:rPr>
          <w:rFonts w:ascii="Comic Sans MS" w:hAnsi="Comic Sans MS"/>
          <w:sz w:val="24"/>
        </w:rPr>
        <w:t xml:space="preserve">          </w:t>
      </w:r>
    </w:p>
    <w:p w:rsidR="00117B8F" w:rsidRDefault="000A365C" w:rsidP="00117B8F">
      <w:pPr>
        <w:tabs>
          <w:tab w:val="left" w:pos="4770"/>
        </w:tabs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  <w:lang w:val="en-CA" w:eastAsia="en-CA"/>
        </w:rPr>
        <w:pict>
          <v:shape id="Ink 2048" o:spid="_x0000_s2876" type="#_x0000_t75" style="position:absolute;margin-left:185.45pt;margin-top:-2.3pt;width:10.2pt;height:7.4pt;z-index:254119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">
            <v:imagedata r:id="rId178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47" o:spid="_x0000_s2875" type="#_x0000_t75" style="position:absolute;margin-left:177.65pt;margin-top:3.7pt;width:7.45pt;height:9.05pt;z-index:254118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">
            <v:imagedata r:id="rId178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46" o:spid="_x0000_s2874" type="#_x0000_t75" style="position:absolute;margin-left:177pt;margin-top:1.75pt;width:6.2pt;height:11.55pt;z-index:254117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">
            <v:imagedata r:id="rId178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45" o:spid="_x0000_s2873" type="#_x0000_t75" style="position:absolute;margin-left:167.2pt;margin-top:6.7pt;width:6.05pt;height:1.65pt;z-index:254116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">
            <v:imagedata r:id="rId178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44" o:spid="_x0000_s2872" type="#_x0000_t75" style="position:absolute;margin-left:165.8pt;margin-top:2.4pt;width:5.6pt;height:1.8pt;z-index:254115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">
            <v:imagedata r:id="rId179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43" o:spid="_x0000_s2871" type="#_x0000_t75" style="position:absolute;margin-left:156pt;margin-top:3.6pt;width:5.7pt;height:11.9pt;z-index:254114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">
            <v:imagedata r:id="rId179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42" o:spid="_x0000_s2870" type="#_x0000_t75" style="position:absolute;margin-left:153.45pt;margin-top:-1.25pt;width:6.65pt;height:8.4pt;z-index:254113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">
            <v:imagedata r:id="rId179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17" o:spid="_x0000_s2869" type="#_x0000_t75" style="position:absolute;margin-left:-11.35pt;margin-top:12.7pt;width:2.2pt;height:1.35pt;z-index:254087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">
            <v:imagedata r:id="rId179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14" o:spid="_x0000_s2868" type="#_x0000_t75" style="position:absolute;margin-left:-7.55pt;margin-top:10.25pt;width:2.4pt;height:11.4pt;z-index:254084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">
            <v:imagedata r:id="rId179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11" o:spid="_x0000_s2867" type="#_x0000_t75" style="position:absolute;margin-left:-.9pt;margin-top:-.85pt;width:41.85pt;height:32.4pt;z-index:254081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">
            <v:imagedata r:id="rId179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09" o:spid="_x0000_s2866" type="#_x0000_t75" style="position:absolute;margin-left:38.6pt;margin-top:-33.85pt;width:5.35pt;height:80pt;z-index:254079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">
            <v:imagedata r:id="rId1796" o:title=""/>
          </v:shape>
        </w:pict>
      </w:r>
    </w:p>
    <w:p w:rsidR="00117B8F" w:rsidRDefault="000A365C" w:rsidP="00117B8F">
      <w:pPr>
        <w:tabs>
          <w:tab w:val="left" w:pos="4770"/>
        </w:tabs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  <w:lang w:val="en-CA" w:eastAsia="en-CA"/>
        </w:rPr>
        <w:pict>
          <v:shape id="Ink 2070" o:spid="_x0000_s2865" type="#_x0000_t75" style="position:absolute;margin-left:71.4pt;margin-top:3.5pt;width:16.95pt;height:15.6pt;z-index:254141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">
            <v:imagedata r:id="rId179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68" o:spid="_x0000_s2864" type="#_x0000_t75" style="position:absolute;margin-left:271.2pt;margin-top:2.85pt;width:11.05pt;height:9.8pt;z-index:254139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">
            <v:imagedata r:id="rId179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67" o:spid="_x0000_s2863" type="#_x0000_t75" style="position:absolute;margin-left:263.25pt;margin-top:-2.9pt;width:14.6pt;height:16pt;z-index:254138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">
            <v:imagedata r:id="rId179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66" o:spid="_x0000_s2862" type="#_x0000_t75" style="position:absolute;margin-left:252.75pt;margin-top:.75pt;width:8.7pt;height:13.05pt;z-index:254137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">
            <v:imagedata r:id="rId180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65" o:spid="_x0000_s2861" type="#_x0000_t75" style="position:absolute;margin-left:238.45pt;margin-top:8.6pt;width:8.65pt;height:1.9pt;z-index:254136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">
            <v:imagedata r:id="rId180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64" o:spid="_x0000_s2860" type="#_x0000_t75" style="position:absolute;margin-left:238.95pt;margin-top:2.25pt;width:9.7pt;height:2.05pt;z-index:254135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">
            <v:imagedata r:id="rId180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63" o:spid="_x0000_s2859" type="#_x0000_t75" style="position:absolute;margin-left:241.75pt;margin-top:-.45pt;width:2pt;height:8.65pt;z-index:254134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">
            <v:imagedata r:id="rId180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62" o:spid="_x0000_s2858" type="#_x0000_t75" style="position:absolute;margin-left:226.25pt;margin-top:7.75pt;width:6.2pt;height:1.85pt;z-index:254133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">
            <v:imagedata r:id="rId180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61" o:spid="_x0000_s2857" type="#_x0000_t75" style="position:absolute;margin-left:224.5pt;margin-top:4.4pt;width:6.75pt;height:1.7pt;z-index:254132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">
            <v:imagedata r:id="rId180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60" o:spid="_x0000_s2856" type="#_x0000_t75" style="position:absolute;margin-left:213.1pt;margin-top:4.05pt;width:10.55pt;height:11.25pt;z-index:254131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">
            <v:imagedata r:id="rId180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59" o:spid="_x0000_s2855" type="#_x0000_t75" style="position:absolute;margin-left:214.05pt;margin-top:2.7pt;width:7.6pt;height:13.15pt;z-index:254130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">
            <v:imagedata r:id="rId180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58" o:spid="_x0000_s2854" type="#_x0000_t75" style="position:absolute;margin-left:185.55pt;margin-top:9.3pt;width:7.2pt;height:6.95pt;z-index:254129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">
            <v:imagedata r:id="rId180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57" o:spid="_x0000_s2853" type="#_x0000_t75" style="position:absolute;margin-left:186.3pt;margin-top:7.75pt;width:6.05pt;height:9.05pt;z-index:254128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">
            <v:imagedata r:id="rId180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56" o:spid="_x0000_s2852" type="#_x0000_t75" style="position:absolute;margin-left:175.2pt;margin-top:12.8pt;width:5.45pt;height:2.1pt;z-index:254127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">
            <v:imagedata r:id="rId181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55" o:spid="_x0000_s2851" type="#_x0000_t75" style="position:absolute;margin-left:173.3pt;margin-top:9.85pt;width:6.45pt;height:2.1pt;z-index:254126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">
            <v:imagedata r:id="rId181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53" o:spid="_x0000_s2850" type="#_x0000_t75" style="position:absolute;margin-left:141.65pt;margin-top:11pt;width:6.05pt;height:2.15pt;z-index:254124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">
            <v:imagedata r:id="rId181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52" o:spid="_x0000_s2849" type="#_x0000_t75" style="position:absolute;margin-left:143.2pt;margin-top:8.35pt;width:2.05pt;height:8.3pt;z-index:254123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">
            <v:imagedata r:id="rId181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50" o:spid="_x0000_s2848" type="#_x0000_t75" style="position:absolute;margin-left:157.75pt;margin-top:8.55pt;width:7.55pt;height:7pt;z-index:254121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">
            <v:imagedata r:id="rId181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49" o:spid="_x0000_s2847" type="#_x0000_t75" style="position:absolute;margin-left:149.65pt;margin-top:5.5pt;width:14.1pt;height:16.2pt;z-index:254120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">
            <v:imagedata r:id="rId181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15" o:spid="_x0000_s2846" type="#_x0000_t75" style="position:absolute;margin-left:13.2pt;margin-top:8.4pt;width:10pt;height:11.3pt;z-index:254085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">
            <v:imagedata r:id="rId181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12" o:spid="_x0000_s2845" type="#_x0000_t75" style="position:absolute;margin-left:-2.9pt;margin-top:-16.75pt;width:2.05pt;height:34.45pt;z-index:254082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">
            <v:imagedata r:id="rId1817" o:title=""/>
          </v:shape>
        </w:pict>
      </w:r>
    </w:p>
    <w:p w:rsidR="00117B8F" w:rsidRDefault="000A365C" w:rsidP="00117B8F">
      <w:pPr>
        <w:tabs>
          <w:tab w:val="left" w:pos="4770"/>
        </w:tabs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  <w:lang w:val="en-CA" w:eastAsia="en-CA"/>
        </w:rPr>
        <w:pict>
          <v:shape id="Ink 2084" o:spid="_x0000_s2844" type="#_x0000_t75" style="position:absolute;margin-left:295.75pt;margin-top:5.9pt;width:13.7pt;height:15.15pt;z-index:254156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">
            <v:imagedata r:id="rId181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83" o:spid="_x0000_s2843" type="#_x0000_t75" style="position:absolute;margin-left:284.5pt;margin-top:7.25pt;width:11.95pt;height:15.1pt;z-index:254155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">
            <v:imagedata r:id="rId181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82" o:spid="_x0000_s2842" type="#_x0000_t75" style="position:absolute;margin-left:260.85pt;margin-top:10.6pt;width:12.2pt;height:2.4pt;z-index:254154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">
            <v:imagedata r:id="rId182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81" o:spid="_x0000_s2841" type="#_x0000_t75" style="position:absolute;margin-left:262.65pt;margin-top:9.15pt;width:3.4pt;height:13.7pt;z-index:254153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">
            <v:imagedata r:id="rId182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79" o:spid="_x0000_s2840" type="#_x0000_t75" style="position:absolute;margin-left:239.45pt;margin-top:9.35pt;width:11.35pt;height:12.45pt;z-index:254151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">
            <v:imagedata r:id="rId182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73" o:spid="_x0000_s2839" type="#_x0000_t75" style="position:absolute;margin-left:126.6pt;margin-top:8.25pt;width:2.9pt;height:2.55pt;z-index:254145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">
            <v:imagedata r:id="rId182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72" o:spid="_x0000_s2838" type="#_x0000_t75" style="position:absolute;margin-left:100.35pt;margin-top:6.45pt;width:37.3pt;height:17.85pt;z-index:254144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">
            <v:imagedata r:id="rId182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71" o:spid="_x0000_s2837" type="#_x0000_t75" style="position:absolute;margin-left:107.7pt;margin-top:8.2pt;width:2.4pt;height:16.25pt;z-index:254142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">
            <v:imagedata r:id="rId182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69" o:spid="_x0000_s2836" type="#_x0000_t75" style="position:absolute;margin-left:77pt;margin-top:-6.55pt;width:20.8pt;height:20.55pt;z-index:254140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">
            <v:imagedata r:id="rId182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54" o:spid="_x0000_s2835" type="#_x0000_t75" style="position:absolute;margin-left:140.8pt;margin-top:2pt;width:8.2pt;height:2.05pt;z-index:254125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">
            <v:imagedata r:id="rId182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51" o:spid="_x0000_s2834" type="#_x0000_t75" style="position:absolute;margin-left:161.05pt;margin-top:-4.05pt;width:7.3pt;height:7.6pt;z-index:254122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">
            <v:imagedata r:id="rId1828" o:title=""/>
          </v:shape>
        </w:pict>
      </w:r>
    </w:p>
    <w:p w:rsidR="00117B8F" w:rsidRDefault="000A365C" w:rsidP="00117B8F">
      <w:pPr>
        <w:tabs>
          <w:tab w:val="left" w:pos="4770"/>
        </w:tabs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  <w:lang w:val="en-CA" w:eastAsia="en-CA"/>
        </w:rPr>
        <w:pict>
          <v:shape id="Ink 2080" o:spid="_x0000_s2833" type="#_x0000_t75" style="position:absolute;margin-left:251.9pt;margin-top:-5.25pt;width:8.35pt;height:11.1pt;z-index:254152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">
            <v:imagedata r:id="rId182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78" o:spid="_x0000_s2832" type="#_x0000_t75" style="position:absolute;margin-left:207pt;margin-top:-8.45pt;width:16.05pt;height:16.75pt;z-index:254150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">
            <v:imagedata r:id="rId183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77" o:spid="_x0000_s2831" type="#_x0000_t75" style="position:absolute;margin-left:172.05pt;margin-top:-4.45pt;width:27.3pt;height:11.7pt;z-index:254149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">
            <v:imagedata r:id="rId183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76" o:spid="_x0000_s2830" type="#_x0000_t75" style="position:absolute;margin-left:172.1pt;margin-top:-7.45pt;width:8.2pt;height:18.4pt;z-index:254148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">
            <v:imagedata r:id="rId183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75" o:spid="_x0000_s2829" type="#_x0000_t75" style="position:absolute;margin-left:157.1pt;margin-top:-4.5pt;width:5.85pt;height:10.75pt;z-index:254147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">
            <v:imagedata r:id="rId183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74" o:spid="_x0000_s2828" type="#_x0000_t75" style="position:absolute;margin-left:151.4pt;margin-top:-3.9pt;width:2.1pt;height:10.1pt;z-index:254146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">
            <v:imagedata r:id="rId1834" o:title=""/>
          </v:shape>
        </w:pict>
      </w:r>
    </w:p>
    <w:p w:rsidR="00117B8F" w:rsidRDefault="000A365C" w:rsidP="00117B8F">
      <w:pPr>
        <w:tabs>
          <w:tab w:val="left" w:pos="4770"/>
        </w:tabs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  <w:lang w:val="en-CA" w:eastAsia="en-CA"/>
        </w:rPr>
        <w:pict>
          <v:shape id="Ink 2229" o:spid="_x0000_s2827" type="#_x0000_t75" style="position:absolute;margin-left:457.35pt;margin-top:10.15pt;width:42.4pt;height:4.5pt;z-index:254304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">
            <v:imagedata r:id="rId183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228" o:spid="_x0000_s2826" type="#_x0000_t75" style="position:absolute;margin-left:490.6pt;margin-top:-2.45pt;width:11.9pt;height:12.85pt;z-index:254303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">
            <v:imagedata r:id="rId183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227" o:spid="_x0000_s2825" type="#_x0000_t75" style="position:absolute;margin-left:480.8pt;margin-top:-2.5pt;width:9.4pt;height:11.8pt;z-index:254302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">
            <v:imagedata r:id="rId183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226" o:spid="_x0000_s2824" type="#_x0000_t75" style="position:absolute;margin-left:472pt;margin-top:2.5pt;width:7.7pt;height:6.3pt;z-index:254301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">
            <v:imagedata r:id="rId183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225" o:spid="_x0000_s2823" type="#_x0000_t75" style="position:absolute;margin-left:467.15pt;margin-top:4.35pt;width:3.3pt;height:6.35pt;z-index:254300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">
            <v:imagedata r:id="rId183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224" o:spid="_x0000_s2822" type="#_x0000_t75" style="position:absolute;margin-left:457.4pt;margin-top:2.8pt;width:9.55pt;height:9.5pt;z-index:254299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">
            <v:imagedata r:id="rId1840" o:title=""/>
          </v:shape>
        </w:pict>
      </w:r>
      <w:r w:rsidR="00117B8F">
        <w:rPr>
          <w:rFonts w:ascii="Comic Sans MS" w:hAnsi="Comic Sans MS"/>
          <w:sz w:val="24"/>
        </w:rPr>
        <w:t xml:space="preserve">               a)  </w:t>
      </w:r>
      <w:r w:rsidR="00117B8F" w:rsidRPr="003533F9">
        <w:rPr>
          <w:rFonts w:ascii="Comic Sans MS" w:hAnsi="Comic Sans MS"/>
          <w:position w:val="-6"/>
          <w:sz w:val="24"/>
        </w:rPr>
        <w:object w:dxaOrig="980" w:dyaOrig="300">
          <v:shape id="_x0000_i1040" type="#_x0000_t75" style="width:49.3pt;height:14.75pt" o:ole="">
            <v:imagedata r:id="rId1841" o:title=""/>
          </v:shape>
          <o:OLEObject Type="Embed" ProgID="Equation.3" ShapeID="_x0000_i1040" DrawAspect="Content" ObjectID="_1428655552" r:id="rId1842"/>
        </w:object>
      </w:r>
      <w:r w:rsidR="00117B8F">
        <w:rPr>
          <w:rFonts w:ascii="Comic Sans MS" w:hAnsi="Comic Sans MS"/>
          <w:sz w:val="24"/>
        </w:rPr>
        <w:t xml:space="preserve">                           </w:t>
      </w:r>
      <w:proofErr w:type="gramStart"/>
      <w:r w:rsidR="00117B8F">
        <w:rPr>
          <w:rFonts w:ascii="Comic Sans MS" w:hAnsi="Comic Sans MS"/>
          <w:sz w:val="24"/>
        </w:rPr>
        <w:t>b</w:t>
      </w:r>
      <w:proofErr w:type="gramEnd"/>
      <w:r w:rsidR="00117B8F">
        <w:rPr>
          <w:rFonts w:ascii="Comic Sans MS" w:hAnsi="Comic Sans MS"/>
          <w:sz w:val="24"/>
        </w:rPr>
        <w:t xml:space="preserve">)  </w:t>
      </w:r>
      <w:r w:rsidR="00117B8F" w:rsidRPr="003533F9">
        <w:rPr>
          <w:rFonts w:ascii="Comic Sans MS" w:hAnsi="Comic Sans MS"/>
          <w:position w:val="-6"/>
          <w:sz w:val="24"/>
        </w:rPr>
        <w:object w:dxaOrig="1040" w:dyaOrig="300">
          <v:shape id="_x0000_i1041" type="#_x0000_t75" style="width:52.15pt;height:14.75pt" o:ole="">
            <v:imagedata r:id="rId1843" o:title=""/>
          </v:shape>
          <o:OLEObject Type="Embed" ProgID="Equation.3" ShapeID="_x0000_i1041" DrawAspect="Content" ObjectID="_1428655553" r:id="rId1844"/>
        </w:object>
      </w:r>
      <w:r w:rsidR="00117B8F">
        <w:rPr>
          <w:rFonts w:ascii="Comic Sans MS" w:hAnsi="Comic Sans MS"/>
          <w:sz w:val="24"/>
        </w:rPr>
        <w:tab/>
      </w:r>
      <w:r w:rsidR="00117B8F">
        <w:rPr>
          <w:rFonts w:ascii="Comic Sans MS" w:hAnsi="Comic Sans MS"/>
          <w:sz w:val="24"/>
        </w:rPr>
        <w:tab/>
      </w:r>
      <w:r w:rsidR="00117B8F">
        <w:rPr>
          <w:rFonts w:ascii="Comic Sans MS" w:hAnsi="Comic Sans MS"/>
          <w:sz w:val="24"/>
        </w:rPr>
        <w:tab/>
      </w:r>
      <w:r w:rsidR="00117B8F" w:rsidRPr="003533F9">
        <w:rPr>
          <w:rFonts w:ascii="Comic Sans MS" w:hAnsi="Comic Sans MS"/>
          <w:position w:val="-6"/>
          <w:sz w:val="24"/>
        </w:rPr>
        <w:object w:dxaOrig="1040" w:dyaOrig="300">
          <v:shape id="_x0000_i1042" type="#_x0000_t75" style="width:52.15pt;height:14.75pt" o:ole="">
            <v:imagedata r:id="rId1845" o:title=""/>
          </v:shape>
          <o:OLEObject Type="Embed" ProgID="Equation.3" ShapeID="_x0000_i1042" DrawAspect="Content" ObjectID="_1428655554" r:id="rId1846"/>
        </w:object>
      </w:r>
    </w:p>
    <w:p w:rsidR="00117B8F" w:rsidRDefault="000A365C" w:rsidP="00117B8F">
      <w:pPr>
        <w:tabs>
          <w:tab w:val="left" w:pos="4770"/>
        </w:tabs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  <w:lang w:val="en-CA" w:eastAsia="en-CA"/>
        </w:rPr>
        <w:pict>
          <v:shape id="Ink 2233" o:spid="_x0000_s2818" type="#_x0000_t75" style="position:absolute;margin-left:491.85pt;margin-top:.55pt;width:11.45pt;height:11.8pt;z-index:254308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">
            <v:imagedata r:id="rId184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232" o:spid="_x0000_s2817" type="#_x0000_t75" style="position:absolute;margin-left:480.3pt;margin-top:2.15pt;width:10.9pt;height:10.6pt;z-index:254307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">
            <v:imagedata r:id="rId184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231" o:spid="_x0000_s2816" type="#_x0000_t75" style="position:absolute;margin-left:466.8pt;margin-top:5.15pt;width:12.2pt;height:8.75pt;z-index:254306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">
            <v:imagedata r:id="rId184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230" o:spid="_x0000_s2815" type="#_x0000_t75" style="position:absolute;margin-left:459.45pt;margin-top:2.15pt;width:6.95pt;height:11.7pt;z-index:254305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">
            <v:imagedata r:id="rId185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126" o:spid="_x0000_s2814" type="#_x0000_t75" style="position:absolute;margin-left:293.7pt;margin-top:2.45pt;width:10.9pt;height:13.9pt;z-index:254199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">
            <v:imagedata r:id="rId185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125" o:spid="_x0000_s2813" type="#_x0000_t75" style="position:absolute;margin-left:285.65pt;margin-top:3.2pt;width:6.95pt;height:6.55pt;z-index:254198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">
            <v:imagedata r:id="rId185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124" o:spid="_x0000_s2812" type="#_x0000_t75" style="position:absolute;margin-left:278pt;margin-top:9.65pt;width:7.05pt;height:8.5pt;z-index:254197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">
            <v:imagedata r:id="rId185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123" o:spid="_x0000_s2811" type="#_x0000_t75" style="position:absolute;margin-left:273.85pt;margin-top:11.75pt;width:2.05pt;height:6.8pt;z-index:254196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">
            <v:imagedata r:id="rId185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122" o:spid="_x0000_s2810" type="#_x0000_t75" style="position:absolute;margin-left:264.95pt;margin-top:8.7pt;width:7.2pt;height:9.4pt;z-index:254195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">
            <v:imagedata r:id="rId185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121" o:spid="_x0000_s2809" type="#_x0000_t75" style="position:absolute;margin-left:255.05pt;margin-top:3.85pt;width:8pt;height:13.8pt;z-index:254194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">
            <v:imagedata r:id="rId185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120" o:spid="_x0000_s2808" type="#_x0000_t75" style="position:absolute;margin-left:242.45pt;margin-top:9.1pt;width:8.15pt;height:2.85pt;z-index:254193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">
            <v:imagedata r:id="rId185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119" o:spid="_x0000_s2807" type="#_x0000_t75" style="position:absolute;margin-left:237.55pt;margin-top:3.4pt;width:2.35pt;height:14.85pt;z-index:254192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">
            <v:imagedata r:id="rId185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92" o:spid="_x0000_s2806" type="#_x0000_t75" style="position:absolute;margin-left:131.8pt;margin-top:6.2pt;width:12.05pt;height:12.3pt;z-index:254164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">
            <v:imagedata r:id="rId185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91" o:spid="_x0000_s2805" type="#_x0000_t75" style="position:absolute;margin-left:117.95pt;margin-top:10.85pt;width:11.05pt;height:8.7pt;z-index:254163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">
            <v:imagedata r:id="rId186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90" o:spid="_x0000_s2804" type="#_x0000_t75" style="position:absolute;margin-left:111.3pt;margin-top:11pt;width:6.3pt;height:8.15pt;z-index:254162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">
            <v:imagedata r:id="rId186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89" o:spid="_x0000_s2803" type="#_x0000_t75" style="position:absolute;margin-left:96.7pt;margin-top:8.95pt;width:10.15pt;height:11.75pt;z-index:254161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">
            <v:imagedata r:id="rId186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085" o:spid="_x0000_s2802" type="#_x0000_t75" style="position:absolute;margin-left:63.85pt;margin-top:7pt;width:9.25pt;height:16.7pt;z-index:254157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">
            <v:imagedata r:id="rId1863" o:title=""/>
          </v:shape>
        </w:pict>
      </w:r>
    </w:p>
    <w:p w:rsidR="00117B8F" w:rsidRDefault="000A365C" w:rsidP="00117B8F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42" o:spid="_x0000_s2801" type="#_x0000_t75" style="position:absolute;margin-left:481.65pt;margin-top:11.6pt;width:9.45pt;height:8.55pt;z-index:254318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">
            <v:imagedata r:id="rId186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41" o:spid="_x0000_s2800" type="#_x0000_t75" style="position:absolute;margin-left:472.85pt;margin-top:6.6pt;width:13.15pt;height:14.6pt;z-index:254317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">
            <v:imagedata r:id="rId186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40" o:spid="_x0000_s2799" type="#_x0000_t75" style="position:absolute;margin-left:469.7pt;margin-top:9.25pt;width:2.4pt;height:13.7pt;z-index:254316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">
            <v:imagedata r:id="rId186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39" o:spid="_x0000_s2798" type="#_x0000_t75" style="position:absolute;margin-left:464.3pt;margin-top:8.55pt;width:8pt;height:7.95pt;z-index:254315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">
            <v:imagedata r:id="rId186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37" o:spid="_x0000_s2797" type="#_x0000_t75" style="position:absolute;margin-left:440.1pt;margin-top:8pt;width:9pt;height:2.35pt;z-index:254312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">
            <v:imagedata r:id="rId186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11" o:spid="_x0000_s2796" type="#_x0000_t75" style="position:absolute;margin-left:315.45pt;margin-top:-3.8pt;width:11.85pt;height:10.2pt;z-index:254286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">
            <v:imagedata r:id="rId186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36" o:spid="_x0000_s2795" type="#_x0000_t75" style="position:absolute;margin-left:298.45pt;margin-top:5.6pt;width:6.2pt;height:7.45pt;z-index:254209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">
            <v:imagedata r:id="rId187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32" o:spid="_x0000_s2794" type="#_x0000_t75" style="position:absolute;margin-left:284.25pt;margin-top:7.45pt;width:2.25pt;height:7.7pt;z-index:254205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">
            <v:imagedata r:id="rId187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31" o:spid="_x0000_s2793" type="#_x0000_t75" style="position:absolute;margin-left:273.6pt;margin-top:12.45pt;width:6.7pt;height:2.4pt;z-index:254204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">
            <v:imagedata r:id="rId187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088" o:spid="_x0000_s2792" type="#_x0000_t75" style="position:absolute;margin-left:86.9pt;margin-top:-3.45pt;width:7.4pt;height:8.35pt;z-index:254160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">
            <v:imagedata r:id="rId187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087" o:spid="_x0000_s2791" type="#_x0000_t75" style="position:absolute;margin-left:82.85pt;margin-top:-2.15pt;width:2.35pt;height:7.3pt;z-index:254159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">
            <v:imagedata r:id="rId187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086" o:spid="_x0000_s2790" type="#_x0000_t75" style="position:absolute;margin-left:73.75pt;margin-top:-4.85pt;width:6.05pt;height:10.95pt;z-index:254158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">
            <v:imagedata r:id="rId1875" o:title=""/>
          </v:shape>
        </w:pict>
      </w:r>
    </w:p>
    <w:p w:rsidR="00117B8F" w:rsidRDefault="000A365C" w:rsidP="00117B8F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43" o:spid="_x0000_s2789" type="#_x0000_t75" style="position:absolute;margin-left:470.6pt;margin-top:5.8pt;width:21.25pt;height:2.9pt;z-index:254319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">
            <v:imagedata r:id="rId187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38" o:spid="_x0000_s2788" type="#_x0000_t75" style="position:absolute;margin-left:440.5pt;margin-top:-.5pt;width:8.4pt;height:2.2pt;z-index:254313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">
            <v:imagedata r:id="rId187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35" o:spid="_x0000_s2787" type="#_x0000_t75" style="position:absolute;margin-left:442.2pt;margin-top:-.75pt;width:6.05pt;height:2.3pt;z-index:254310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">
            <v:imagedata r:id="rId187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35" o:spid="_x0000_s2786" type="#_x0000_t75" style="position:absolute;margin-left:291pt;margin-top:-9.9pt;width:7.55pt;height:21.5pt;z-index:254208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">
            <v:imagedata r:id="rId187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34" o:spid="_x0000_s2785" type="#_x0000_t75" style="position:absolute;margin-left:281.95pt;margin-top:3.85pt;width:7.55pt;height:9.25pt;z-index:254207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">
            <v:imagedata r:id="rId188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33" o:spid="_x0000_s2784" type="#_x0000_t75" style="position:absolute;margin-left:280.95pt;margin-top:-.45pt;width:6.2pt;height:1.95pt;z-index:254206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">
            <v:imagedata r:id="rId188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30" o:spid="_x0000_s2783" type="#_x0000_t75" style="position:absolute;margin-left:264.6pt;margin-top:-7.75pt;width:7.1pt;height:22.35pt;z-index:254203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">
            <v:imagedata r:id="rId188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29" o:spid="_x0000_s2782" type="#_x0000_t75" style="position:absolute;margin-left:254.5pt;margin-top:-3.8pt;width:7.45pt;height:12.45pt;z-index:254202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">
            <v:imagedata r:id="rId188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28" o:spid="_x0000_s2781" type="#_x0000_t75" style="position:absolute;margin-left:243.75pt;margin-top:2.65pt;width:6.6pt;height:2.6pt;z-index:254201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">
            <v:imagedata r:id="rId188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27" o:spid="_x0000_s2780" type="#_x0000_t75" style="position:absolute;margin-left:237.1pt;margin-top:-3.65pt;width:2.85pt;height:16.1pt;z-index:254200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">
            <v:imagedata r:id="rId188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11" o:spid="_x0000_s2779" type="#_x0000_t75" style="position:absolute;margin-left:123.9pt;margin-top:10.75pt;width:20.8pt;height:1.9pt;z-index:254183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">
            <v:imagedata r:id="rId188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10" o:spid="_x0000_s2778" type="#_x0000_t75" style="position:absolute;margin-left:150.1pt;margin-top:-5.9pt;width:7.25pt;height:27.9pt;z-index:254182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">
            <v:imagedata r:id="rId188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07" o:spid="_x0000_s2777" type="#_x0000_t75" style="position:absolute;margin-left:138.95pt;margin-top:.3pt;width:7.4pt;height:7.5pt;z-index:254179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">
            <v:imagedata r:id="rId188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06" o:spid="_x0000_s2776" type="#_x0000_t75" style="position:absolute;margin-left:134pt;margin-top:-5pt;width:9.7pt;height:12pt;z-index:254178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">
            <v:imagedata r:id="rId188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05" o:spid="_x0000_s2775" type="#_x0000_t75" style="position:absolute;margin-left:126.2pt;margin-top:-1.45pt;width:7.85pt;height:11.1pt;z-index:254177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">
            <v:imagedata r:id="rId189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04" o:spid="_x0000_s2774" type="#_x0000_t75" style="position:absolute;margin-left:118.6pt;margin-top:2.35pt;width:6.1pt;height:2.3pt;z-index:254176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">
            <v:imagedata r:id="rId189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03" o:spid="_x0000_s2773" type="#_x0000_t75" style="position:absolute;margin-left:85.8pt;margin-top:.3pt;width:5.35pt;height:2.25pt;z-index:254175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">
            <v:imagedata r:id="rId189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01" o:spid="_x0000_s2772" type="#_x0000_t75" style="position:absolute;margin-left:111.65pt;margin-top:-3.35pt;width:7.6pt;height:24.05pt;z-index:254173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">
            <v:imagedata r:id="rId189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099" o:spid="_x0000_s2771" type="#_x0000_t75" style="position:absolute;margin-left:103.6pt;margin-top:-6.05pt;width:8.35pt;height:28.95pt;z-index:254171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">
            <v:imagedata r:id="rId189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098" o:spid="_x0000_s2770" type="#_x0000_t75" style="position:absolute;margin-left:96.65pt;margin-top:10.3pt;width:5.6pt;height:10.95pt;z-index:254170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">
            <v:imagedata r:id="rId189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097" o:spid="_x0000_s2769" type="#_x0000_t75" style="position:absolute;margin-left:93.3pt;margin-top:6.85pt;width:8.1pt;height:2.45pt;z-index:254169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">
            <v:imagedata r:id="rId189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096" o:spid="_x0000_s2768" type="#_x0000_t75" style="position:absolute;margin-left:95.6pt;margin-top:-2pt;width:2.3pt;height:9.8pt;z-index:254168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">
            <v:imagedata r:id="rId189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094" o:spid="_x0000_s2767" type="#_x0000_t75" style="position:absolute;margin-left:75.95pt;margin-top:-2.1pt;width:6.7pt;height:21.5pt;z-index:254166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">
            <v:imagedata r:id="rId189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093" o:spid="_x0000_s2766" type="#_x0000_t75" style="position:absolute;margin-left:60.75pt;margin-top:1.35pt;width:9.35pt;height:13.5pt;z-index:254165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">
            <v:imagedata r:id="rId1899" o:title=""/>
          </v:shape>
        </w:pict>
      </w:r>
    </w:p>
    <w:p w:rsidR="00117B8F" w:rsidRDefault="000A365C" w:rsidP="00117B8F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45" o:spid="_x0000_s2765" type="#_x0000_t75" style="position:absolute;margin-left:455.8pt;margin-top:10pt;width:49.6pt;height:2.95pt;z-index:254321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">
            <v:imagedata r:id="rId190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44" o:spid="_x0000_s2764" type="#_x0000_t75" style="position:absolute;margin-left:475.95pt;margin-top:-4.55pt;width:7.55pt;height:15pt;z-index:254320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">
            <v:imagedata r:id="rId190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42" o:spid="_x0000_s2763" type="#_x0000_t75" style="position:absolute;margin-left:281.35pt;margin-top:12.55pt;width:7.8pt;height:2pt;z-index:254215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">
            <v:imagedata r:id="rId190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41" o:spid="_x0000_s2762" type="#_x0000_t75" style="position:absolute;margin-left:283.15pt;margin-top:4.8pt;width:2.2pt;height:9.25pt;z-index:254214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">
            <v:imagedata r:id="rId190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09" o:spid="_x0000_s2761" type="#_x0000_t75" style="position:absolute;margin-left:131.6pt;margin-top:-1.95pt;width:4.9pt;height:9.45pt;z-index:254181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">
            <v:imagedata r:id="rId1904" o:title=""/>
          </v:shape>
        </w:pict>
      </w:r>
    </w:p>
    <w:p w:rsidR="00117B8F" w:rsidRDefault="000A365C" w:rsidP="00117B8F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47" o:spid="_x0000_s2760" type="#_x0000_t75" style="position:absolute;margin-left:475.6pt;margin-top:8.75pt;width:11.3pt;height:2.35pt;z-index:254323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">
            <v:imagedata r:id="rId190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46" o:spid="_x0000_s2759" type="#_x0000_t75" style="position:absolute;margin-left:475.85pt;margin-top:-.5pt;width:8.6pt;height:9.1pt;z-index:254322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">
            <v:imagedata r:id="rId190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44" o:spid="_x0000_s2758" type="#_x0000_t75" style="position:absolute;margin-left:291.55pt;margin-top:-11.05pt;width:7.45pt;height:25.95pt;z-index:254217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">
            <v:imagedata r:id="rId190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43" o:spid="_x0000_s2757" type="#_x0000_t75" style="position:absolute;margin-left:283.2pt;margin-top:-.25pt;width:5.85pt;height:11.15pt;z-index:254216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">
            <v:imagedata r:id="rId190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40" o:spid="_x0000_s2756" type="#_x0000_t75" style="position:absolute;margin-left:273.35pt;margin-top:-10.6pt;width:7.8pt;height:21.95pt;z-index:254213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">
            <v:imagedata r:id="rId190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39" o:spid="_x0000_s2755" type="#_x0000_t75" style="position:absolute;margin-left:260.75pt;margin-top:-5.4pt;width:10.9pt;height:12.5pt;z-index:254212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">
            <v:imagedata r:id="rId191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38" o:spid="_x0000_s2754" type="#_x0000_t75" style="position:absolute;margin-left:244.65pt;margin-top:-1.45pt;width:8pt;height:2.2pt;z-index:254211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">
            <v:imagedata r:id="rId191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37" o:spid="_x0000_s2753" type="#_x0000_t75" style="position:absolute;margin-left:236.85pt;margin-top:-7.25pt;width:2.1pt;height:18.1pt;z-index:254210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">
            <v:imagedata r:id="rId191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18" o:spid="_x0000_s2752" type="#_x0000_t75" style="position:absolute;margin-left:76.75pt;margin-top:-15.1pt;width:64.25pt;height:61.85pt;z-index:254191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">
            <v:imagedata r:id="rId191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15" o:spid="_x0000_s2751" type="#_x0000_t75" style="position:absolute;margin-left:108.35pt;margin-top:3.9pt;width:7.25pt;height:8.2pt;z-index:254188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">
            <v:imagedata r:id="rId191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14" o:spid="_x0000_s2750" type="#_x0000_t75" style="position:absolute;margin-left:101.05pt;margin-top:-1.2pt;width:13.1pt;height:16.65pt;z-index:254187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">
            <v:imagedata r:id="rId191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13" o:spid="_x0000_s2749" type="#_x0000_t75" style="position:absolute;margin-left:94.05pt;margin-top:.35pt;width:2.75pt;height:16.55pt;z-index:254185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">
            <v:imagedata r:id="rId191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12" o:spid="_x0000_s2748" type="#_x0000_t75" style="position:absolute;margin-left:89.65pt;margin-top:.35pt;width:8.3pt;height:8.55pt;z-index:254184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">
            <v:imagedata r:id="rId1917" o:title=""/>
          </v:shape>
        </w:pict>
      </w:r>
    </w:p>
    <w:p w:rsidR="00117B8F" w:rsidRDefault="000A365C" w:rsidP="00117B8F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48" o:spid="_x0000_s2747" type="#_x0000_t75" style="position:absolute;margin-left:476.5pt;margin-top:-3.5pt;width:7.75pt;height:13.5pt;z-index:254324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">
            <v:imagedata r:id="rId191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10" o:spid="_x0000_s2746" type="#_x0000_t75" style="position:absolute;margin-left:319.2pt;margin-top:-67.25pt;width:43.1pt;height:159.4pt;z-index:254285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">
            <v:imagedata r:id="rId191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58" o:spid="_x0000_s2745" type="#_x0000_t75" style="position:absolute;margin-left:277.5pt;margin-top:11.7pt;width:7.15pt;height:3.2pt;z-index:254232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">
            <v:imagedata r:id="rId192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57" o:spid="_x0000_s2744" type="#_x0000_t75" style="position:absolute;margin-left:276.75pt;margin-top:7.55pt;width:5.9pt;height:2.6pt;z-index:254231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">
            <v:imagedata r:id="rId192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56" o:spid="_x0000_s2743" type="#_x0000_t75" style="position:absolute;margin-left:285.05pt;margin-top:-6.7pt;width:27.65pt;height:45.55pt;z-index:254230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">
            <v:imagedata r:id="rId192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52" o:spid="_x0000_s2742" type="#_x0000_t75" style="position:absolute;margin-left:293.75pt;margin-top:3.85pt;width:7.55pt;height:11.15pt;z-index:254225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">
            <v:imagedata r:id="rId192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51" o:spid="_x0000_s2741" type="#_x0000_t75" style="position:absolute;margin-left:282.05pt;margin-top:12.8pt;width:4.1pt;height:2.2pt;z-index:254224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">
            <v:imagedata r:id="rId192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48" o:spid="_x0000_s2740" type="#_x0000_t75" style="position:absolute;margin-left:260pt;margin-top:14.5pt;width:10.6pt;height:2.05pt;z-index:254221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">
            <v:imagedata r:id="rId192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47" o:spid="_x0000_s2739" type="#_x0000_t75" style="position:absolute;margin-left:259.9pt;margin-top:3.2pt;width:8.2pt;height:8.2pt;z-index:254220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">
            <v:imagedata r:id="rId192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46" o:spid="_x0000_s2738" type="#_x0000_t75" style="position:absolute;margin-left:242.05pt;margin-top:10.55pt;width:8.35pt;height:2.25pt;z-index:254219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">
            <v:imagedata r:id="rId192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45" o:spid="_x0000_s2737" type="#_x0000_t75" style="position:absolute;margin-left:236.75pt;margin-top:6.7pt;width:2.2pt;height:16.8pt;z-index:254218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">
            <v:imagedata r:id="rId192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16" o:spid="_x0000_s2736" type="#_x0000_t75" style="position:absolute;margin-left:95.5pt;margin-top:5.05pt;width:16.45pt;height:2.9pt;z-index:254189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">
            <v:imagedata r:id="rId1929" o:title=""/>
          </v:shape>
        </w:pict>
      </w:r>
    </w:p>
    <w:p w:rsidR="00117B8F" w:rsidRDefault="000A365C" w:rsidP="00117B8F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70" o:spid="_x0000_s2735" type="#_x0000_t75" style="position:absolute;margin-left:525.75pt;margin-top:13.6pt;width:6.25pt;height:2.65pt;z-index:254346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">
            <v:imagedata r:id="rId193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67" o:spid="_x0000_s2734" type="#_x0000_t75" style="position:absolute;margin-left:547.85pt;margin-top:9.7pt;width:4.7pt;height:8.6pt;z-index:254343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">
            <v:imagedata r:id="rId193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66" o:spid="_x0000_s2733" type="#_x0000_t75" style="position:absolute;margin-left:543pt;margin-top:3.35pt;width:9.1pt;height:15.2pt;z-index:254342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">
            <v:imagedata r:id="rId193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65" o:spid="_x0000_s2732" type="#_x0000_t75" style="position:absolute;margin-left:539.55pt;margin-top:5.2pt;width:3.2pt;height:14.8pt;z-index:254341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">
            <v:imagedata r:id="rId193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64" o:spid="_x0000_s2731" type="#_x0000_t75" style="position:absolute;margin-left:534.75pt;margin-top:7.05pt;width:8.65pt;height:6.7pt;z-index:254340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">
            <v:imagedata r:id="rId193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59" o:spid="_x0000_s2730" type="#_x0000_t75" style="position:absolute;margin-left:509.05pt;margin-top:4.45pt;width:7.45pt;height:14.55pt;z-index:254335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">
            <v:imagedata r:id="rId193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55" o:spid="_x0000_s2729" type="#_x0000_t75" style="position:absolute;margin-left:452.75pt;margin-top:8.35pt;width:9.05pt;height:2.3pt;z-index:254331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">
            <v:imagedata r:id="rId193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54" o:spid="_x0000_s2728" type="#_x0000_t75" style="position:absolute;margin-left:482.5pt;margin-top:9.45pt;width:10.05pt;height:10.2pt;z-index:254330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">
            <v:imagedata r:id="rId193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53" o:spid="_x0000_s2727" type="#_x0000_t75" style="position:absolute;margin-left:475.65pt;margin-top:2.35pt;width:13.3pt;height:19.85pt;z-index:254329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">
            <v:imagedata r:id="rId193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52" o:spid="_x0000_s2726" type="#_x0000_t75" style="position:absolute;margin-left:471pt;margin-top:7.1pt;width:2.8pt;height:16pt;z-index:254328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">
            <v:imagedata r:id="rId193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51" o:spid="_x0000_s2725" type="#_x0000_t75" style="position:absolute;margin-left:466.6pt;margin-top:7.4pt;width:8.05pt;height:7.85pt;z-index:254327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">
            <v:imagedata r:id="rId194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250" o:spid="_x0000_s2724" type="#_x0000_t75" style="position:absolute;margin-left:454.25pt;margin-top:13.95pt;width:5.75pt;height:2.1pt;z-index:254326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">
            <v:imagedata r:id="rId194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54" o:spid="_x0000_s2723" type="#_x0000_t75" style="position:absolute;margin-left:292.5pt;margin-top:2.7pt;width:6.05pt;height:14.7pt;z-index:254227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">
            <v:imagedata r:id="rId194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53" o:spid="_x0000_s2722" type="#_x0000_t75" style="position:absolute;margin-left:291.8pt;margin-top:-1.05pt;width:9.75pt;height:1.85pt;z-index:254226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">
            <v:imagedata r:id="rId194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49" o:spid="_x0000_s2721" type="#_x0000_t75" style="position:absolute;margin-left:263.3pt;margin-top:.2pt;width:6.4pt;height:12.4pt;z-index:254222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">
            <v:imagedata r:id="rId194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17" o:spid="_x0000_s2720" type="#_x0000_t75" style="position:absolute;margin-left:100.35pt;margin-top:-4.6pt;width:7.65pt;height:14.15pt;z-index:254190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">
            <v:imagedata r:id="rId1945" o:title=""/>
          </v:shape>
        </w:pict>
      </w:r>
    </w:p>
    <w:p w:rsidR="00117B8F" w:rsidRDefault="000A365C" w:rsidP="00117B8F">
      <w:pPr>
        <w:tabs>
          <w:tab w:val="left" w:pos="3840"/>
        </w:tabs>
        <w:ind w:left="144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271" o:spid="_x0000_s2719" type="#_x0000_t75" style="position:absolute;left:0;text-align:left;margin-left:525.7pt;margin-top:3.35pt;width:6.2pt;height:2.1pt;z-index:254347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">
            <v:imagedata r:id="rId194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68" o:spid="_x0000_s2718" type="#_x0000_t75" style="position:absolute;left:0;text-align:left;margin-left:535pt;margin-top:5.35pt;width:15.8pt;height:3.45pt;z-index:254344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">
            <v:imagedata r:id="rId194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63" o:spid="_x0000_s2717" type="#_x0000_t75" style="position:absolute;left:0;text-align:left;margin-left:525.9pt;margin-top:2.65pt;width:4.45pt;height:2.05pt;z-index:254339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">
            <v:imagedata r:id="rId194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60" o:spid="_x0000_s2716" type="#_x0000_t75" style="position:absolute;left:0;text-align:left;margin-left:507.55pt;margin-top:5.6pt;width:11.75pt;height:2.1pt;z-index:254336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">
            <v:imagedata r:id="rId194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58" o:spid="_x0000_s2715" type="#_x0000_t75" style="position:absolute;left:0;text-align:left;margin-left:498.2pt;margin-top:2.75pt;width:2.3pt;height:4.65pt;z-index:254334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">
            <v:imagedata r:id="rId195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56" o:spid="_x0000_s2714" type="#_x0000_t75" style="position:absolute;left:0;text-align:left;margin-left:469.6pt;margin-top:9.65pt;width:22.1pt;height:2.8pt;z-index:254332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">
            <v:imagedata r:id="rId195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69" o:spid="_x0000_s2713" type="#_x0000_t75" style="position:absolute;left:0;text-align:left;margin-left:262.85pt;margin-top:6.9pt;width:2.15pt;height:1.85pt;z-index:254243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">
            <v:imagedata r:id="rId195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66" o:spid="_x0000_s2712" type="#_x0000_t75" style="position:absolute;left:0;text-align:left;margin-left:303.6pt;margin-top:4.9pt;width:2.15pt;height:15.2pt;z-index:254240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">
            <v:imagedata r:id="rId195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64" o:spid="_x0000_s2711" type="#_x0000_t75" style="position:absolute;left:0;text-align:left;margin-left:294.05pt;margin-top:7.25pt;width:1.85pt;height:15.4pt;z-index:254238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">
            <v:imagedata r:id="rId1954" o:title=""/>
          </v:shape>
        </w:pict>
      </w:r>
    </w:p>
    <w:p w:rsidR="00117B8F" w:rsidRDefault="000A365C" w:rsidP="00117B8F">
      <w:pPr>
        <w:tabs>
          <w:tab w:val="left" w:pos="3840"/>
        </w:tabs>
        <w:ind w:left="144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269" o:spid="_x0000_s2710" type="#_x0000_t75" style="position:absolute;left:0;text-align:left;margin-left:539.6pt;margin-top:-3.35pt;width:7.55pt;height:11.8pt;z-index:254345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">
            <v:imagedata r:id="rId195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61" o:spid="_x0000_s2709" type="#_x0000_t75" style="position:absolute;left:0;text-align:left;margin-left:510.9pt;margin-top:-4.2pt;width:8.4pt;height:13.35pt;z-index:254337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">
            <v:imagedata r:id="rId195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57" o:spid="_x0000_s2708" type="#_x0000_t75" style="position:absolute;left:0;text-align:left;margin-left:475.55pt;margin-top:-1.5pt;width:8.6pt;height:16.15pt;z-index:254333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">
            <v:imagedata r:id="rId195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23" o:spid="_x0000_s2707" type="#_x0000_t75" style="position:absolute;left:0;text-align:left;margin-left:218.65pt;margin-top:-3.4pt;width:7pt;height:22.6pt;z-index:254298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">
            <v:imagedata r:id="rId195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17" o:spid="_x0000_s2706" type="#_x0000_t75" style="position:absolute;left:0;text-align:left;margin-left:201.4pt;margin-top:9pt;width:10.35pt;height:11.05pt;z-index:254292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">
            <v:imagedata r:id="rId195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12" o:spid="_x0000_s2705" type="#_x0000_t75" style="position:absolute;left:0;text-align:left;margin-left:179.45pt;margin-top:1.35pt;width:23.05pt;height:23.65pt;z-index:254287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">
            <v:imagedata r:id="rId196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82" o:spid="_x0000_s2704" type="#_x0000_t75" style="position:absolute;left:0;text-align:left;margin-left:330.2pt;margin-top:7.15pt;width:10.7pt;height:15.45pt;z-index:254256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">
            <v:imagedata r:id="rId196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80" o:spid="_x0000_s2703" type="#_x0000_t75" style="position:absolute;left:0;text-align:left;margin-left:320.6pt;margin-top:12.4pt;width:1.3pt;height:1.35pt;z-index:254254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">
            <v:imagedata r:id="rId196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70" o:spid="_x0000_s2702" type="#_x0000_t75" style="position:absolute;left:0;text-align:left;margin-left:262.15pt;margin-top:-.7pt;width:2.35pt;height:7.45pt;z-index:254244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">
            <v:imagedata r:id="rId196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67" o:spid="_x0000_s2701" type="#_x0000_t75" style="position:absolute;left:0;text-align:left;margin-left:300.9pt;margin-top:-5.4pt;width:14.85pt;height:23.5pt;z-index:254241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">
            <v:imagedata r:id="rId196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65" o:spid="_x0000_s2700" type="#_x0000_t75" style="position:absolute;left:0;text-align:left;margin-left:291.6pt;margin-top:-2.3pt;width:8.75pt;height:6.9pt;z-index:254239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">
            <v:imagedata r:id="rId196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63" o:spid="_x0000_s2699" type="#_x0000_t75" style="position:absolute;left:0;text-align:left;margin-left:276.15pt;margin-top:-3.55pt;width:18.45pt;height:10.9pt;z-index:254237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">
            <v:imagedata r:id="rId196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62" o:spid="_x0000_s2698" type="#_x0000_t75" style="position:absolute;left:0;text-align:left;margin-left:266.2pt;margin-top:-7.85pt;width:9.6pt;height:15.2pt;z-index:254236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">
            <v:imagedata r:id="rId196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60" o:spid="_x0000_s2697" type="#_x0000_t75" style="position:absolute;left:0;text-align:left;margin-left:240.8pt;margin-top:-2.45pt;width:11.75pt;height:10.3pt;z-index:254234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">
            <v:imagedata r:id="rId196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59" o:spid="_x0000_s2696" type="#_x0000_t75" style="position:absolute;left:0;text-align:left;margin-left:230.35pt;margin-top:-3pt;width:10.95pt;height:11.9pt;z-index:254233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">
            <v:imagedata r:id="rId1969" o:title=""/>
          </v:shape>
        </w:pict>
      </w:r>
    </w:p>
    <w:p w:rsidR="00117B8F" w:rsidRDefault="000A365C" w:rsidP="00117B8F">
      <w:pPr>
        <w:tabs>
          <w:tab w:val="left" w:pos="3840"/>
        </w:tabs>
        <w:ind w:left="144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222" o:spid="_x0000_s2695" type="#_x0000_t75" style="position:absolute;left:0;text-align:left;margin-left:214.4pt;margin-top:-.3pt;width:4.55pt;height:10pt;z-index:254297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">
            <v:imagedata r:id="rId197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21" o:spid="_x0000_s2694" type="#_x0000_t75" style="position:absolute;left:0;text-align:left;margin-left:210.2pt;margin-top:4.75pt;width:4.25pt;height:10.8pt;z-index:254296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">
            <v:imagedata r:id="rId197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16" o:spid="_x0000_s2693" type="#_x0000_t75" style="position:absolute;left:0;text-align:left;margin-left:194.8pt;margin-top:4.1pt;width:6.8pt;height:8.8pt;z-index:254291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">
            <v:imagedata r:id="rId197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15" o:spid="_x0000_s2692" type="#_x0000_t75" style="position:absolute;left:0;text-align:left;margin-left:189.25pt;margin-top:9.75pt;width:6.85pt;height:8.5pt;z-index:254290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">
            <v:imagedata r:id="rId197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97" o:spid="_x0000_s2691" type="#_x0000_t75" style="position:absolute;left:0;text-align:left;margin-left:330.85pt;margin-top:10.75pt;width:.4pt;height:.75pt;z-index:254272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">
            <v:imagedata r:id="rId1974" o:title="" croptop="4.5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95" o:spid="_x0000_s2690" type="#_x0000_t75" style="position:absolute;left:0;text-align:left;margin-left:336.2pt;margin-top:11.05pt;width:5.95pt;height:8.4pt;z-index:254269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">
            <v:imagedata r:id="rId197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88" o:spid="_x0000_s2689" type="#_x0000_t75" style="position:absolute;left:0;text-align:left;margin-left:278.55pt;margin-top:12.5pt;width:.8pt;height:1.35pt;z-index:254262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">
            <v:imagedata r:id="rId197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81" o:spid="_x0000_s2688" type="#_x0000_t75" style="position:absolute;left:0;text-align:left;margin-left:322.9pt;margin-top:-1.3pt;width:7.55pt;height:9.45pt;z-index:254255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">
            <v:imagedata r:id="rId197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79" o:spid="_x0000_s2687" type="#_x0000_t75" style="position:absolute;left:0;text-align:left;margin-left:317.6pt;margin-top:.55pt;width:2.25pt;height:8.3pt;z-index:254253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">
            <v:imagedata r:id="rId197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78" o:spid="_x0000_s2686" type="#_x0000_t75" style="position:absolute;left:0;text-align:left;margin-left:308.1pt;margin-top:-3.05pt;width:8.35pt;height:12.2pt;z-index:254252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">
            <v:imagedata r:id="rId197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77" o:spid="_x0000_s2685" type="#_x0000_t75" style="position:absolute;left:0;text-align:left;margin-left:277.95pt;margin-top:-1.8pt;width:20.25pt;height:10.7pt;z-index:254251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">
            <v:imagedata r:id="rId198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76" o:spid="_x0000_s2684" type="#_x0000_t75" style="position:absolute;left:0;text-align:left;margin-left:268.8pt;margin-top:.5pt;width:9.85pt;height:9.4pt;z-index:254250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">
            <v:imagedata r:id="rId198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75" o:spid="_x0000_s2683" type="#_x0000_t75" style="position:absolute;left:0;text-align:left;margin-left:253.9pt;margin-top:2.4pt;width:8.85pt;height:2.2pt;z-index:254249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">
            <v:imagedata r:id="rId198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74" o:spid="_x0000_s2682" type="#_x0000_t75" style="position:absolute;left:0;text-align:left;margin-left:256.15pt;margin-top:-2.75pt;width:2.65pt;height:13.1pt;z-index:254248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">
            <v:imagedata r:id="rId198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73" o:spid="_x0000_s2681" type="#_x0000_t75" style="position:absolute;left:0;text-align:left;margin-left:246.7pt;margin-top:1.8pt;width:9.1pt;height:8.55pt;z-index:254247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">
            <v:imagedata r:id="rId198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72" o:spid="_x0000_s2680" type="#_x0000_t75" style="position:absolute;left:0;text-align:left;margin-left:229.15pt;margin-top:-2.55pt;width:18.7pt;height:14pt;z-index:254246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">
            <v:imagedata r:id="rId198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71" o:spid="_x0000_s2679" type="#_x0000_t75" style="position:absolute;left:0;text-align:left;margin-left:232.2pt;margin-top:-2.55pt;width:2.45pt;height:14.5pt;z-index:254245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">
            <v:imagedata r:id="rId1986" o:title=""/>
          </v:shape>
        </w:pict>
      </w:r>
    </w:p>
    <w:p w:rsidR="00117B8F" w:rsidRPr="003F499C" w:rsidRDefault="000A365C" w:rsidP="00117B8F">
      <w:pPr>
        <w:tabs>
          <w:tab w:val="left" w:pos="3840"/>
        </w:tabs>
        <w:ind w:left="144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220" o:spid="_x0000_s2678" type="#_x0000_t75" style="position:absolute;left:0;text-align:left;margin-left:204.7pt;margin-top:-4.65pt;width:7.7pt;height:10.65pt;z-index:254295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">
            <v:imagedata r:id="rId198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19" o:spid="_x0000_s2677" type="#_x0000_t75" style="position:absolute;left:0;text-align:left;margin-left:189.75pt;margin-top:1.35pt;width:12.6pt;height:16.35pt;z-index:254294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">
            <v:imagedata r:id="rId198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18" o:spid="_x0000_s2676" type="#_x0000_t75" style="position:absolute;left:0;text-align:left;margin-left:189.4pt;margin-top:7.35pt;width:4.55pt;height:12.7pt;z-index:254293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">
            <v:imagedata r:id="rId198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14" o:spid="_x0000_s2675" type="#_x0000_t75" style="position:absolute;left:0;text-align:left;margin-left:181.95pt;margin-top:-1.35pt;width:8.4pt;height:10.4pt;z-index:254289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">
            <v:imagedata r:id="rId199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13" o:spid="_x0000_s2674" type="#_x0000_t75" style="position:absolute;left:0;text-align:left;margin-left:175.85pt;margin-top:1.75pt;width:8.2pt;height:12.4pt;z-index:254288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">
            <v:imagedata r:id="rId199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09" o:spid="_x0000_s2673" type="#_x0000_t75" style="position:absolute;left:0;text-align:left;margin-left:325.55pt;margin-top:8.65pt;width:21.2pt;height:8.95pt;z-index:254284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">
            <v:imagedata r:id="rId199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08" o:spid="_x0000_s2672" type="#_x0000_t75" style="position:absolute;left:0;text-align:left;margin-left:323.05pt;margin-top:9.7pt;width:1.4pt;height:1.3pt;z-index:254283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">
            <v:imagedata r:id="rId199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07" o:spid="_x0000_s2671" type="#_x0000_t75" style="position:absolute;left:0;text-align:left;margin-left:312.6pt;margin-top:12pt;width:10.1pt;height:6.1pt;z-index:254282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">
            <v:imagedata r:id="rId199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06" o:spid="_x0000_s2670" type="#_x0000_t75" style="position:absolute;left:0;text-align:left;margin-left:315.7pt;margin-top:7.9pt;width:2.3pt;height:11.7pt;z-index:254281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">
            <v:imagedata r:id="rId199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05" o:spid="_x0000_s2669" type="#_x0000_t75" style="position:absolute;left:0;text-align:left;margin-left:303.4pt;margin-top:11.4pt;width:12.9pt;height:7.95pt;z-index:254280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">
            <v:imagedata r:id="rId199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04" o:spid="_x0000_s2668" type="#_x0000_t75" style="position:absolute;left:0;text-align:left;margin-left:285.75pt;margin-top:8.9pt;width:17.4pt;height:10.8pt;z-index:254279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">
            <v:imagedata r:id="rId199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202" o:spid="_x0000_s2667" type="#_x0000_t75" style="position:absolute;left:0;text-align:left;margin-left:274.95pt;margin-top:7.5pt;width:2.6pt;height:10.65pt;z-index:254277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">
            <v:imagedata r:id="rId199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99" o:spid="_x0000_s2666" type="#_x0000_t75" style="position:absolute;left:0;text-align:left;margin-left:242.8pt;margin-top:8.6pt;width:6.35pt;height:7.7pt;z-index:254274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">
            <v:imagedata r:id="rId199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98" o:spid="_x0000_s2665" type="#_x0000_t75" style="position:absolute;left:0;text-align:left;margin-left:234.5pt;margin-top:8.85pt;width:6.85pt;height:10.5pt;z-index:254273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">
            <v:imagedata r:id="rId200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96" o:spid="_x0000_s2664" type="#_x0000_t75" style="position:absolute;left:0;text-align:left;margin-left:341.8pt;margin-top:-4.35pt;width:13.85pt;height:9.3pt;z-index:254270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">
            <v:imagedata r:id="rId200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94" o:spid="_x0000_s2663" type="#_x0000_t75" style="position:absolute;left:0;text-align:left;margin-left:332.15pt;margin-top:-2.55pt;width:4.3pt;height:7.75pt;z-index:254268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">
            <v:imagedata r:id="rId200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93" o:spid="_x0000_s2662" type="#_x0000_t75" style="position:absolute;left:0;text-align:left;margin-left:308.3pt;margin-top:-2.1pt;width:23.3pt;height:17.2pt;z-index:254267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">
            <v:imagedata r:id="rId200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92" o:spid="_x0000_s2661" type="#_x0000_t75" style="position:absolute;left:0;text-align:left;margin-left:300.65pt;margin-top:-2.3pt;width:9.2pt;height:9.2pt;z-index:254266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">
            <v:imagedata r:id="rId200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91" o:spid="_x0000_s2660" type="#_x0000_t75" style="position:absolute;left:0;text-align:left;margin-left:295pt;margin-top:-2.2pt;width:6.65pt;height:9.85pt;z-index:254265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">
            <v:imagedata r:id="rId200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90" o:spid="_x0000_s2659" type="#_x0000_t75" style="position:absolute;left:0;text-align:left;margin-left:279.45pt;margin-top:1.1pt;width:7.65pt;height:2.2pt;z-index:254264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">
            <v:imagedata r:id="rId200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89" o:spid="_x0000_s2658" type="#_x0000_t75" style="position:absolute;left:0;text-align:left;margin-left:279.9pt;margin-top:-4.05pt;width:2.85pt;height:13.85pt;z-index:254263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">
            <v:imagedata r:id="rId200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87" o:spid="_x0000_s2657" type="#_x0000_t75" style="position:absolute;left:0;text-align:left;margin-left:275.55pt;margin-top:.25pt;width:2.35pt;height:9.15pt;z-index:254261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">
            <v:imagedata r:id="rId200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86" o:spid="_x0000_s2656" type="#_x0000_t75" style="position:absolute;left:0;text-align:left;margin-left:252.65pt;margin-top:-.5pt;width:13.25pt;height:9.85pt;z-index:254260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">
            <v:imagedata r:id="rId200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85" o:spid="_x0000_s2655" type="#_x0000_t75" style="position:absolute;left:0;text-align:left;margin-left:242.35pt;margin-top:.65pt;width:8.95pt;height:8.95pt;z-index:254259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">
            <v:imagedata r:id="rId201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84" o:spid="_x0000_s2654" type="#_x0000_t75" style="position:absolute;left:0;text-align:left;margin-left:238.7pt;margin-top:3.05pt;width:2.2pt;height:6.6pt;z-index:254258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">
            <v:imagedata r:id="rId201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183" o:spid="_x0000_s2653" type="#_x0000_t75" style="position:absolute;left:0;text-align:left;margin-left:230.2pt;margin-top:.6pt;width:7.75pt;height:10.75pt;z-index:254257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">
            <v:imagedata r:id="rId2012" o:title=""/>
          </v:shape>
        </w:pict>
      </w:r>
    </w:p>
    <w:p w:rsidR="003458BA" w:rsidRDefault="003458BA" w:rsidP="00945192">
      <w:pPr>
        <w:rPr>
          <w:rFonts w:ascii="Comic Sans MS" w:hAnsi="Comic Sans MS"/>
          <w:b/>
          <w:sz w:val="24"/>
        </w:rPr>
      </w:pPr>
    </w:p>
    <w:p w:rsidR="00EC59F4" w:rsidRDefault="000A365C" w:rsidP="00945192">
      <w:pPr>
        <w:rPr>
          <w:rFonts w:ascii="Comic Sans MS" w:hAnsi="Comic Sans MS"/>
          <w:sz w:val="22"/>
          <w:szCs w:val="22"/>
        </w:rPr>
      </w:pP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2203" o:spid="_x0000_s2652" type="#_x0000_t75" style="position:absolute;margin-left:278.6pt;margin-top:-3pt;width:5.75pt;height:7.55pt;z-index:254278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">
            <v:imagedata r:id="rId2013" o:title=""/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2201" o:spid="_x0000_s2651" type="#_x0000_t75" style="position:absolute;margin-left:265.95pt;margin-top:-2.35pt;width:8.75pt;height:6.55pt;z-index:254276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">
            <v:imagedata r:id="rId2014" o:title=""/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2200" o:spid="_x0000_s2650" type="#_x0000_t75" style="position:absolute;margin-left:258.35pt;margin-top:-3.95pt;width:6.95pt;height:8.15pt;z-index:254275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">
            <v:imagedata r:id="rId2015" o:title=""/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1948" o:spid="_x0000_s2649" type="#_x0000_t75" style="position:absolute;margin-left:374.95pt;margin-top:17.55pt;width:95pt;height:5.3pt;z-index:254017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">
            <v:imagedata r:id="rId2016" o:title=""/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Ink 1947" o:spid="_x0000_s2648" type="#_x0000_t75" style="position:absolute;margin-left:359.3pt;margin-top:14.8pt;width:94.9pt;height:5pt;z-index:254016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">
            <v:imagedata r:id="rId2017" o:title=""/>
          </v:shape>
        </w:pict>
      </w:r>
      <w:r w:rsidR="00117B8F">
        <w:rPr>
          <w:rFonts w:ascii="Comic Sans MS" w:hAnsi="Comic Sans MS"/>
          <w:b/>
          <w:sz w:val="24"/>
        </w:rPr>
        <w:t xml:space="preserve">EX. </w:t>
      </w:r>
      <w:proofErr w:type="gramStart"/>
      <w:r w:rsidR="00117B8F">
        <w:rPr>
          <w:rFonts w:ascii="Comic Sans MS" w:hAnsi="Comic Sans MS"/>
          <w:b/>
          <w:sz w:val="24"/>
        </w:rPr>
        <w:t>8</w:t>
      </w:r>
      <w:r w:rsidR="00945192">
        <w:rPr>
          <w:rFonts w:ascii="Comic Sans MS" w:hAnsi="Comic Sans MS"/>
          <w:b/>
          <w:sz w:val="24"/>
        </w:rPr>
        <w:t xml:space="preserve">  </w:t>
      </w:r>
      <w:r w:rsidR="00945192" w:rsidRPr="00EC59F4">
        <w:rPr>
          <w:rFonts w:ascii="Comic Sans MS" w:hAnsi="Comic Sans MS"/>
          <w:sz w:val="22"/>
          <w:szCs w:val="22"/>
        </w:rPr>
        <w:t>Use</w:t>
      </w:r>
      <w:proofErr w:type="gramEnd"/>
      <w:r w:rsidR="00945192" w:rsidRPr="00EC59F4">
        <w:rPr>
          <w:rFonts w:ascii="Comic Sans MS" w:hAnsi="Comic Sans MS"/>
          <w:sz w:val="22"/>
          <w:szCs w:val="22"/>
        </w:rPr>
        <w:t xml:space="preserve"> the double angle identities to write each expression as a single trigonometric </w:t>
      </w:r>
    </w:p>
    <w:p w:rsidR="00945192" w:rsidRPr="00EC59F4" w:rsidRDefault="000A365C" w:rsidP="00945192">
      <w:pPr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58" o:spid="_x0000_s2647" type="#_x0000_t75" style="position:absolute;margin-left:345.2pt;margin-top:8pt;width:8.3pt;height:6.6pt;z-index:254027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">
            <v:imagedata r:id="rId201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52" o:spid="_x0000_s2646" type="#_x0000_t75" style="position:absolute;margin-left:286.25pt;margin-top:9.45pt;width:7.25pt;height:7.55pt;z-index:254021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">
            <v:imagedata r:id="rId2019" o:title=""/>
          </v:shape>
        </w:pict>
      </w:r>
      <w:r w:rsidR="00EC59F4">
        <w:rPr>
          <w:rFonts w:ascii="Comic Sans MS" w:hAnsi="Comic Sans MS"/>
          <w:sz w:val="22"/>
          <w:szCs w:val="22"/>
        </w:rPr>
        <w:t xml:space="preserve">             </w:t>
      </w:r>
      <w:proofErr w:type="gramStart"/>
      <w:r w:rsidR="00945192" w:rsidRPr="00EC59F4">
        <w:rPr>
          <w:rFonts w:ascii="Comic Sans MS" w:hAnsi="Comic Sans MS"/>
          <w:sz w:val="22"/>
          <w:szCs w:val="22"/>
        </w:rPr>
        <w:t>function</w:t>
      </w:r>
      <w:proofErr w:type="gramEnd"/>
      <w:r w:rsidR="00945192" w:rsidRPr="00EC59F4">
        <w:rPr>
          <w:rFonts w:ascii="Comic Sans MS" w:hAnsi="Comic Sans MS"/>
          <w:sz w:val="22"/>
          <w:szCs w:val="22"/>
        </w:rPr>
        <w:t>.</w:t>
      </w:r>
    </w:p>
    <w:p w:rsidR="00945192" w:rsidRPr="00EC59F4" w:rsidRDefault="000A365C" w:rsidP="00945192">
      <w:pPr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66" o:spid="_x0000_s2645" type="#_x0000_t75" style="position:absolute;margin-left:418.1pt;margin-top:-6.5pt;width:11.7pt;height:13.65pt;z-index:254035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">
            <v:imagedata r:id="rId202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65" o:spid="_x0000_s2644" type="#_x0000_t75" style="position:absolute;margin-left:408.55pt;margin-top:-6.5pt;width:10.1pt;height:13.55pt;z-index:254034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">
            <v:imagedata r:id="rId202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64" o:spid="_x0000_s2643" type="#_x0000_t75" style="position:absolute;margin-left:400.35pt;margin-top:-4.2pt;width:7.35pt;height:11.4pt;z-index:254033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">
            <v:imagedata r:id="rId202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63" o:spid="_x0000_s2642" type="#_x0000_t75" style="position:absolute;margin-left:394.7pt;margin-top:-2.8pt;width:6.8pt;height:11.55pt;z-index:254032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">
            <v:imagedata r:id="rId202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62" o:spid="_x0000_s2641" type="#_x0000_t75" style="position:absolute;margin-left:388.4pt;margin-top:-5pt;width:7.35pt;height:13.35pt;z-index:254031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">
            <v:imagedata r:id="rId202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61" o:spid="_x0000_s2640" type="#_x0000_t75" style="position:absolute;margin-left:374.15pt;margin-top:1.55pt;width:4.8pt;height:2.5pt;z-index:254030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">
            <v:imagedata r:id="rId202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60" o:spid="_x0000_s2639" type="#_x0000_t75" style="position:absolute;margin-left:372.6pt;margin-top:-.5pt;width:5.55pt;height:1.6pt;z-index:254029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">
            <v:imagedata r:id="rId202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59" o:spid="_x0000_s2638" type="#_x0000_t75" style="position:absolute;margin-left:354pt;margin-top:-6.3pt;width:12.85pt;height:14.9pt;z-index:254028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">
            <v:imagedata r:id="rId202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57" o:spid="_x0000_s2637" type="#_x0000_t75" style="position:absolute;margin-left:336.6pt;margin-top:.1pt;width:8.85pt;height:10.25pt;z-index:254026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">
            <v:imagedata r:id="rId202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56" o:spid="_x0000_s2636" type="#_x0000_t75" style="position:absolute;margin-left:333.55pt;margin-top:0;width:1.95pt;height:10.55pt;z-index:254025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">
            <v:imagedata r:id="rId202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55" o:spid="_x0000_s2635" type="#_x0000_t75" style="position:absolute;margin-left:326.7pt;margin-top:-2.45pt;width:6.1pt;height:13.3pt;z-index:254024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">
            <v:imagedata r:id="rId203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54" o:spid="_x0000_s2634" type="#_x0000_t75" style="position:absolute;margin-left:316.25pt;margin-top:1.65pt;width:7.25pt;height:1.95pt;z-index:254023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">
            <v:imagedata r:id="rId203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53" o:spid="_x0000_s2633" type="#_x0000_t75" style="position:absolute;margin-left:297.2pt;margin-top:-5.65pt;width:12.75pt;height:15pt;z-index:254022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">
            <v:imagedata r:id="rId203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51" o:spid="_x0000_s2632" type="#_x0000_t75" style="position:absolute;margin-left:279.2pt;margin-top:-4.4pt;width:6.7pt;height:13.3pt;z-index:254020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">
            <v:imagedata r:id="rId203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50" o:spid="_x0000_s2631" type="#_x0000_t75" style="position:absolute;margin-left:266.05pt;margin-top:-4.1pt;width:13.05pt;height:13.8pt;z-index:254019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">
            <v:imagedata r:id="rId203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91" o:spid="_x0000_s2630" type="#_x0000_t75" style="position:absolute;margin-left:185.55pt;margin-top:-4.15pt;width:11.55pt;height:10.75pt;z-index:253958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">
            <v:imagedata r:id="rId203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90" o:spid="_x0000_s2629" type="#_x0000_t75" style="position:absolute;margin-left:177.85pt;margin-top:-2.7pt;width:7.3pt;height:11.5pt;z-index:253957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">
            <v:imagedata r:id="rId203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89" o:spid="_x0000_s2628" type="#_x0000_t75" style="position:absolute;margin-left:170.1pt;margin-top:.8pt;width:6.7pt;height:7.25pt;z-index:253956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">
            <v:imagedata r:id="rId203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88" o:spid="_x0000_s2627" type="#_x0000_t75" style="position:absolute;margin-left:164.65pt;margin-top:1.25pt;width:2.25pt;height:7.15pt;z-index:253955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">
            <v:imagedata r:id="rId203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87" o:spid="_x0000_s2626" type="#_x0000_t75" style="position:absolute;margin-left:156.3pt;margin-top:-.8pt;width:8.1pt;height:11.35pt;z-index:253954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">
            <v:imagedata r:id="rId203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86" o:spid="_x0000_s2625" type="#_x0000_t75" style="position:absolute;margin-left:141pt;margin-top:4.9pt;width:5.5pt;height:2.55pt;z-index:253953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">
            <v:imagedata r:id="rId204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85" o:spid="_x0000_s2624" type="#_x0000_t75" style="position:absolute;margin-left:139.3pt;margin-top:.25pt;width:6.5pt;height:2.1pt;z-index:253952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">
            <v:imagedata r:id="rId204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84" o:spid="_x0000_s2623" type="#_x0000_t75" style="position:absolute;margin-left:114.75pt;margin-top:-.4pt;width:13.1pt;height:12.95pt;z-index:253951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">
            <v:imagedata r:id="rId204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83" o:spid="_x0000_s2622" type="#_x0000_t75" style="position:absolute;margin-left:105.35pt;margin-top:3pt;width:7.1pt;height:9.8pt;z-index:253950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">
            <v:imagedata r:id="rId204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82" o:spid="_x0000_s2621" type="#_x0000_t75" style="position:absolute;margin-left:100.5pt;margin-top:4.3pt;width:5pt;height:9.3pt;z-index:253949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">
            <v:imagedata r:id="rId204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81" o:spid="_x0000_s2620" type="#_x0000_t75" style="position:absolute;margin-left:96.7pt;margin-top:3.6pt;width:4.6pt;height:9.2pt;z-index:253948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">
            <v:imagedata r:id="rId204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80" o:spid="_x0000_s2619" type="#_x0000_t75" style="position:absolute;margin-left:82.9pt;margin-top:-2.4pt;width:9.65pt;height:15.55pt;z-index:253947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">
            <v:imagedata r:id="rId204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79" o:spid="_x0000_s2618" type="#_x0000_t75" style="position:absolute;margin-left:74.4pt;margin-top:6.1pt;width:5.25pt;height:7.95pt;z-index:253946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">
            <v:imagedata r:id="rId204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78" o:spid="_x0000_s2617" type="#_x0000_t75" style="position:absolute;margin-left:71.5pt;margin-top:6.45pt;width:1.9pt;height:6.75pt;z-index:253945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">
            <v:imagedata r:id="rId204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77" o:spid="_x0000_s2616" type="#_x0000_t75" style="position:absolute;margin-left:63.5pt;margin-top:4.1pt;width:6.55pt;height:10.1pt;z-index:253944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">
            <v:imagedata r:id="rId204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76" o:spid="_x0000_s2615" type="#_x0000_t75" style="position:absolute;margin-left:52.7pt;margin-top:-.25pt;width:8.8pt;height:15.9pt;z-index:253943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">
            <v:imagedata r:id="rId2050" o:title=""/>
          </v:shape>
        </w:pict>
      </w:r>
    </w:p>
    <w:p w:rsidR="00945192" w:rsidRPr="00EC59F4" w:rsidRDefault="000A365C" w:rsidP="00945192">
      <w:pPr>
        <w:ind w:firstLine="720"/>
        <w:rPr>
          <w:rFonts w:ascii="Comic Sans MS" w:hAnsi="Comic Sans MS"/>
          <w:b/>
          <w:sz w:val="22"/>
          <w:szCs w:val="22"/>
        </w:rPr>
      </w:pP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78" o:spid="_x0000_s2614" type="#_x0000_t75" style="position:absolute;left:0;text-align:left;margin-left:431.05pt;margin-top:.75pt;width:6.85pt;height:33pt;z-index:254047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">
            <v:imagedata r:id="rId2051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77" o:spid="_x0000_s2613" type="#_x0000_t75" style="position:absolute;left:0;text-align:left;margin-left:403.75pt;margin-top:-1.5pt;width:8.6pt;height:33.65pt;z-index:254046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">
            <v:imagedata r:id="rId2052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76" o:spid="_x0000_s2612" type="#_x0000_t75" style="position:absolute;left:0;text-align:left;margin-left:425.85pt;margin-top:19.55pt;width:2.25pt;height:10.25pt;z-index:254045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">
            <v:imagedata r:id="rId2053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75" o:spid="_x0000_s2611" type="#_x0000_t75" style="position:absolute;left:0;text-align:left;margin-left:422.5pt;margin-top:20.5pt;width:6.3pt;height:4.6pt;z-index:254044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">
            <v:imagedata r:id="rId2054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74" o:spid="_x0000_s2610" type="#_x0000_t75" style="position:absolute;left:0;text-align:left;margin-left:421pt;margin-top:17.2pt;width:7.9pt;height:2.35pt;z-index:254043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">
            <v:imagedata r:id="rId2055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73" o:spid="_x0000_s2609" type="#_x0000_t75" style="position:absolute;left:0;text-align:left;margin-left:425.4pt;margin-top:10.45pt;width:2pt;height:5.75pt;z-index:254042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">
            <v:imagedata r:id="rId2056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72" o:spid="_x0000_s2608" type="#_x0000_t75" style="position:absolute;left:0;text-align:left;margin-left:422.5pt;margin-top:8.55pt;width:2.5pt;height:7.55pt;z-index:254041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">
            <v:imagedata r:id="rId2057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71" o:spid="_x0000_s2607" type="#_x0000_t75" style="position:absolute;left:0;text-align:left;margin-left:420.45pt;margin-top:7.2pt;width:9.65pt;height:3.4pt;z-index:254040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">
            <v:imagedata r:id="rId2058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70" o:spid="_x0000_s2606" type="#_x0000_t75" style="position:absolute;left:0;text-align:left;margin-left:407.95pt;margin-top:6.45pt;width:10.25pt;height:11.25pt;z-index:254039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">
            <v:imagedata r:id="rId2059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69" o:spid="_x0000_s2605" type="#_x0000_t75" style="position:absolute;left:0;text-align:left;margin-left:398.5pt;margin-top:9.3pt;width:7.7pt;height:9.9pt;z-index:254038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">
            <v:imagedata r:id="rId2060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68" o:spid="_x0000_s2604" type="#_x0000_t75" style="position:absolute;left:0;text-align:left;margin-left:392.7pt;margin-top:10.65pt;width:6.45pt;height:9.7pt;z-index:254037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">
            <v:imagedata r:id="rId2061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67" o:spid="_x0000_s2603" type="#_x0000_t75" style="position:absolute;left:0;text-align:left;margin-left:385.4pt;margin-top:8.15pt;width:7.4pt;height:13.2pt;z-index:254036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">
            <v:imagedata r:id="rId2062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49" o:spid="_x0000_s2602" type="#_x0000_t75" style="position:absolute;left:0;text-align:left;margin-left:132.7pt;margin-top:25.4pt;width:89.75pt;height:36.9pt;z-index:254018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">
            <v:imagedata r:id="rId2063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39" o:spid="_x0000_s2601" type="#_x0000_t75" style="position:absolute;left:0;text-align:left;margin-left:147.6pt;margin-top:44.5pt;width:5.9pt;height:1.8pt;z-index:254007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">
            <v:imagedata r:id="rId2064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16" o:spid="_x0000_s2600" type="#_x0000_t75" style="position:absolute;left:0;text-align:left;margin-left:47.65pt;margin-top:37pt;width:6.25pt;height:7.8pt;z-index:253984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">
            <v:imagedata r:id="rId2065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09" o:spid="_x0000_s2599" type="#_x0000_t75" style="position:absolute;left:0;text-align:left;margin-left:193.45pt;margin-top:41.65pt;width:1.95pt;height:6.45pt;z-index:253977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">
            <v:imagedata r:id="rId2066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08" o:spid="_x0000_s2598" type="#_x0000_t75" style="position:absolute;left:0;text-align:left;margin-left:190.25pt;margin-top:41.85pt;width:1.75pt;height:6.25pt;z-index:253976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">
            <v:imagedata r:id="rId2067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07" o:spid="_x0000_s2597" type="#_x0000_t75" style="position:absolute;left:0;text-align:left;margin-left:189.25pt;margin-top:40pt;width:7.8pt;height:1.85pt;z-index:253975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">
            <v:imagedata r:id="rId2068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06" o:spid="_x0000_s2596" type="#_x0000_t75" style="position:absolute;left:0;text-align:left;margin-left:180.05pt;margin-top:38.6pt;width:8.4pt;height:9.05pt;z-index:253974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">
            <v:imagedata r:id="rId2069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03" o:spid="_x0000_s2595" type="#_x0000_t75" style="position:absolute;left:0;text-align:left;margin-left:157pt;margin-top:41.2pt;width:8.3pt;height:10.05pt;z-index:253970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">
            <v:imagedata r:id="rId2070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02" o:spid="_x0000_s2594" type="#_x0000_t75" style="position:absolute;left:0;text-align:left;margin-left:201.1pt;margin-top:2.35pt;width:5.9pt;height:24.25pt;z-index:253969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">
            <v:imagedata r:id="rId2071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01" o:spid="_x0000_s2593" type="#_x0000_t75" style="position:absolute;left:0;text-align:left;margin-left:192pt;margin-top:17.85pt;width:6.45pt;height:7.1pt;z-index:253968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">
            <v:imagedata r:id="rId2072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900" o:spid="_x0000_s2592" type="#_x0000_t75" style="position:absolute;left:0;text-align:left;margin-left:191.55pt;margin-top:14.85pt;width:5.95pt;height:1.8pt;z-index:253967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">
            <v:imagedata r:id="rId2073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99" o:spid="_x0000_s2591" type="#_x0000_t75" style="position:absolute;left:0;text-align:left;margin-left:194.25pt;margin-top:8.8pt;width:1.6pt;height:6.5pt;z-index:253966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">
            <v:imagedata r:id="rId2074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98" o:spid="_x0000_s2590" type="#_x0000_t75" style="position:absolute;left:0;text-align:left;margin-left:192.3pt;margin-top:8.65pt;width:1.65pt;height:6.6pt;z-index:253965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">
            <v:imagedata r:id="rId2075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97" o:spid="_x0000_s2589" type="#_x0000_t75" style="position:absolute;left:0;text-align:left;margin-left:190.85pt;margin-top:6.3pt;width:8.2pt;height:2.65pt;z-index:253964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">
            <v:imagedata r:id="rId2076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96" o:spid="_x0000_s2588" type="#_x0000_t75" style="position:absolute;left:0;text-align:left;margin-left:184.95pt;margin-top:3.5pt;width:6.1pt;height:20.9pt;z-index:253963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">
            <v:imagedata r:id="rId2077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95" o:spid="_x0000_s2587" type="#_x0000_t75" style="position:absolute;left:0;text-align:left;margin-left:175.75pt;margin-top:8.85pt;width:8.15pt;height:11.55pt;z-index:253962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">
            <v:imagedata r:id="rId2078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94" o:spid="_x0000_s2586" type="#_x0000_t75" style="position:absolute;left:0;text-align:left;margin-left:166.9pt;margin-top:12.95pt;width:6.8pt;height:8.45pt;z-index:253961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">
            <v:imagedata r:id="rId2079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93" o:spid="_x0000_s2585" type="#_x0000_t75" style="position:absolute;left:0;text-align:left;margin-left:163.45pt;margin-top:13.35pt;width:2.4pt;height:7.6pt;z-index:253960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">
            <v:imagedata r:id="rId2080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1892" o:spid="_x0000_s2584" type="#_x0000_t75" style="position:absolute;left:0;text-align:left;margin-left:155pt;margin-top:9.6pt;width:8.55pt;height:13.25pt;z-index:253959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">
            <v:imagedata r:id="rId2081" o:title=""/>
          </v:shape>
        </w:pict>
      </w:r>
      <w:r w:rsidR="00945192" w:rsidRPr="00EC59F4">
        <w:rPr>
          <w:rFonts w:ascii="Comic Sans MS" w:hAnsi="Comic Sans MS"/>
          <w:sz w:val="22"/>
          <w:szCs w:val="22"/>
        </w:rPr>
        <w:t xml:space="preserve">a)  </w:t>
      </w:r>
      <w:r w:rsidR="00945192" w:rsidRPr="00EC59F4">
        <w:rPr>
          <w:rFonts w:ascii="Comic Sans MS" w:hAnsi="Comic Sans MS"/>
          <w:position w:val="-24"/>
          <w:sz w:val="22"/>
          <w:szCs w:val="22"/>
        </w:rPr>
        <w:object w:dxaOrig="1740" w:dyaOrig="620">
          <v:shape id="_x0000_i1043" type="#_x0000_t75" style="width:86.75pt;height:31.2pt" o:ole="">
            <v:imagedata r:id="rId2082" o:title=""/>
          </v:shape>
          <o:OLEObject Type="Embed" ProgID="Equation.3" ShapeID="_x0000_i1043" DrawAspect="Content" ObjectID="_1428655555" r:id="rId2083"/>
        </w:object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proofErr w:type="gramStart"/>
      <w:r w:rsidR="00945192" w:rsidRPr="00EC59F4">
        <w:rPr>
          <w:rFonts w:ascii="Comic Sans MS" w:hAnsi="Comic Sans MS"/>
          <w:sz w:val="22"/>
          <w:szCs w:val="22"/>
        </w:rPr>
        <w:t>b</w:t>
      </w:r>
      <w:proofErr w:type="gramEnd"/>
      <w:r w:rsidR="00945192" w:rsidRPr="00EC59F4">
        <w:rPr>
          <w:rFonts w:ascii="Comic Sans MS" w:hAnsi="Comic Sans MS"/>
          <w:sz w:val="22"/>
          <w:szCs w:val="22"/>
        </w:rPr>
        <w:t xml:space="preserve">)  </w:t>
      </w:r>
      <w:r w:rsidR="00945192" w:rsidRPr="00EC59F4">
        <w:rPr>
          <w:position w:val="-24"/>
          <w:sz w:val="22"/>
          <w:szCs w:val="22"/>
        </w:rPr>
        <w:object w:dxaOrig="2100" w:dyaOrig="620">
          <v:shape id="_x0000_i1044" type="#_x0000_t75" style="width:104.9pt;height:31.2pt" o:ole="">
            <v:imagedata r:id="rId2084" o:title=""/>
          </v:shape>
          <o:OLEObject Type="Embed" ProgID="Equation.3" ShapeID="_x0000_i1044" DrawAspect="Content" ObjectID="_1428655556" r:id="rId2085"/>
        </w:object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</w:p>
    <w:p w:rsidR="00945192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96" o:spid="_x0000_s2581" type="#_x0000_t75" style="position:absolute;margin-left:496.4pt;margin-top:10.55pt;width:8.7pt;height:8.35pt;z-index:254066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">
            <v:imagedata r:id="rId208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92" o:spid="_x0000_s2580" type="#_x0000_t75" style="position:absolute;margin-left:486.75pt;margin-top:-7.2pt;width:43.7pt;height:40.8pt;z-index:254062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">
            <v:imagedata r:id="rId208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89" o:spid="_x0000_s2579" type="#_x0000_t75" style="position:absolute;margin-left:377.15pt;margin-top:-14.1pt;width:59.75pt;height:45.1pt;z-index:254059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">
            <v:imagedata r:id="rId208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87" o:spid="_x0000_s2578" type="#_x0000_t75" style="position:absolute;margin-left:411.1pt;margin-top:11.5pt;width:9.8pt;height:2.1pt;z-index:254056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">
            <v:imagedata r:id="rId208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86" o:spid="_x0000_s2577" type="#_x0000_t75" style="position:absolute;margin-left:417.25pt;margin-top:.9pt;width:2.1pt;height:8pt;z-index:254055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">
            <v:imagedata r:id="rId209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85" o:spid="_x0000_s2576" type="#_x0000_t75" style="position:absolute;margin-left:413.25pt;margin-top:1.2pt;width:2.25pt;height:9.45pt;z-index:254054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">
            <v:imagedata r:id="rId209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84" o:spid="_x0000_s2575" type="#_x0000_t75" style="position:absolute;margin-left:411.05pt;margin-top:.25pt;width:11.45pt;height:2.3pt;z-index:254053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">
            <v:imagedata r:id="rId209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83" o:spid="_x0000_s2574" type="#_x0000_t75" style="position:absolute;margin-left:402.1pt;margin-top:3.6pt;width:6.5pt;height:9.7pt;z-index:254052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">
            <v:imagedata r:id="rId209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82" o:spid="_x0000_s2573" type="#_x0000_t75" style="position:absolute;margin-left:396.55pt;margin-top:4.45pt;width:5.85pt;height:9.2pt;z-index:254051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">
            <v:imagedata r:id="rId209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81" o:spid="_x0000_s2572" type="#_x0000_t75" style="position:absolute;margin-left:387.9pt;margin-top:2.35pt;width:7.8pt;height:12.85pt;z-index:254050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">
            <v:imagedata r:id="rId209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80" o:spid="_x0000_s2571" type="#_x0000_t75" style="position:absolute;margin-left:368.75pt;margin-top:7.95pt;width:5.1pt;height:1.9pt;z-index:254049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">
            <v:imagedata r:id="rId209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79" o:spid="_x0000_s2570" type="#_x0000_t75" style="position:absolute;margin-left:367.05pt;margin-top:3.4pt;width:6.8pt;height:2pt;z-index:254048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">
            <v:imagedata r:id="rId209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40" o:spid="_x0000_s2569" type="#_x0000_t75" style="position:absolute;margin-left:148.1pt;margin-top:2.4pt;width:6.25pt;height:2pt;z-index:254008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">
            <v:imagedata r:id="rId209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18" o:spid="_x0000_s2568" type="#_x0000_t75" style="position:absolute;margin-left:32.75pt;margin-top:-3.25pt;width:5.55pt;height:8.75pt;z-index:253986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">
            <v:imagedata r:id="rId209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17" o:spid="_x0000_s2567" type="#_x0000_t75" style="position:absolute;margin-left:26.75pt;margin-top:-6pt;width:8.3pt;height:12.45pt;z-index:253985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">
            <v:imagedata r:id="rId210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14" o:spid="_x0000_s2566" type="#_x0000_t75" style="position:absolute;margin-left:38pt;margin-top:-15.1pt;width:15.85pt;height:37.15pt;z-index:253982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">
            <v:imagedata r:id="rId210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11" o:spid="_x0000_s2565" type="#_x0000_t75" style="position:absolute;margin-left:187.05pt;margin-top:6.15pt;width:7.9pt;height:10.5pt;z-index:253979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">
            <v:imagedata r:id="rId210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10" o:spid="_x0000_s2564" type="#_x0000_t75" style="position:absolute;margin-left:184.5pt;margin-top:2.05pt;width:10.25pt;height:2.7pt;z-index:253978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">
            <v:imagedata r:id="rId210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05" o:spid="_x0000_s2563" type="#_x0000_t75" style="position:absolute;margin-left:170.6pt;margin-top:-4pt;width:6.9pt;height:8.3pt;z-index:253972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">
            <v:imagedata r:id="rId210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04" o:spid="_x0000_s2562" type="#_x0000_t75" style="position:absolute;margin-left:167.05pt;margin-top:-3.5pt;width:1.75pt;height:6.75pt;z-index:253971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">
            <v:imagedata r:id="rId2105" o:title=""/>
          </v:shape>
        </w:pict>
      </w:r>
    </w:p>
    <w:p w:rsidR="00117B8F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91" o:spid="_x0000_s2561" type="#_x0000_t75" style="position:absolute;margin-left:485.25pt;margin-top:-24.35pt;width:2.25pt;height:48.9pt;z-index:254061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">
            <v:imagedata r:id="rId210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90" o:spid="_x0000_s2560" type="#_x0000_t75" style="position:absolute;margin-left:484.45pt;margin-top:1.05pt;width:46.95pt;height:3.1pt;z-index:254060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">
            <v:imagedata r:id="rId210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88" o:spid="_x0000_s2559" type="#_x0000_t75" style="position:absolute;margin-left:413.9pt;margin-top:1.35pt;width:10.45pt;height:10.75pt;z-index:254057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">
            <v:imagedata r:id="rId210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43" o:spid="_x0000_s2558" type="#_x0000_t75" style="position:absolute;margin-left:172.95pt;margin-top:4.25pt;width:9.45pt;height:17.25pt;z-index:254011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">
            <v:imagedata r:id="rId210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41" o:spid="_x0000_s2557" type="#_x0000_t75" style="position:absolute;margin-left:161.5pt;margin-top:12.2pt;width:4.3pt;height:1.85pt;z-index:254009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">
            <v:imagedata r:id="rId211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19" o:spid="_x0000_s2556" type="#_x0000_t75" style="position:absolute;margin-left:33.2pt;margin-top:11.35pt;width:6.45pt;height:2.25pt;z-index:253987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">
            <v:imagedata r:id="rId211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15" o:spid="_x0000_s2555" type="#_x0000_t75" style="position:absolute;margin-left:40.85pt;margin-top:8.3pt;width:2.1pt;height:8.65pt;z-index:253983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">
            <v:imagedata r:id="rId211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13" o:spid="_x0000_s2554" type="#_x0000_t75" style="position:absolute;margin-left:23.4pt;margin-top:5.65pt;width:65.25pt;height:3pt;z-index:253981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">
            <v:imagedata r:id="rId211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12" o:spid="_x0000_s2553" type="#_x0000_t75" style="position:absolute;margin-left:51.6pt;margin-top:-16.7pt;width:3.95pt;height:53.5pt;z-index:253980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">
            <v:imagedata r:id="rId2114" o:title=""/>
          </v:shape>
        </w:pict>
      </w:r>
    </w:p>
    <w:p w:rsidR="00117B8F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45" o:spid="_x0000_s2552" type="#_x0000_t75" style="position:absolute;margin-left:177.4pt;margin-top:7.65pt;width:9.5pt;height:2.3pt;z-index:254013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">
            <v:imagedata r:id="rId211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44" o:spid="_x0000_s2551" type="#_x0000_t75" style="position:absolute;margin-left:178.85pt;margin-top:-4.1pt;width:6.45pt;height:9.3pt;z-index:254012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">
            <v:imagedata r:id="rId211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42" o:spid="_x0000_s2550" type="#_x0000_t75" style="position:absolute;margin-left:162.45pt;margin-top:2.45pt;width:5pt;height:1.8pt;z-index:254010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">
            <v:imagedata r:id="rId211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26" o:spid="_x0000_s2549" type="#_x0000_t75" style="position:absolute;margin-left:94.95pt;margin-top:12.85pt;width:1.65pt;height:3.8pt;z-index:253994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">
            <v:imagedata r:id="rId211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25" o:spid="_x0000_s2548" type="#_x0000_t75" style="position:absolute;margin-left:93.45pt;margin-top:11pt;width:1.45pt;height:6.85pt;z-index:253993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">
            <v:imagedata r:id="rId211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24" o:spid="_x0000_s2547" type="#_x0000_t75" style="position:absolute;margin-left:91.75pt;margin-top:8.1pt;width:6.8pt;height:3.95pt;z-index:253992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">
            <v:imagedata r:id="rId212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22" o:spid="_x0000_s2546" type="#_x0000_t75" style="position:absolute;margin-left:84.45pt;margin-top:12.25pt;width:3.6pt;height:1.8pt;z-index:253990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">
            <v:imagedata r:id="rId2121" o:title=""/>
          </v:shape>
        </w:pict>
      </w:r>
    </w:p>
    <w:p w:rsidR="00117B8F" w:rsidRPr="00EC59F4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95" o:spid="_x0000_s2545" type="#_x0000_t75" style="position:absolute;margin-left:391.05pt;margin-top:-5.2pt;width:11pt;height:15.2pt;z-index:254065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">
            <v:imagedata r:id="rId212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94" o:spid="_x0000_s2544" type="#_x0000_t75" style="position:absolute;margin-left:372.4pt;margin-top:3.85pt;width:6.7pt;height:2.1pt;z-index:254064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">
            <v:imagedata r:id="rId212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93" o:spid="_x0000_s2543" type="#_x0000_t75" style="position:absolute;margin-left:371.8pt;margin-top:-.35pt;width:6.5pt;height:1.95pt;z-index:254063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">
            <v:imagedata r:id="rId212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46" o:spid="_x0000_s2542" type="#_x0000_t75" style="position:absolute;margin-left:180.05pt;margin-top:-2pt;width:9.85pt;height:10.75pt;z-index:254014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">
            <v:imagedata r:id="rId212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28" o:spid="_x0000_s2541" type="#_x0000_t75" style="position:absolute;margin-left:92.65pt;margin-top:7.65pt;width:6.05pt;height:10.15pt;z-index:253996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">
            <v:imagedata r:id="rId212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27" o:spid="_x0000_s2540" type="#_x0000_t75" style="position:absolute;margin-left:92.35pt;margin-top:3.8pt;width:6pt;height:2.55pt;z-index:253995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">
            <v:imagedata r:id="rId212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23" o:spid="_x0000_s2539" type="#_x0000_t75" style="position:absolute;margin-left:84.8pt;margin-top:.05pt;width:3.5pt;height:1.65pt;z-index:253991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">
            <v:imagedata r:id="rId212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21" o:spid="_x0000_s2538" type="#_x0000_t75" style="position:absolute;margin-left:77.25pt;margin-top:.65pt;width:5.6pt;height:8.4pt;z-index:253989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">
            <v:imagedata r:id="rId212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20" o:spid="_x0000_s2537" type="#_x0000_t75" style="position:absolute;margin-left:67.75pt;margin-top:-7.1pt;width:10.75pt;height:16.15pt;z-index:253988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">
            <v:imagedata r:id="rId2130" o:title=""/>
          </v:shape>
        </w:pict>
      </w:r>
    </w:p>
    <w:p w:rsidR="00945192" w:rsidRPr="00EC59F4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85" o:spid="_x0000_s2536" type="#_x0000_t75" style="position:absolute;margin-left:394.95pt;margin-top:4.3pt;width:10pt;height:8.75pt;z-index:254362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">
            <v:imagedata r:id="rId213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84" o:spid="_x0000_s2535" type="#_x0000_t75" style="position:absolute;margin-left:388.35pt;margin-top:6.7pt;width:7.2pt;height:8.2pt;z-index:254361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">
            <v:imagedata r:id="rId213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83" o:spid="_x0000_s2534" type="#_x0000_t75" style="position:absolute;margin-left:374.55pt;margin-top:9.55pt;width:11.8pt;height:6.15pt;z-index:254360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">
            <v:imagedata r:id="rId213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82" o:spid="_x0000_s2533" type="#_x0000_t75" style="position:absolute;margin-left:367.65pt;margin-top:10.65pt;width:6.9pt;height:6.5pt;z-index:254359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">
            <v:imagedata r:id="rId213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80" o:spid="_x0000_s2532" type="#_x0000_t75" style="position:absolute;margin-left:356.25pt;margin-top:12pt;width:4.85pt;height:1.8pt;z-index:254356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">
            <v:imagedata r:id="rId213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79" o:spid="_x0000_s2531" type="#_x0000_t75" style="position:absolute;margin-left:329.7pt;margin-top:8.05pt;width:1.95pt;height:9.8pt;z-index:254355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">
            <v:imagedata r:id="rId213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78" o:spid="_x0000_s2530" type="#_x0000_t75" style="position:absolute;margin-left:318.85pt;margin-top:12.15pt;width:6.5pt;height:1.65pt;z-index:254354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">
            <v:imagedata r:id="rId213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77" o:spid="_x0000_s2529" type="#_x0000_t75" style="position:absolute;margin-left:307.5pt;margin-top:5.9pt;width:10.35pt;height:8.25pt;z-index:254353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">
            <v:imagedata r:id="rId213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76" o:spid="_x0000_s2528" type="#_x0000_t75" style="position:absolute;margin-left:299.2pt;margin-top:4.35pt;width:6.2pt;height:5.55pt;z-index:254352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">
            <v:imagedata r:id="rId213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75" o:spid="_x0000_s2527" type="#_x0000_t75" style="position:absolute;margin-left:292.85pt;margin-top:9.1pt;width:5.65pt;height:7.65pt;z-index:254351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">
            <v:imagedata r:id="rId214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74" o:spid="_x0000_s2526" type="#_x0000_t75" style="position:absolute;margin-left:286.1pt;margin-top:9.4pt;width:5.7pt;height:5.45pt;z-index:254350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">
            <v:imagedata r:id="rId214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73" o:spid="_x0000_s2525" type="#_x0000_t75" style="position:absolute;margin-left:280.75pt;margin-top:8.5pt;width:4.8pt;height:5.6pt;z-index:254349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">
            <v:imagedata r:id="rId214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72" o:spid="_x0000_s2524" type="#_x0000_t75" style="position:absolute;margin-left:270.45pt;margin-top:4.6pt;width:7.7pt;height:11.05pt;z-index:254348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">
            <v:imagedata r:id="rId214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38" o:spid="_x0000_s2523" type="#_x0000_t75" style="position:absolute;margin-left:132.35pt;margin-top:-1.35pt;width:2.5pt;height:12.35pt;z-index:254006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">
            <v:imagedata r:id="rId214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37" o:spid="_x0000_s2522" type="#_x0000_t75" style="position:absolute;margin-left:130.55pt;margin-top:-.55pt;width:2.05pt;height:9pt;z-index:254005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">
            <v:imagedata r:id="rId214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36" o:spid="_x0000_s2521" type="#_x0000_t75" style="position:absolute;margin-left:125.6pt;margin-top:4.75pt;width:3.3pt;height:5.8pt;z-index:254004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">
            <v:imagedata r:id="rId214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35" o:spid="_x0000_s2520" type="#_x0000_t75" style="position:absolute;margin-left:120.4pt;margin-top:-.95pt;width:8.85pt;height:13pt;z-index:254003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">
            <v:imagedata r:id="rId214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34" o:spid="_x0000_s2519" type="#_x0000_t75" style="position:absolute;margin-left:100.4pt;margin-top:-1.1pt;width:13.7pt;height:16.65pt;z-index:254002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">
            <v:imagedata r:id="rId214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33" o:spid="_x0000_s2518" type="#_x0000_t75" style="position:absolute;margin-left:103.65pt;margin-top:7.45pt;width:6.05pt;height:2.35pt;z-index:254001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">
            <v:imagedata r:id="rId214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32" o:spid="_x0000_s2517" type="#_x0000_t75" style="position:absolute;margin-left:105.1pt;margin-top:4.7pt;width:2.05pt;height:7.3pt;z-index:254000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">
            <v:imagedata r:id="rId215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31" o:spid="_x0000_s2516" type="#_x0000_t75" style="position:absolute;margin-left:92.05pt;margin-top:5.05pt;width:6.6pt;height:8.35pt;z-index:253999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">
            <v:imagedata r:id="rId215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30" o:spid="_x0000_s2515" type="#_x0000_t75" style="position:absolute;margin-left:87.85pt;margin-top:6.2pt;width:2pt;height:6.8pt;z-index:253998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">
            <v:imagedata r:id="rId215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29" o:spid="_x0000_s2514" type="#_x0000_t75" style="position:absolute;margin-left:79.9pt;margin-top:5.35pt;width:7.3pt;height:9.1pt;z-index:253997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">
            <v:imagedata r:id="rId2153" o:title=""/>
          </v:shape>
        </w:pict>
      </w:r>
    </w:p>
    <w:p w:rsidR="00945192" w:rsidRPr="00EC59F4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92" o:spid="_x0000_s2513" type="#_x0000_t75" style="position:absolute;margin-left:361.6pt;margin-top:1.15pt;width:56.6pt;height:23pt;z-index:254369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">
            <v:imagedata r:id="rId215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91" o:spid="_x0000_s2512" type="#_x0000_t75" style="position:absolute;margin-left:395.75pt;margin-top:4.85pt;width:7.45pt;height:11pt;z-index:254368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">
            <v:imagedata r:id="rId215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90" o:spid="_x0000_s2511" type="#_x0000_t75" style="position:absolute;margin-left:386.1pt;margin-top:7.25pt;width:8.8pt;height:8.5pt;z-index:254367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">
            <v:imagedata r:id="rId215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89" o:spid="_x0000_s2510" type="#_x0000_t75" style="position:absolute;margin-left:373.95pt;margin-top:9.45pt;width:10.8pt;height:6.3pt;z-index:254366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">
            <v:imagedata r:id="rId215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88" o:spid="_x0000_s2509" type="#_x0000_t75" style="position:absolute;margin-left:367.4pt;margin-top:10.5pt;width:6.9pt;height:6.8pt;z-index:254365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">
            <v:imagedata r:id="rId215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87" o:spid="_x0000_s2508" type="#_x0000_t75" style="position:absolute;margin-left:358.05pt;margin-top:13.25pt;width:4.6pt;height:1.8pt;z-index:254364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">
            <v:imagedata r:id="rId215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86" o:spid="_x0000_s2507" type="#_x0000_t75" style="position:absolute;margin-left:357.1pt;margin-top:10.55pt;width:4.95pt;height:1.5pt;z-index:254363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">
            <v:imagedata r:id="rId216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81" o:spid="_x0000_s2506" type="#_x0000_t75" style="position:absolute;margin-left:357.2pt;margin-top:-.5pt;width:5.55pt;height:1.75pt;z-index:254358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">
            <v:imagedata r:id="rId2161" o:title=""/>
          </v:shape>
        </w:pict>
      </w:r>
      <w:r w:rsidR="00945192" w:rsidRPr="00EC59F4">
        <w:rPr>
          <w:rFonts w:ascii="Comic Sans MS" w:hAnsi="Comic Sans MS"/>
          <w:b/>
          <w:sz w:val="22"/>
          <w:szCs w:val="22"/>
        </w:rPr>
        <w:tab/>
        <w:t xml:space="preserve">c)  </w:t>
      </w:r>
      <w:r w:rsidR="00945192" w:rsidRPr="00EC59F4">
        <w:rPr>
          <w:rFonts w:ascii="Comic Sans MS" w:hAnsi="Comic Sans MS"/>
          <w:position w:val="-6"/>
          <w:sz w:val="22"/>
          <w:szCs w:val="22"/>
        </w:rPr>
        <w:object w:dxaOrig="1579" w:dyaOrig="320">
          <v:shape id="_x0000_i1045" type="#_x0000_t75" style="width:79.35pt;height:16.45pt" o:ole="">
            <v:imagedata r:id="rId2162" o:title=""/>
          </v:shape>
          <o:OLEObject Type="Embed" ProgID="Equation.3" ShapeID="_x0000_i1045" DrawAspect="Content" ObjectID="_1428655557" r:id="rId2163"/>
        </w:object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proofErr w:type="gramStart"/>
      <w:r w:rsidR="00945192" w:rsidRPr="00EC59F4">
        <w:rPr>
          <w:rFonts w:ascii="Comic Sans MS" w:hAnsi="Comic Sans MS"/>
          <w:sz w:val="22"/>
          <w:szCs w:val="22"/>
        </w:rPr>
        <w:t>d</w:t>
      </w:r>
      <w:proofErr w:type="gramEnd"/>
      <w:r w:rsidR="00945192" w:rsidRPr="00EC59F4">
        <w:rPr>
          <w:rFonts w:ascii="Comic Sans MS" w:hAnsi="Comic Sans MS"/>
          <w:sz w:val="22"/>
          <w:szCs w:val="22"/>
        </w:rPr>
        <w:t xml:space="preserve">)  </w:t>
      </w:r>
      <w:r w:rsidR="00945192" w:rsidRPr="00EC59F4">
        <w:rPr>
          <w:rFonts w:ascii="Comic Sans MS" w:hAnsi="Comic Sans MS"/>
          <w:position w:val="-10"/>
          <w:sz w:val="22"/>
          <w:szCs w:val="22"/>
        </w:rPr>
        <w:object w:dxaOrig="1640" w:dyaOrig="360">
          <v:shape id="_x0000_i1046" type="#_x0000_t75" style="width:82.2pt;height:18.15pt" o:ole="">
            <v:imagedata r:id="rId2164" o:title=""/>
          </v:shape>
          <o:OLEObject Type="Embed" ProgID="Equation.3" ShapeID="_x0000_i1046" DrawAspect="Content" ObjectID="_1428655558" r:id="rId2165"/>
        </w:object>
      </w:r>
    </w:p>
    <w:p w:rsidR="00945192" w:rsidRPr="00EC59F4" w:rsidRDefault="00945192" w:rsidP="00945192">
      <w:pPr>
        <w:rPr>
          <w:rFonts w:ascii="Comic Sans MS" w:hAnsi="Comic Sans MS"/>
          <w:b/>
          <w:sz w:val="22"/>
          <w:szCs w:val="22"/>
        </w:rPr>
      </w:pPr>
    </w:p>
    <w:p w:rsidR="00945192" w:rsidRDefault="00945192" w:rsidP="00945192">
      <w:pPr>
        <w:rPr>
          <w:rFonts w:ascii="Comic Sans MS" w:hAnsi="Comic Sans MS"/>
          <w:b/>
          <w:sz w:val="22"/>
          <w:szCs w:val="22"/>
        </w:rPr>
      </w:pPr>
    </w:p>
    <w:p w:rsidR="00117B8F" w:rsidRDefault="00117B8F" w:rsidP="00945192">
      <w:pPr>
        <w:rPr>
          <w:rFonts w:ascii="Comic Sans MS" w:hAnsi="Comic Sans MS"/>
          <w:b/>
          <w:sz w:val="22"/>
          <w:szCs w:val="22"/>
        </w:rPr>
      </w:pPr>
    </w:p>
    <w:p w:rsidR="00117B8F" w:rsidRPr="00EC59F4" w:rsidRDefault="00117B8F" w:rsidP="00945192">
      <w:pPr>
        <w:rPr>
          <w:rFonts w:ascii="Comic Sans MS" w:hAnsi="Comic Sans MS"/>
          <w:b/>
          <w:sz w:val="22"/>
          <w:szCs w:val="22"/>
        </w:rPr>
      </w:pPr>
    </w:p>
    <w:p w:rsidR="00945192" w:rsidRPr="00EC59F4" w:rsidRDefault="00945192" w:rsidP="00945192">
      <w:pPr>
        <w:rPr>
          <w:rFonts w:ascii="Comic Sans MS" w:hAnsi="Comic Sans MS"/>
          <w:b/>
          <w:sz w:val="22"/>
          <w:szCs w:val="22"/>
        </w:rPr>
      </w:pPr>
    </w:p>
    <w:p w:rsidR="00945192" w:rsidRPr="00EC59F4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10" o:spid="_x0000_s2503" type="#_x0000_t75" style="position:absolute;margin-left:172.65pt;margin-top:-2.85pt;width:12.45pt;height:13.75pt;z-index:254387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">
            <v:imagedata r:id="rId216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09" o:spid="_x0000_s2502" type="#_x0000_t75" style="position:absolute;margin-left:163.95pt;margin-top:.15pt;width:10pt;height:11.1pt;z-index:254386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">
            <v:imagedata r:id="rId216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08" o:spid="_x0000_s2501" type="#_x0000_t75" style="position:absolute;margin-left:153.5pt;margin-top:3.6pt;width:9.15pt;height:8.8pt;z-index:254385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">
            <v:imagedata r:id="rId216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07" o:spid="_x0000_s2500" type="#_x0000_t75" style="position:absolute;margin-left:150.15pt;margin-top:2.95pt;width:1.5pt;height:1.6pt;z-index:254384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">
            <v:imagedata r:id="rId216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06" o:spid="_x0000_s2499" type="#_x0000_t75" style="position:absolute;margin-left:148.4pt;margin-top:4.35pt;width:3.45pt;height:8.3pt;z-index:254383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">
            <v:imagedata r:id="rId217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05" o:spid="_x0000_s2498" type="#_x0000_t75" style="position:absolute;margin-left:139.35pt;margin-top:1.2pt;width:7.95pt;height:11.35pt;z-index:254382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">
            <v:imagedata r:id="rId217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04" o:spid="_x0000_s2497" type="#_x0000_t75" style="position:absolute;margin-left:141.65pt;margin-top:2.75pt;width:1.35pt;height:1.05pt;z-index:254381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">
            <v:imagedata r:id="rId217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03" o:spid="_x0000_s2496" type="#_x0000_t75" style="position:absolute;margin-left:127pt;margin-top:8.15pt;width:5.95pt;height:2.7pt;z-index:254380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">
            <v:imagedata r:id="rId217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02" o:spid="_x0000_s2495" type="#_x0000_t75" style="position:absolute;margin-left:125.7pt;margin-top:5.15pt;width:6.85pt;height:2.85pt;z-index:254379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">
            <v:imagedata r:id="rId217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01" o:spid="_x0000_s2494" type="#_x0000_t75" style="position:absolute;margin-left:46.25pt;margin-top:3.1pt;width:9.1pt;height:14.5pt;z-index:254378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">
            <v:imagedata r:id="rId217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00" o:spid="_x0000_s2493" type="#_x0000_t75" style="position:absolute;margin-left:109.1pt;margin-top:2.6pt;width:9.6pt;height:12.1pt;z-index:254377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">
            <v:imagedata r:id="rId217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99" o:spid="_x0000_s2492" type="#_x0000_t75" style="position:absolute;margin-left:101.35pt;margin-top:5.95pt;width:6.7pt;height:9.6pt;z-index:254376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">
            <v:imagedata r:id="rId217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98" o:spid="_x0000_s2491" type="#_x0000_t75" style="position:absolute;margin-left:96.05pt;margin-top:8.1pt;width:6.8pt;height:7.75pt;z-index:254375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">
            <v:imagedata r:id="rId217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97" o:spid="_x0000_s2490" type="#_x0000_t75" style="position:absolute;margin-left:90.15pt;margin-top:7.75pt;width:6.7pt;height:8.5pt;z-index:254374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">
            <v:imagedata r:id="rId217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96" o:spid="_x0000_s2489" type="#_x0000_t75" style="position:absolute;margin-left:76.35pt;margin-top:5.65pt;width:11.3pt;height:12.2pt;z-index:254373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">
            <v:imagedata r:id="rId218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95" o:spid="_x0000_s2488" type="#_x0000_t75" style="position:absolute;margin-left:67.85pt;margin-top:9pt;width:7.3pt;height:9.05pt;z-index:254372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">
            <v:imagedata r:id="rId218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94" o:spid="_x0000_s2487" type="#_x0000_t75" style="position:absolute;margin-left:64.1pt;margin-top:9.3pt;width:2.7pt;height:7.95pt;z-index:254371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">
            <v:imagedata r:id="rId218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93" o:spid="_x0000_s2486" type="#_x0000_t75" style="position:absolute;margin-left:56.45pt;margin-top:7.65pt;width:7.2pt;height:10.45pt;z-index:254370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">
            <v:imagedata r:id="rId2183" o:title=""/>
          </v:shape>
        </w:pict>
      </w:r>
    </w:p>
    <w:p w:rsidR="00945192" w:rsidRPr="00EC59F4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64" o:spid="_x0000_s2485" type="#_x0000_t75" style="position:absolute;margin-left:43.8pt;margin-top:-.5pt;width:77.9pt;height:19.75pt;z-index:254439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">
            <v:imagedata r:id="rId218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61" o:spid="_x0000_s2484" type="#_x0000_t75" style="position:absolute;margin-left:49.9pt;margin-top:4.9pt;width:6.25pt;height:10.2pt;z-index:254436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">
            <v:imagedata r:id="rId2185" o:title=""/>
          </v:shape>
        </w:pict>
      </w:r>
      <w:r w:rsidR="00945192" w:rsidRPr="00EC59F4">
        <w:rPr>
          <w:rFonts w:ascii="Comic Sans MS" w:hAnsi="Comic Sans MS"/>
          <w:b/>
          <w:sz w:val="22"/>
          <w:szCs w:val="22"/>
        </w:rPr>
        <w:tab/>
        <w:t xml:space="preserve">e)  </w:t>
      </w:r>
      <w:r w:rsidR="00945192" w:rsidRPr="00EC59F4">
        <w:rPr>
          <w:rFonts w:ascii="Comic Sans MS" w:hAnsi="Comic Sans MS"/>
          <w:position w:val="-6"/>
          <w:sz w:val="22"/>
          <w:szCs w:val="22"/>
        </w:rPr>
        <w:object w:dxaOrig="1480" w:dyaOrig="279">
          <v:shape id="_x0000_i1047" type="#_x0000_t75" style="width:73.7pt;height:13.6pt" o:ole="">
            <v:imagedata r:id="rId2186" o:title=""/>
          </v:shape>
          <o:OLEObject Type="Embed" ProgID="Equation.3" ShapeID="_x0000_i1047" DrawAspect="Content" ObjectID="_1428655559" r:id="rId2187"/>
        </w:object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proofErr w:type="gramStart"/>
      <w:r w:rsidR="00945192" w:rsidRPr="00EC59F4">
        <w:rPr>
          <w:rFonts w:ascii="Comic Sans MS" w:hAnsi="Comic Sans MS"/>
          <w:sz w:val="22"/>
          <w:szCs w:val="22"/>
        </w:rPr>
        <w:t>f</w:t>
      </w:r>
      <w:proofErr w:type="gramEnd"/>
      <w:r w:rsidR="00945192" w:rsidRPr="00EC59F4">
        <w:rPr>
          <w:rFonts w:ascii="Comic Sans MS" w:hAnsi="Comic Sans MS"/>
          <w:sz w:val="22"/>
          <w:szCs w:val="22"/>
        </w:rPr>
        <w:t xml:space="preserve">)  </w:t>
      </w:r>
      <w:r w:rsidR="00945192" w:rsidRPr="00EC59F4">
        <w:rPr>
          <w:rFonts w:ascii="Comic Sans MS" w:hAnsi="Comic Sans MS"/>
          <w:position w:val="-6"/>
          <w:sz w:val="22"/>
          <w:szCs w:val="22"/>
        </w:rPr>
        <w:object w:dxaOrig="1680" w:dyaOrig="320">
          <v:shape id="_x0000_i1048" type="#_x0000_t75" style="width:83.9pt;height:16.45pt" o:ole="">
            <v:imagedata r:id="rId2188" o:title=""/>
          </v:shape>
          <o:OLEObject Type="Embed" ProgID="Equation.3" ShapeID="_x0000_i1048" DrawAspect="Content" ObjectID="_1428655560" r:id="rId2189"/>
        </w:object>
      </w:r>
    </w:p>
    <w:p w:rsidR="00945192" w:rsidRPr="00EC59F4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66" o:spid="_x0000_s2481" type="#_x0000_t75" style="position:absolute;margin-left:39.6pt;margin-top:1.9pt;width:6.2pt;height:9.4pt;z-index:254441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">
            <v:imagedata r:id="rId219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65" o:spid="_x0000_s2480" type="#_x0000_t75" style="position:absolute;margin-left:22.95pt;margin-top:5.4pt;width:21.85pt;height:14.1pt;z-index:254440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">
            <v:imagedata r:id="rId219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63" o:spid="_x0000_s2479" type="#_x0000_t75" style="position:absolute;margin-left:51.65pt;margin-top:2.65pt;width:7.95pt;height:10.2pt;z-index:254438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">
            <v:imagedata r:id="rId219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62" o:spid="_x0000_s2478" type="#_x0000_t75" style="position:absolute;margin-left:50.1pt;margin-top:.05pt;width:8.55pt;height:2.2pt;z-index:254437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">
            <v:imagedata r:id="rId219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28" o:spid="_x0000_s2477" type="#_x0000_t75" style="position:absolute;margin-left:148.15pt;margin-top:13.15pt;width:26.3pt;height:3pt;z-index:254403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">
            <v:imagedata r:id="rId219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27" o:spid="_x0000_s2476" type="#_x0000_t75" style="position:absolute;margin-left:171.4pt;margin-top:-4.95pt;width:12.45pt;height:12.35pt;z-index:254402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">
            <v:imagedata r:id="rId219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26" o:spid="_x0000_s2475" type="#_x0000_t75" style="position:absolute;margin-left:161.55pt;margin-top:-3.65pt;width:10.1pt;height:12.4pt;z-index:254401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">
            <v:imagedata r:id="rId219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25" o:spid="_x0000_s2474" type="#_x0000_t75" style="position:absolute;margin-left:153.1pt;margin-top:.05pt;width:7.45pt;height:8.35pt;z-index:254400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">
            <v:imagedata r:id="rId219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24" o:spid="_x0000_s2473" type="#_x0000_t75" style="position:absolute;margin-left:149.85pt;margin-top:1.9pt;width:3.25pt;height:7.2pt;z-index:254398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">
            <v:imagedata r:id="rId219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23" o:spid="_x0000_s2472" type="#_x0000_t75" style="position:absolute;margin-left:140.35pt;margin-top:-1.1pt;width:8.05pt;height:12.4pt;z-index:254397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">
            <v:imagedata r:id="rId219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07" o:spid="_x0000_s2471" type="#_x0000_t75" style="position:absolute;margin-left:347.75pt;margin-top:-1.85pt;width:8.85pt;height:24.55pt;z-index:254077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">
            <v:imagedata r:id="rId220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06" o:spid="_x0000_s2470" type="#_x0000_t75" style="position:absolute;margin-left:344.1pt;margin-top:7.4pt;width:1.85pt;height:10.2pt;z-index:254076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">
            <v:imagedata r:id="rId220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05" o:spid="_x0000_s2469" type="#_x0000_t75" style="position:absolute;margin-left:333.6pt;margin-top:12.05pt;width:7.3pt;height:2.05pt;z-index:254075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">
            <v:imagedata r:id="rId220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04" o:spid="_x0000_s2468" type="#_x0000_t75" style="position:absolute;margin-left:321pt;margin-top:7.4pt;width:10pt;height:12.4pt;z-index:254074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">
            <v:imagedata r:id="rId220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03" o:spid="_x0000_s2467" type="#_x0000_t75" style="position:absolute;margin-left:313.85pt;margin-top:6.85pt;width:7.9pt;height:6.15pt;z-index:254073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">
            <v:imagedata r:id="rId220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99" o:spid="_x0000_s2466" type="#_x0000_t75" style="position:absolute;margin-left:286.5pt;margin-top:8.2pt;width:9.5pt;height:13.9pt;z-index:254069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">
            <v:imagedata r:id="rId220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97" o:spid="_x0000_s2465" type="#_x0000_t75" style="position:absolute;margin-left:270.05pt;margin-top:6.5pt;width:7.5pt;height:16.8pt;z-index:254067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">
            <v:imagedata r:id="rId2206" o:title=""/>
          </v:shape>
        </w:pict>
      </w:r>
    </w:p>
    <w:p w:rsidR="00945192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72" o:spid="_x0000_s2464" type="#_x0000_t75" style="position:absolute;margin-left:13.85pt;margin-top:6.85pt;width:4.8pt;height:13.15pt;z-index:254448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">
            <v:imagedata r:id="rId220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29" o:spid="_x0000_s2463" type="#_x0000_t75" style="position:absolute;margin-left:154.9pt;margin-top:4pt;width:11.05pt;height:10.1pt;z-index:254404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">
            <v:imagedata r:id="rId220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02" o:spid="_x0000_s2462" type="#_x0000_t75" style="position:absolute;margin-left:308.6pt;margin-top:-4.25pt;width:5.65pt;height:9.9pt;z-index:254072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">
            <v:imagedata r:id="rId220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01" o:spid="_x0000_s2461" type="#_x0000_t75" style="position:absolute;margin-left:303pt;margin-top:-3.45pt;width:5.65pt;height:8.15pt;z-index:254071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">
            <v:imagedata r:id="rId221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00" o:spid="_x0000_s2460" type="#_x0000_t75" style="position:absolute;margin-left:296.8pt;margin-top:-1.95pt;width:6.5pt;height:8.65pt;z-index:254070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">
            <v:imagedata r:id="rId221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1998" o:spid="_x0000_s2459" type="#_x0000_t75" style="position:absolute;margin-left:279.8pt;margin-top:-10.7pt;width:7.35pt;height:22.3pt;z-index:254068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">
            <v:imagedata r:id="rId2212" o:title=""/>
          </v:shape>
        </w:pict>
      </w:r>
    </w:p>
    <w:p w:rsidR="00117B8F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73" o:spid="_x0000_s2458" type="#_x0000_t75" style="position:absolute;margin-left:-15.4pt;margin-top:-24.2pt;width:49.4pt;height:62.8pt;z-index:254449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">
            <v:imagedata r:id="rId221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71" o:spid="_x0000_s2457" type="#_x0000_t75" style="position:absolute;margin-left:5.5pt;margin-top:2.5pt;width:8.25pt;height:6.4pt;z-index:254447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">
            <v:imagedata r:id="rId221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70" o:spid="_x0000_s2456" type="#_x0000_t75" style="position:absolute;margin-left:2.5pt;margin-top:-.6pt;width:8.5pt;height:6.7pt;z-index:254446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">
            <v:imagedata r:id="rId221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68" o:spid="_x0000_s2455" type="#_x0000_t75" style="position:absolute;margin-left:-7.8pt;margin-top:7.05pt;width:10.9pt;height:9.85pt;z-index:254444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">
            <v:imagedata r:id="rId221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67" o:spid="_x0000_s2454" type="#_x0000_t75" style="position:absolute;margin-left:-6.7pt;margin-top:-3.85pt;width:6.85pt;height:13.55pt;z-index:254443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">
            <v:imagedata r:id="rId221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38" o:spid="_x0000_s2453" type="#_x0000_t75" style="position:absolute;margin-left:190.2pt;margin-top:12.45pt;width:1.1pt;height:1.5pt;z-index:254413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">
            <v:imagedata r:id="rId221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33" o:spid="_x0000_s2452" type="#_x0000_t75" style="position:absolute;margin-left:170.75pt;margin-top:10pt;width:2.35pt;height:9.7pt;z-index:254408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">
            <v:imagedata r:id="rId221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22" o:spid="_x0000_s2451" type="#_x0000_t75" style="position:absolute;margin-left:326.45pt;margin-top:-1.2pt;width:7.05pt;height:23.25pt;z-index:254396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">
            <v:imagedata r:id="rId222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21" o:spid="_x0000_s2450" type="#_x0000_t75" style="position:absolute;margin-left:317.35pt;margin-top:2.85pt;width:12pt;height:13.6pt;z-index:254395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">
            <v:imagedata r:id="rId222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20" o:spid="_x0000_s2449" type="#_x0000_t75" style="position:absolute;margin-left:309.7pt;margin-top:2.5pt;width:8.6pt;height:13pt;z-index:254394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">
            <v:imagedata r:id="rId222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19" o:spid="_x0000_s2448" type="#_x0000_t75" style="position:absolute;margin-left:301.75pt;margin-top:3.85pt;width:6.65pt;height:12.55pt;z-index:254393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">
            <v:imagedata r:id="rId222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18" o:spid="_x0000_s2447" type="#_x0000_t75" style="position:absolute;margin-left:295.2pt;margin-top:6pt;width:6.7pt;height:9.35pt;z-index:254392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">
            <v:imagedata r:id="rId222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17" o:spid="_x0000_s2446" type="#_x0000_t75" style="position:absolute;margin-left:289.4pt;margin-top:6pt;width:7.8pt;height:11.2pt;z-index:254391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">
            <v:imagedata r:id="rId222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16" o:spid="_x0000_s2445" type="#_x0000_t75" style="position:absolute;margin-left:280.35pt;margin-top:-1.6pt;width:7.85pt;height:22.8pt;z-index:254390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">
            <v:imagedata r:id="rId222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15" o:spid="_x0000_s2444" type="#_x0000_t75" style="position:absolute;margin-left:283.65pt;margin-top:.55pt;width:.6pt;height:.6pt;z-index:254389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">
            <v:imagedata r:id="rId222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14" o:spid="_x0000_s2443" type="#_x0000_t75" style="position:absolute;margin-left:269.5pt;margin-top:.5pt;width:8.75pt;height:15.45pt;z-index:254388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">
            <v:imagedata r:id="rId222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62" o:spid="_x0000_s2442" type="#_x0000_t75" style="position:absolute;margin-left:524.6pt;margin-top:289.45pt;width:5.15pt;height:1.75pt;z-index:254338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">
            <v:imagedata r:id="rId222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49" o:spid="_x0000_s2441" type="#_x0000_t75" style="position:absolute;margin-left:452.5pt;margin-top:284.1pt;width:5.65pt;height:2.25pt;z-index:254325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">
            <v:imagedata r:id="rId223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36" o:spid="_x0000_s2440" type="#_x0000_t75" style="position:absolute;margin-left:439.45pt;margin-top:200.1pt;width:8.15pt;height:2.25pt;z-index:254311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">
            <v:imagedata r:id="rId223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168" o:spid="_x0000_s2439" type="#_x0000_t75" style="position:absolute;margin-left:262.75pt;margin-top:303.5pt;width:2.55pt;height:9.9pt;z-index:254242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">
            <v:imagedata r:id="rId223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155" o:spid="_x0000_s2438" type="#_x0000_t75" style="position:absolute;margin-left:280.6pt;margin-top:264.25pt;width:8.25pt;height:2.05pt;z-index:254228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">
            <v:imagedata r:id="rId223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108" o:spid="_x0000_s2437" type="#_x0000_t75" style="position:absolute;margin-left:126.15pt;margin-top:216.35pt;width:16.05pt;height:3.5pt;z-index:254180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">
            <v:imagedata r:id="rId223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100" o:spid="_x0000_s2436" type="#_x0000_t75" style="position:absolute;margin-left:85.15pt;margin-top:208.75pt;width:6.7pt;height:2.05pt;z-index:254172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">
            <v:imagedata r:id="rId223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35" o:spid="_x0000_s2435" type="#_x0000_t75" style="position:absolute;margin-left:152.9pt;margin-top:70.75pt;width:5.65pt;height:1.7pt;z-index:254106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">
            <v:imagedata r:id="rId223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22" o:spid="_x0000_s2434" type="#_x0000_t75" style="position:absolute;margin-left:24.4pt;margin-top:70.9pt;width:4.4pt;height:2.45pt;z-index:254092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">
            <v:imagedata r:id="rId223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19" o:spid="_x0000_s2433" type="#_x0000_t75" style="position:absolute;margin-left:9.85pt;margin-top:74.5pt;width:6.9pt;height:8.1pt;z-index:254089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">
            <v:imagedata r:id="rId223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16" o:spid="_x0000_s2432" type="#_x0000_t75" style="position:absolute;margin-left:-12.85pt;margin-top:107pt;width:3pt;height:2.5pt;z-index:254086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">
            <v:imagedata r:id="rId2239" o:title=""/>
          </v:shape>
        </w:pict>
      </w:r>
    </w:p>
    <w:p w:rsidR="00117B8F" w:rsidRPr="00EC59F4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69" o:spid="_x0000_s2431" type="#_x0000_t75" style="position:absolute;margin-left:-3.55pt;margin-top:-.25pt;width:9.6pt;height:13.85pt;z-index:254445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">
            <v:imagedata r:id="rId224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60" o:spid="_x0000_s2430" type="#_x0000_t75" style="position:absolute;margin-left:156.1pt;margin-top:-25.65pt;width:76.75pt;height:64.75pt;z-index:254435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">
            <v:imagedata r:id="rId224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41" o:spid="_x0000_s2429" type="#_x0000_t75" style="position:absolute;margin-left:210.35pt;margin-top:-5.4pt;width:13.05pt;height:14pt;z-index:254416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">
            <v:imagedata r:id="rId224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40" o:spid="_x0000_s2428" type="#_x0000_t75" style="position:absolute;margin-left:202.4pt;margin-top:-6pt;width:9.05pt;height:14.45pt;z-index:254415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">
            <v:imagedata r:id="rId224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39" o:spid="_x0000_s2427" type="#_x0000_t75" style="position:absolute;margin-left:193.45pt;margin-top:-1.75pt;width:7.45pt;height:11.3pt;z-index:254414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">
            <v:imagedata r:id="rId224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37" o:spid="_x0000_s2426" type="#_x0000_t75" style="position:absolute;margin-left:188.9pt;margin-top:-.65pt;width:2.75pt;height:6.9pt;z-index:254412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">
            <v:imagedata r:id="rId224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36" o:spid="_x0000_s2425" type="#_x0000_t75" style="position:absolute;margin-left:179.1pt;margin-top:-.25pt;width:7.25pt;height:10.7pt;z-index:254411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">
            <v:imagedata r:id="rId224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35" o:spid="_x0000_s2424" type="#_x0000_t75" style="position:absolute;margin-left:170.15pt;margin-top:6.6pt;width:7.9pt;height:13.15pt;z-index:254410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">
            <v:imagedata r:id="rId224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34" o:spid="_x0000_s2423" type="#_x0000_t75" style="position:absolute;margin-left:168.05pt;margin-top:2.7pt;width:8.5pt;height:2pt;z-index:254409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">
            <v:imagedata r:id="rId224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32" o:spid="_x0000_s2422" type="#_x0000_t75" style="position:absolute;margin-left:126.05pt;margin-top:-12.3pt;width:25.05pt;height:29.4pt;z-index:254407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">
            <v:imagedata r:id="rId224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31" o:spid="_x0000_s2421" type="#_x0000_t75" style="position:absolute;margin-left:138.35pt;margin-top:-4.9pt;width:7.8pt;height:11.65pt;z-index:254406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">
            <v:imagedata r:id="rId225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30" o:spid="_x0000_s2420" type="#_x0000_t75" style="position:absolute;margin-left:130.05pt;margin-top:-1.05pt;width:8.65pt;height:9.5pt;z-index:254405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">
            <v:imagedata r:id="rId225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08" o:spid="_x0000_s2419" type="#_x0000_t75" style="position:absolute;margin-left:301.05pt;margin-top:.15pt;width:81.3pt;height:13.5pt;z-index:254078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">
            <v:imagedata r:id="rId2252" o:title=""/>
          </v:shape>
        </w:pict>
      </w:r>
    </w:p>
    <w:p w:rsidR="00945192" w:rsidRPr="00EC59F4" w:rsidRDefault="00945192" w:rsidP="00945192">
      <w:pPr>
        <w:rPr>
          <w:rFonts w:ascii="Comic Sans MS" w:hAnsi="Comic Sans MS"/>
          <w:b/>
          <w:sz w:val="22"/>
          <w:szCs w:val="22"/>
        </w:rPr>
      </w:pPr>
    </w:p>
    <w:p w:rsidR="00945192" w:rsidRPr="00EC59F4" w:rsidRDefault="00945192" w:rsidP="00945192">
      <w:pPr>
        <w:rPr>
          <w:rFonts w:ascii="Comic Sans MS" w:hAnsi="Comic Sans MS"/>
          <w:b/>
          <w:sz w:val="22"/>
          <w:szCs w:val="22"/>
        </w:rPr>
      </w:pPr>
    </w:p>
    <w:p w:rsidR="00945192" w:rsidRPr="00EC59F4" w:rsidRDefault="000A365C" w:rsidP="00945192">
      <w:pPr>
        <w:ind w:firstLine="720"/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83" o:spid="_x0000_s2418" type="#_x0000_t75" style="position:absolute;left:0;text-align:left;margin-left:399.45pt;margin-top:-6.1pt;width:7.15pt;height:19.5pt;z-index:254459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">
            <v:imagedata r:id="rId225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82" o:spid="_x0000_s2417" type="#_x0000_t75" style="position:absolute;left:0;text-align:left;margin-left:392.7pt;margin-top:-.5pt;width:6.5pt;height:10.6pt;z-index:254458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">
            <v:imagedata r:id="rId225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81" o:spid="_x0000_s2416" type="#_x0000_t75" style="position:absolute;left:0;text-align:left;margin-left:387.3pt;margin-top:-4.25pt;width:8.45pt;height:17.7pt;z-index:254457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">
            <v:imagedata r:id="rId225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80" o:spid="_x0000_s2415" type="#_x0000_t75" style="position:absolute;left:0;text-align:left;margin-left:378.4pt;margin-top:-.8pt;width:11.95pt;height:12.35pt;z-index:254456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">
            <v:imagedata r:id="rId225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79" o:spid="_x0000_s2414" type="#_x0000_t75" style="position:absolute;left:0;text-align:left;margin-left:368.4pt;margin-top:2.2pt;width:7.85pt;height:9.7pt;z-index:254455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">
            <v:imagedata r:id="rId225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78" o:spid="_x0000_s2413" type="#_x0000_t75" style="position:absolute;left:0;text-align:left;margin-left:364.15pt;margin-top:2.1pt;width:2.2pt;height:8pt;z-index:254454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">
            <v:imagedata r:id="rId225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77" o:spid="_x0000_s2412" type="#_x0000_t75" style="position:absolute;left:0;text-align:left;margin-left:354.25pt;margin-top:1.4pt;width:7.05pt;height:11.75pt;z-index:254453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">
            <v:imagedata r:id="rId225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74" o:spid="_x0000_s2411" type="#_x0000_t75" style="position:absolute;left:0;text-align:left;margin-left:264pt;margin-top:2.8pt;width:7.05pt;height:12.8pt;z-index:254450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">
            <v:imagedata r:id="rId226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29" o:spid="_x0000_s2410" type="#_x0000_t75" style="position:absolute;left:0;text-align:left;margin-left:149.8pt;margin-top:9.45pt;width:7.7pt;height:2.3pt;z-index:254099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">
            <v:imagedata r:id="rId2261" o:title=""/>
          </v:shape>
        </w:pict>
      </w:r>
      <w:r w:rsidR="00945192" w:rsidRPr="00EC59F4">
        <w:rPr>
          <w:rFonts w:ascii="Comic Sans MS" w:hAnsi="Comic Sans MS"/>
          <w:b/>
          <w:sz w:val="22"/>
          <w:szCs w:val="22"/>
        </w:rPr>
        <w:t xml:space="preserve">g)  </w:t>
      </w:r>
      <w:r w:rsidR="00945192" w:rsidRPr="00EC59F4">
        <w:rPr>
          <w:rFonts w:ascii="Comic Sans MS" w:hAnsi="Comic Sans MS"/>
          <w:position w:val="-6"/>
          <w:sz w:val="22"/>
          <w:szCs w:val="22"/>
        </w:rPr>
        <w:object w:dxaOrig="1800" w:dyaOrig="320">
          <v:shape id="_x0000_i1049" type="#_x0000_t75" style="width:90.15pt;height:16.45pt" o:ole="">
            <v:imagedata r:id="rId2262" o:title=""/>
          </v:shape>
          <o:OLEObject Type="Embed" ProgID="Equation.3" ShapeID="_x0000_i1049" DrawAspect="Content" ObjectID="_1428655561" r:id="rId2263"/>
        </w:object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proofErr w:type="gramStart"/>
      <w:r w:rsidR="00945192" w:rsidRPr="00EC59F4">
        <w:rPr>
          <w:rFonts w:ascii="Comic Sans MS" w:hAnsi="Comic Sans MS"/>
          <w:sz w:val="22"/>
          <w:szCs w:val="22"/>
        </w:rPr>
        <w:t>h</w:t>
      </w:r>
      <w:proofErr w:type="gramEnd"/>
      <w:r w:rsidR="00945192" w:rsidRPr="00EC59F4">
        <w:rPr>
          <w:rFonts w:ascii="Comic Sans MS" w:hAnsi="Comic Sans MS"/>
          <w:sz w:val="22"/>
          <w:szCs w:val="22"/>
        </w:rPr>
        <w:t xml:space="preserve">)  </w:t>
      </w:r>
      <w:r w:rsidR="00945192" w:rsidRPr="00EC59F4">
        <w:rPr>
          <w:rFonts w:ascii="Comic Sans MS" w:hAnsi="Comic Sans MS"/>
          <w:position w:val="-6"/>
          <w:sz w:val="22"/>
          <w:szCs w:val="22"/>
        </w:rPr>
        <w:object w:dxaOrig="1500" w:dyaOrig="279">
          <v:shape id="_x0000_i1050" type="#_x0000_t75" style="width:74.85pt;height:13.6pt" o:ole="">
            <v:imagedata r:id="rId2264" o:title=""/>
          </v:shape>
          <o:OLEObject Type="Embed" ProgID="Equation.3" ShapeID="_x0000_i1050" DrawAspect="Content" ObjectID="_1428655562" r:id="rId2265"/>
        </w:object>
      </w:r>
    </w:p>
    <w:p w:rsidR="00945192" w:rsidRPr="00EC59F4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85" o:spid="_x0000_s2407" type="#_x0000_t75" style="position:absolute;margin-left:375.35pt;margin-top:5pt;width:10.1pt;height:10.1pt;z-index:254461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">
            <v:imagedata r:id="rId226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84" o:spid="_x0000_s2406" type="#_x0000_t75" style="position:absolute;margin-left:364pt;margin-top:-1.25pt;width:29.95pt;height:4.95pt;z-index:254460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">
            <v:imagedata r:id="rId226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76" o:spid="_x0000_s2405" type="#_x0000_t75" style="position:absolute;margin-left:264.3pt;margin-top:5.1pt;width:9.1pt;height:12.55pt;z-index:254452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">
            <v:imagedata r:id="rId226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75" o:spid="_x0000_s2404" type="#_x0000_t75" style="position:absolute;margin-left:262.45pt;margin-top:1pt;width:10.45pt;height:2.55pt;z-index:254451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">
            <v:imagedata r:id="rId226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52" o:spid="_x0000_s2403" type="#_x0000_t75" style="position:absolute;margin-left:144.1pt;margin-top:-.3pt;width:6.2pt;height:24.65pt;z-index:254427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">
            <v:imagedata r:id="rId227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51" o:spid="_x0000_s2402" type="#_x0000_t75" style="position:absolute;margin-left:132.9pt;margin-top:5.25pt;width:10.45pt;height:13.6pt;z-index:254426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">
            <v:imagedata r:id="rId227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50" o:spid="_x0000_s2401" type="#_x0000_t75" style="position:absolute;margin-left:123.8pt;margin-top:5.65pt;width:8.05pt;height:7.3pt;z-index:254425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">
            <v:imagedata r:id="rId227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48" o:spid="_x0000_s2400" type="#_x0000_t75" style="position:absolute;margin-left:112.85pt;margin-top:10.2pt;width:1.9pt;height:9.05pt;z-index:254423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">
            <v:imagedata r:id="rId227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47" o:spid="_x0000_s2399" type="#_x0000_t75" style="position:absolute;margin-left:104.05pt;margin-top:9.2pt;width:5.6pt;height:10.75pt;z-index:254422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">
            <v:imagedata r:id="rId227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46" o:spid="_x0000_s2398" type="#_x0000_t75" style="position:absolute;margin-left:94.7pt;margin-top:6.1pt;width:6.95pt;height:14.25pt;z-index:254421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">
            <v:imagedata r:id="rId227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45" o:spid="_x0000_s2397" type="#_x0000_t75" style="position:absolute;margin-left:82.5pt;margin-top:12.6pt;width:7.65pt;height:3.1pt;z-index:254420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">
            <v:imagedata r:id="rId227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44" o:spid="_x0000_s2396" type="#_x0000_t75" style="position:absolute;margin-left:76.35pt;margin-top:5.45pt;width:2.4pt;height:16.25pt;z-index:254419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">
            <v:imagedata r:id="rId227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43" o:spid="_x0000_s2395" type="#_x0000_t75" style="position:absolute;margin-left:65.6pt;margin-top:.45pt;width:7.3pt;height:23.55pt;z-index:254418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">
            <v:imagedata r:id="rId227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42" o:spid="_x0000_s2394" type="#_x0000_t75" style="position:absolute;margin-left:52.05pt;margin-top:5.5pt;width:10.1pt;height:15.7pt;z-index:254417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">
            <v:imagedata r:id="rId2279" o:title=""/>
          </v:shape>
        </w:pict>
      </w:r>
    </w:p>
    <w:p w:rsidR="00945192" w:rsidRPr="00EC59F4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05" o:spid="_x0000_s2393" type="#_x0000_t75" style="position:absolute;margin-left:468.25pt;margin-top:11.4pt;width:8.25pt;height:6.05pt;z-index:254481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">
            <v:imagedata r:id="rId228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98" o:spid="_x0000_s2392" type="#_x0000_t75" style="position:absolute;margin-left:6in;margin-top:10pt;width:2.55pt;height:8.8pt;z-index:254474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">
            <v:imagedata r:id="rId228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86" o:spid="_x0000_s2391" type="#_x0000_t75" style="position:absolute;margin-left:338.45pt;margin-top:10.6pt;width:6.3pt;height:2.65pt;z-index:254462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">
            <v:imagedata r:id="rId228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49" o:spid="_x0000_s2390" type="#_x0000_t75" style="position:absolute;margin-left:116.95pt;margin-top:-4.25pt;width:6.35pt;height:10.5pt;z-index:254424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">
            <v:imagedata r:id="rId228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13" o:spid="_x0000_s2389" type="#_x0000_t75" style="position:absolute;margin-left:-10.65pt;margin-top:12.85pt;width:3.4pt;height:1.6pt;z-index:254083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">
            <v:imagedata r:id="rId2284" o:title=""/>
          </v:shape>
        </w:pict>
      </w:r>
    </w:p>
    <w:p w:rsidR="00945192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07" o:spid="_x0000_s2388" type="#_x0000_t75" style="position:absolute;margin-left:348.5pt;margin-top:-19.95pt;width:143.35pt;height:48.2pt;z-index:254483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">
            <v:imagedata r:id="rId228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06" o:spid="_x0000_s2387" type="#_x0000_t75" style="position:absolute;margin-left:472.4pt;margin-top:-5.85pt;width:2.45pt;height:13.3pt;z-index:254482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">
            <v:imagedata r:id="rId228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04" o:spid="_x0000_s2386" type="#_x0000_t75" style="position:absolute;margin-left:464.25pt;margin-top:-4.45pt;width:2.75pt;height:11.35pt;z-index:254480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">
            <v:imagedata r:id="rId228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03" o:spid="_x0000_s2385" type="#_x0000_t75" style="position:absolute;margin-left:454.05pt;margin-top:1.9pt;width:7.45pt;height:6.7pt;z-index:254479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">
            <v:imagedata r:id="rId228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02" o:spid="_x0000_s2384" type="#_x0000_t75" style="position:absolute;margin-left:450.05pt;margin-top:3.1pt;width:2.1pt;height:6.1pt;z-index:254478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">
            <v:imagedata r:id="rId228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01" o:spid="_x0000_s2383" type="#_x0000_t75" style="position:absolute;margin-left:442.25pt;margin-top:.45pt;width:6.3pt;height:9.4pt;z-index:254477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">
            <v:imagedata r:id="rId229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99" o:spid="_x0000_s2382" type="#_x0000_t75" style="position:absolute;margin-left:428.95pt;margin-top:2.9pt;width:9.8pt;height:2.3pt;z-index:254475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">
            <v:imagedata r:id="rId229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97" o:spid="_x0000_s2381" type="#_x0000_t75" style="position:absolute;margin-left:409.8pt;margin-top:2pt;width:5.85pt;height:6.05pt;z-index:254473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">
            <v:imagedata r:id="rId229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96" o:spid="_x0000_s2380" type="#_x0000_t75" style="position:absolute;margin-left:400.8pt;margin-top:3.55pt;width:6.85pt;height:6.3pt;z-index:254472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">
            <v:imagedata r:id="rId229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94" o:spid="_x0000_s2379" type="#_x0000_t75" style="position:absolute;margin-left:361.6pt;margin-top:9.4pt;width:29.15pt;height:2.85pt;z-index:254470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">
            <v:imagedata r:id="rId229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93" o:spid="_x0000_s2378" type="#_x0000_t75" style="position:absolute;margin-left:387.25pt;margin-top:-3pt;width:2.05pt;height:12.95pt;z-index:254469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">
            <v:imagedata r:id="rId229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92" o:spid="_x0000_s2377" type="#_x0000_t75" style="position:absolute;margin-left:380.7pt;margin-top:-6.2pt;width:2.95pt;height:15.2pt;z-index:254468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">
            <v:imagedata r:id="rId229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91" o:spid="_x0000_s2376" type="#_x0000_t75" style="position:absolute;margin-left:383.95pt;margin-top:-3.8pt;width:5.95pt;height:8.75pt;z-index:254467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">
            <v:imagedata r:id="rId229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90" o:spid="_x0000_s2375" type="#_x0000_t75" style="position:absolute;margin-left:372.9pt;margin-top:-1.25pt;width:8.6pt;height:8.35pt;z-index:254466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">
            <v:imagedata r:id="rId229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89" o:spid="_x0000_s2374" type="#_x0000_t75" style="position:absolute;margin-left:368.75pt;margin-top:-.4pt;width:2.25pt;height:7.1pt;z-index:254465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">
            <v:imagedata r:id="rId229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88" o:spid="_x0000_s2373" type="#_x0000_t75" style="position:absolute;margin-left:357.25pt;margin-top:-3.6pt;width:7.95pt;height:11.35pt;z-index:254464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">
            <v:imagedata r:id="rId230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87" o:spid="_x0000_s2372" type="#_x0000_t75" style="position:absolute;margin-left:340.5pt;margin-top:2.15pt;width:5.5pt;height:2.2pt;z-index:254463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">
            <v:imagedata r:id="rId230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59" o:spid="_x0000_s2371" type="#_x0000_t75" style="position:absolute;margin-left:45.4pt;margin-top:-6.3pt;width:89.65pt;height:32.25pt;z-index:254434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">
            <v:imagedata r:id="rId230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58" o:spid="_x0000_s2370" type="#_x0000_t75" style="position:absolute;margin-left:105.3pt;margin-top:2.7pt;width:11.1pt;height:12pt;z-index:254433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">
            <v:imagedata r:id="rId230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57" o:spid="_x0000_s2369" type="#_x0000_t75" style="position:absolute;margin-left:97.15pt;margin-top:3.5pt;width:9.55pt;height:12.15pt;z-index:254432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">
            <v:imagedata r:id="rId230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56" o:spid="_x0000_s2368" type="#_x0000_t75" style="position:absolute;margin-left:88.25pt;margin-top:5.3pt;width:6.7pt;height:10.35pt;z-index:254431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">
            <v:imagedata r:id="rId230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55" o:spid="_x0000_s2367" type="#_x0000_t75" style="position:absolute;margin-left:81.95pt;margin-top:5.9pt;width:5.7pt;height:8.05pt;z-index:254430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">
            <v:imagedata r:id="rId230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54" o:spid="_x0000_s2366" type="#_x0000_t75" style="position:absolute;margin-left:74.15pt;margin-top:4.65pt;width:7.95pt;height:12.3pt;z-index:254429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">
            <v:imagedata r:id="rId230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53" o:spid="_x0000_s2365" type="#_x0000_t75" style="position:absolute;margin-left:55.6pt;margin-top:1.75pt;width:9.3pt;height:18.25pt;z-index:254428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">
            <v:imagedata r:id="rId2308" o:title=""/>
          </v:shape>
        </w:pict>
      </w:r>
    </w:p>
    <w:p w:rsidR="00117B8F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00" o:spid="_x0000_s2364" type="#_x0000_t75" style="position:absolute;margin-left:429.95pt;margin-top:-5.2pt;width:8.1pt;height:10.3pt;z-index:254476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">
            <v:imagedata r:id="rId230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395" o:spid="_x0000_s2363" type="#_x0000_t75" style="position:absolute;margin-left:374.2pt;margin-top:-.45pt;width:9.05pt;height:9.45pt;z-index:254471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">
            <v:imagedata r:id="rId2310" o:title=""/>
          </v:shape>
        </w:pict>
      </w:r>
    </w:p>
    <w:p w:rsidR="00117B8F" w:rsidRPr="00EC59F4" w:rsidRDefault="00117B8F" w:rsidP="00945192">
      <w:pPr>
        <w:rPr>
          <w:rFonts w:ascii="Comic Sans MS" w:hAnsi="Comic Sans MS"/>
          <w:b/>
          <w:sz w:val="22"/>
          <w:szCs w:val="22"/>
        </w:rPr>
      </w:pPr>
    </w:p>
    <w:p w:rsidR="00945192" w:rsidRPr="00EC59F4" w:rsidRDefault="00945192" w:rsidP="00945192">
      <w:pPr>
        <w:rPr>
          <w:rFonts w:ascii="Comic Sans MS" w:hAnsi="Comic Sans MS"/>
          <w:b/>
          <w:sz w:val="22"/>
          <w:szCs w:val="22"/>
        </w:rPr>
      </w:pPr>
    </w:p>
    <w:p w:rsidR="00945192" w:rsidRPr="00EC59F4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43" o:spid="_x0000_s2362" type="#_x0000_t75" style="position:absolute;margin-left:314.4pt;margin-top:23.75pt;width:9.05pt;height:10.5pt;z-index:254520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">
            <v:imagedata r:id="rId231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42" o:spid="_x0000_s2361" type="#_x0000_t75" style="position:absolute;margin-left:308.1pt;margin-top:24.9pt;width:5.9pt;height:9.6pt;z-index:254519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">
            <v:imagedata r:id="rId231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41" o:spid="_x0000_s2360" type="#_x0000_t75" style="position:absolute;margin-left:301.35pt;margin-top:26.55pt;width:5.4pt;height:8.1pt;z-index:254518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">
            <v:imagedata r:id="rId231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40" o:spid="_x0000_s2359" type="#_x0000_t75" style="position:absolute;margin-left:295.85pt;margin-top:26.35pt;width:4.75pt;height:8.3pt;z-index:254517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">
            <v:imagedata r:id="rId231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32" o:spid="_x0000_s2358" type="#_x0000_t75" style="position:absolute;margin-left:261.75pt;margin-top:22.85pt;width:2.45pt;height:9.6pt;z-index:254509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">
            <v:imagedata r:id="rId231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29" o:spid="_x0000_s2357" type="#_x0000_t75" style="position:absolute;margin-left:337.9pt;margin-top:6.65pt;width:9.45pt;height:15.35pt;z-index:254506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">
            <v:imagedata r:id="rId231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22" o:spid="_x0000_s2356" type="#_x0000_t75" style="position:absolute;margin-left:157.25pt;margin-top:20.85pt;width:12.4pt;height:12.45pt;z-index:254499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">
            <v:imagedata r:id="rId231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21" o:spid="_x0000_s2355" type="#_x0000_t75" style="position:absolute;margin-left:146.75pt;margin-top:26.85pt;width:7.8pt;height:8.5pt;z-index:254498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">
            <v:imagedata r:id="rId231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18" o:spid="_x0000_s2354" type="#_x0000_t75" style="position:absolute;margin-left:123.35pt;margin-top:22.4pt;width:7.9pt;height:15.8pt;z-index:254495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">
            <v:imagedata r:id="rId231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17" o:spid="_x0000_s2353" type="#_x0000_t75" style="position:absolute;margin-left:120.05pt;margin-top:14.05pt;width:56.2pt;height:5.55pt;z-index:254494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">
            <v:imagedata r:id="rId232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16" o:spid="_x0000_s2352" type="#_x0000_t75" style="position:absolute;margin-left:174.75pt;margin-top:.4pt;width:9.05pt;height:11.75pt;z-index:254493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">
            <v:imagedata r:id="rId232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15" o:spid="_x0000_s2351" type="#_x0000_t75" style="position:absolute;margin-left:167.45pt;margin-top:2.8pt;width:5.85pt;height:9.75pt;z-index:254492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">
            <v:imagedata r:id="rId232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14" o:spid="_x0000_s2350" type="#_x0000_t75" style="position:absolute;margin-left:161.85pt;margin-top:4.95pt;width:5.25pt;height:7.15pt;z-index:254491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">
            <v:imagedata r:id="rId232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13" o:spid="_x0000_s2349" type="#_x0000_t75" style="position:absolute;margin-left:156.5pt;margin-top:2.7pt;width:5.35pt;height:11.4pt;z-index:254490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">
            <v:imagedata r:id="rId232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12" o:spid="_x0000_s2348" type="#_x0000_t75" style="position:absolute;margin-left:143.8pt;margin-top:2.3pt;width:8.35pt;height:14.95pt;z-index:254489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">
            <v:imagedata r:id="rId232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11" o:spid="_x0000_s2347" type="#_x0000_t75" style="position:absolute;margin-left:135.2pt;margin-top:7.95pt;width:6.5pt;height:7.75pt;z-index:254488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">
            <v:imagedata r:id="rId232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10" o:spid="_x0000_s2346" type="#_x0000_t75" style="position:absolute;margin-left:130.1pt;margin-top:8.5pt;width:2.15pt;height:8.25pt;z-index:254487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">
            <v:imagedata r:id="rId232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09" o:spid="_x0000_s2345" type="#_x0000_t75" style="position:absolute;margin-left:123.35pt;margin-top:8pt;width:5.55pt;height:9.55pt;z-index:254486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">
            <v:imagedata r:id="rId232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08" o:spid="_x0000_s2344" type="#_x0000_t75" style="position:absolute;margin-left:114.65pt;margin-top:3.3pt;width:6.6pt;height:14.9pt;z-index:254484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">
            <v:imagedata r:id="rId2329" o:title=""/>
          </v:shape>
        </w:pict>
      </w:r>
      <w:r w:rsidR="00945192" w:rsidRPr="00EC59F4">
        <w:rPr>
          <w:rFonts w:ascii="Comic Sans MS" w:hAnsi="Comic Sans MS"/>
          <w:b/>
          <w:sz w:val="22"/>
          <w:szCs w:val="22"/>
        </w:rPr>
        <w:tab/>
      </w:r>
      <w:proofErr w:type="spellStart"/>
      <w:r w:rsidR="00945192" w:rsidRPr="00EC59F4">
        <w:rPr>
          <w:rFonts w:ascii="Comic Sans MS" w:hAnsi="Comic Sans MS"/>
          <w:b/>
          <w:sz w:val="22"/>
          <w:szCs w:val="22"/>
        </w:rPr>
        <w:t>i</w:t>
      </w:r>
      <w:proofErr w:type="spellEnd"/>
      <w:r w:rsidR="00945192" w:rsidRPr="00EC59F4">
        <w:rPr>
          <w:rFonts w:ascii="Comic Sans MS" w:hAnsi="Comic Sans MS"/>
          <w:b/>
          <w:sz w:val="22"/>
          <w:szCs w:val="22"/>
        </w:rPr>
        <w:t xml:space="preserve">)  </w:t>
      </w:r>
      <w:r w:rsidR="00945192" w:rsidRPr="00EC59F4">
        <w:rPr>
          <w:rFonts w:ascii="Comic Sans MS" w:hAnsi="Comic Sans MS"/>
          <w:position w:val="-24"/>
          <w:sz w:val="22"/>
          <w:szCs w:val="22"/>
        </w:rPr>
        <w:object w:dxaOrig="1080" w:dyaOrig="620">
          <v:shape id="_x0000_i1051" type="#_x0000_t75" style="width:53.85pt;height:31.2pt" o:ole="">
            <v:imagedata r:id="rId2330" o:title=""/>
          </v:shape>
          <o:OLEObject Type="Embed" ProgID="Equation.3" ShapeID="_x0000_i1051" DrawAspect="Content" ObjectID="_1428655563" r:id="rId2331"/>
        </w:object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r w:rsidR="00945192" w:rsidRPr="00EC59F4">
        <w:rPr>
          <w:rFonts w:ascii="Comic Sans MS" w:hAnsi="Comic Sans MS"/>
          <w:sz w:val="22"/>
          <w:szCs w:val="22"/>
        </w:rPr>
        <w:tab/>
      </w:r>
      <w:proofErr w:type="gramStart"/>
      <w:r w:rsidR="00945192" w:rsidRPr="00EC59F4">
        <w:rPr>
          <w:rFonts w:ascii="Comic Sans MS" w:hAnsi="Comic Sans MS"/>
          <w:sz w:val="22"/>
          <w:szCs w:val="22"/>
        </w:rPr>
        <w:t>j</w:t>
      </w:r>
      <w:proofErr w:type="gramEnd"/>
      <w:r w:rsidR="00945192" w:rsidRPr="00EC59F4">
        <w:rPr>
          <w:rFonts w:ascii="Comic Sans MS" w:hAnsi="Comic Sans MS"/>
          <w:sz w:val="22"/>
          <w:szCs w:val="22"/>
        </w:rPr>
        <w:t xml:space="preserve">)  </w:t>
      </w:r>
      <w:r w:rsidR="00945192" w:rsidRPr="00EC59F4">
        <w:rPr>
          <w:rFonts w:ascii="Comic Sans MS" w:hAnsi="Comic Sans MS"/>
          <w:position w:val="-6"/>
          <w:sz w:val="22"/>
          <w:szCs w:val="22"/>
        </w:rPr>
        <w:object w:dxaOrig="1860" w:dyaOrig="300">
          <v:shape id="_x0000_i1052" type="#_x0000_t75" style="width:93pt;height:14.75pt" o:ole="">
            <v:imagedata r:id="rId2332" o:title=""/>
          </v:shape>
          <o:OLEObject Type="Embed" ProgID="Equation.3" ShapeID="_x0000_i1052" DrawAspect="Content" ObjectID="_1428655564" r:id="rId2333"/>
        </w:object>
      </w:r>
    </w:p>
    <w:p w:rsidR="00945192" w:rsidRPr="00EC59F4" w:rsidRDefault="000A365C" w:rsidP="00945192">
      <w:pPr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39" o:spid="_x0000_s2341" type="#_x0000_t75" style="position:absolute;margin-left:281.75pt;margin-top:-8.3pt;width:9pt;height:29.5pt;z-index:254516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">
            <v:imagedata r:id="rId233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38" o:spid="_x0000_s2340" type="#_x0000_t75" style="position:absolute;margin-left:276.05pt;margin-top:5.75pt;width:8.4pt;height:11.4pt;z-index:254515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">
            <v:imagedata r:id="rId233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37" o:spid="_x0000_s2339" type="#_x0000_t75" style="position:absolute;margin-left:270.7pt;margin-top:5.95pt;width:7.4pt;height:11.7pt;z-index:254514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">
            <v:imagedata r:id="rId233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36" o:spid="_x0000_s2338" type="#_x0000_t75" style="position:absolute;margin-left:264.2pt;margin-top:9.6pt;width:6.2pt;height:8.5pt;z-index:254513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">
            <v:imagedata r:id="rId2337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35" o:spid="_x0000_s2337" type="#_x0000_t75" style="position:absolute;margin-left:260.2pt;margin-top:8.95pt;width:2.05pt;height:8.9pt;z-index:254512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">
            <v:imagedata r:id="rId2338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34" o:spid="_x0000_s2336" type="#_x0000_t75" style="position:absolute;margin-left:251.9pt;margin-top:7.45pt;width:7.35pt;height:12.65pt;z-index:254511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">
            <v:imagedata r:id="rId2339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33" o:spid="_x0000_s2335" type="#_x0000_t75" style="position:absolute;margin-left:257.15pt;margin-top:1.6pt;width:14.45pt;height:2.1pt;z-index:254510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">
            <v:imagedata r:id="rId2340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31" o:spid="_x0000_s2334" type="#_x0000_t75" style="position:absolute;margin-left:242.1pt;margin-top:-7.65pt;width:9.05pt;height:26.7pt;z-index:254508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">
            <v:imagedata r:id="rId2341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30" o:spid="_x0000_s2333" type="#_x0000_t75" style="position:absolute;margin-left:229.7pt;margin-top:-4.75pt;width:9.2pt;height:14.95pt;z-index:254507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">
            <v:imagedata r:id="rId2342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20" o:spid="_x0000_s2332" type="#_x0000_t75" style="position:absolute;margin-left:142.35pt;margin-top:-3.35pt;width:1.8pt;height:7.55pt;z-index:254497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">
            <v:imagedata r:id="rId2343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419" o:spid="_x0000_s2331" type="#_x0000_t75" style="position:absolute;margin-left:134.4pt;margin-top:-4.5pt;width:7.05pt;height:9.7pt;z-index:254496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">
            <v:imagedata r:id="rId2344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234" o:spid="_x0000_s2330" type="#_x0000_t75" style="position:absolute;margin-left:441.15pt;margin-top:1.1pt;width:5.15pt;height:2pt;z-index:254309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">
            <v:imagedata r:id="rId2345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102" o:spid="_x0000_s2329" type="#_x0000_t75" style="position:absolute;margin-left:86.25pt;margin-top:5.95pt;width:5.9pt;height:2.75pt;z-index:254174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">
            <v:imagedata r:id="rId2346" o:title=""/>
          </v:shape>
        </w:pict>
      </w:r>
      <w:r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Ink 2095" o:spid="_x0000_s2328" type="#_x0000_t75" style="position:absolute;margin-left:86.1pt;margin-top:8.25pt;width:5.8pt;height:2.4pt;z-index:254167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">
            <v:imagedata r:id="rId2347" o:title=""/>
          </v:shape>
        </w:pict>
      </w:r>
    </w:p>
    <w:p w:rsidR="00945192" w:rsidRDefault="000A365C" w:rsidP="00945192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65" o:spid="_x0000_s2327" type="#_x0000_t75" style="position:absolute;margin-left:328.95pt;margin-top:3.65pt;width:21.7pt;height:23.05pt;z-index:254543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">
            <v:imagedata r:id="rId2348" o:title=""/>
          </v:shape>
        </w:pict>
      </w:r>
    </w:p>
    <w:p w:rsidR="00945192" w:rsidRDefault="000A365C" w:rsidP="00945192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63" o:spid="_x0000_s2326" type="#_x0000_t75" style="position:absolute;margin-left:234.45pt;margin-top:-6.55pt;width:6.85pt;height:30.35pt;z-index:254541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">
            <v:imagedata r:id="rId234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62" o:spid="_x0000_s2325" type="#_x0000_t75" style="position:absolute;margin-left:345.5pt;margin-top:-5.75pt;width:9.8pt;height:11.95pt;z-index:254540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">
            <v:imagedata r:id="rId235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61" o:spid="_x0000_s2324" type="#_x0000_t75" style="position:absolute;margin-left:340.25pt;margin-top:-4.5pt;width:4.55pt;height:9.5pt;z-index:254539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">
            <v:imagedata r:id="rId235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60" o:spid="_x0000_s2323" type="#_x0000_t75" style="position:absolute;margin-left:334.05pt;margin-top:-3.35pt;width:5.85pt;height:8.65pt;z-index:254538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">
            <v:imagedata r:id="rId235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59" o:spid="_x0000_s2322" type="#_x0000_t75" style="position:absolute;margin-left:328.75pt;margin-top:-3.2pt;width:5.2pt;height:10.9pt;z-index:254537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">
            <v:imagedata r:id="rId235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58" o:spid="_x0000_s2321" type="#_x0000_t75" style="position:absolute;margin-left:317.25pt;margin-top:-6pt;width:7.15pt;height:36.25pt;z-index:254536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">
            <v:imagedata r:id="rId235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47" o:spid="_x0000_s2320" type="#_x0000_t75" style="position:absolute;margin-left:259.35pt;margin-top:6.55pt;width:16.5pt;height:2.25pt;z-index:254524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">
            <v:imagedata r:id="rId235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46" o:spid="_x0000_s2319" type="#_x0000_t75" style="position:absolute;margin-left:266.85pt;margin-top:-4.9pt;width:2.25pt;height:11.15pt;z-index:254523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">
            <v:imagedata r:id="rId235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45" o:spid="_x0000_s2318" type="#_x0000_t75" style="position:absolute;margin-left:244.4pt;margin-top:-2.95pt;width:7.95pt;height:26.35pt;z-index:254522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">
            <v:imagedata r:id="rId235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44" o:spid="_x0000_s2317" type="#_x0000_t75" style="position:absolute;margin-left:231.65pt;margin-top:1.9pt;width:8.45pt;height:16.85pt;z-index:254521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">
            <v:imagedata r:id="rId235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28" o:spid="_x0000_s2316" type="#_x0000_t75" style="position:absolute;margin-left:116.55pt;margin-top:-13.4pt;width:73.35pt;height:44.55pt;z-index:254505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">
            <v:imagedata r:id="rId235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27" o:spid="_x0000_s2315" type="#_x0000_t75" style="position:absolute;margin-left:156.8pt;margin-top:-2.3pt;width:13.4pt;height:14.75pt;z-index:254504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">
            <v:imagedata r:id="rId236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26" o:spid="_x0000_s2314" type="#_x0000_t75" style="position:absolute;margin-left:141pt;margin-top:4.05pt;width:11.75pt;height:10.8pt;z-index:254503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">
            <v:imagedata r:id="rId236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25" o:spid="_x0000_s2313" type="#_x0000_t75" style="position:absolute;margin-left:133.95pt;margin-top:2.7pt;width:7pt;height:12.45pt;z-index:254502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">
            <v:imagedata r:id="rId236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24" o:spid="_x0000_s2312" type="#_x0000_t75" style="position:absolute;margin-left:113.7pt;margin-top:7.4pt;width:5.15pt;height:2.2pt;z-index:254501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">
            <v:imagedata r:id="rId236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23" o:spid="_x0000_s2311" type="#_x0000_t75" style="position:absolute;margin-left:111.65pt;margin-top:2.25pt;width:6.05pt;height:2.4pt;z-index:254500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">
            <v:imagedata r:id="rId2364" o:title=""/>
          </v:shape>
        </w:pict>
      </w:r>
    </w:p>
    <w:p w:rsidR="00117B8F" w:rsidRDefault="000A365C" w:rsidP="00945192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66" o:spid="_x0000_s2310" type="#_x0000_t75" style="position:absolute;margin-left:296.1pt;margin-top:-9.6pt;width:19.1pt;height:25.95pt;z-index:254544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">
            <v:imagedata r:id="rId236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64" o:spid="_x0000_s2309" type="#_x0000_t75" style="position:absolute;margin-left:253.2pt;margin-top:-7pt;width:7.2pt;height:20.55pt;z-index:254542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">
            <v:imagedata r:id="rId236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57" o:spid="_x0000_s2308" type="#_x0000_t75" style="position:absolute;margin-left:308.15pt;margin-top:-5.2pt;width:8.35pt;height:13.55pt;z-index:254535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">
            <v:imagedata r:id="rId236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56" o:spid="_x0000_s2307" type="#_x0000_t75" style="position:absolute;margin-left:301.15pt;margin-top:-2.05pt;width:5.8pt;height:11.35pt;z-index:254534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">
            <v:imagedata r:id="rId236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55" o:spid="_x0000_s2306" type="#_x0000_t75" style="position:absolute;margin-left:296.4pt;margin-top:-.35pt;width:5.95pt;height:8.45pt;z-index:254533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">
            <v:imagedata r:id="rId236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54" o:spid="_x0000_s2305" type="#_x0000_t75" style="position:absolute;margin-left:290.95pt;margin-top:.85pt;width:7.05pt;height:9.95pt;z-index:254532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">
            <v:imagedata r:id="rId237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53" o:spid="_x0000_s2304" type="#_x0000_t75" style="position:absolute;margin-left:279.4pt;margin-top:-4.5pt;width:9.05pt;height:14.65pt;z-index:254531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">
            <v:imagedata r:id="rId237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52" o:spid="_x0000_s2303" type="#_x0000_t75" style="position:absolute;margin-left:274.2pt;margin-top:1.2pt;width:6.05pt;height:7.7pt;z-index:254530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">
            <v:imagedata r:id="rId237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51" o:spid="_x0000_s2302" type="#_x0000_t75" style="position:absolute;margin-left:272.95pt;margin-top:-.25pt;width:.8pt;height:1.3pt;z-index:254529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">
            <v:imagedata r:id="rId237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50" o:spid="_x0000_s2301" type="#_x0000_t75" style="position:absolute;margin-left:271.25pt;margin-top:1.2pt;width:1.8pt;height:8.05pt;z-index:254528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">
            <v:imagedata r:id="rId237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49" o:spid="_x0000_s2300" type="#_x0000_t75" style="position:absolute;margin-left:263.15pt;margin-top:-.65pt;width:6.25pt;height:11.4pt;z-index:254526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">
            <v:imagedata r:id="rId237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48" o:spid="_x0000_s2299" type="#_x0000_t75" style="position:absolute;margin-left:253.4pt;margin-top:-3.6pt;width:7.8pt;height:13.85pt;z-index:254525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">
            <v:imagedata r:id="rId2376" o:title=""/>
          </v:shape>
        </w:pict>
      </w:r>
    </w:p>
    <w:p w:rsidR="00117B8F" w:rsidRDefault="000A365C" w:rsidP="00945192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79" o:spid="_x0000_s2298" type="#_x0000_t75" style="position:absolute;margin-left:298.75pt;margin-top:-22.05pt;width:144.65pt;height:49.2pt;z-index:254557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">
            <v:imagedata r:id="rId237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78" o:spid="_x0000_s2297" type="#_x0000_t75" style="position:absolute;margin-left:415.85pt;margin-top:-7.75pt;width:13.75pt;height:15.4pt;z-index:254556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">
            <v:imagedata r:id="rId237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77" o:spid="_x0000_s2296" type="#_x0000_t75" style="position:absolute;margin-left:404.1pt;margin-top:-.95pt;width:5.8pt;height:8.5pt;z-index:254555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">
            <v:imagedata r:id="rId237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76" o:spid="_x0000_s2295" type="#_x0000_t75" style="position:absolute;margin-left:395.4pt;margin-top:-1.2pt;width:6.3pt;height:9.8pt;z-index:254554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">
            <v:imagedata r:id="rId238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75" o:spid="_x0000_s2294" type="#_x0000_t75" style="position:absolute;margin-left:387.4pt;margin-top:-.9pt;width:7.25pt;height:9.55pt;z-index:254553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">
            <v:imagedata r:id="rId238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74" o:spid="_x0000_s2293" type="#_x0000_t75" style="position:absolute;margin-left:357.7pt;margin-top:2.65pt;width:14.9pt;height:10.55pt;z-index:254552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">
            <v:imagedata r:id="rId238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73" o:spid="_x0000_s2292" type="#_x0000_t75" style="position:absolute;margin-left:336.65pt;margin-top:7.75pt;width:10.1pt;height:6.6pt;z-index:254551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">
            <v:imagedata r:id="rId238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68" o:spid="_x0000_s2291" type="#_x0000_t75" style="position:absolute;margin-left:312.95pt;margin-top:10.05pt;width:17.2pt;height:3.45pt;z-index:254546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">
            <v:imagedata r:id="rId238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67" o:spid="_x0000_s2290" type="#_x0000_t75" style="position:absolute;margin-left:319.65pt;margin-top:-2.3pt;width:2.55pt;height:11.1pt;z-index:254545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">
            <v:imagedata r:id="rId238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50" o:spid="_x0000_s2289" type="#_x0000_t75" style="position:absolute;margin-left:280.5pt;margin-top:.5pt;width:5.95pt;height:1.95pt;z-index:254223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">
            <v:imagedata r:id="rId2386" o:title=""/>
          </v:shape>
        </w:pict>
      </w:r>
    </w:p>
    <w:p w:rsidR="00117B8F" w:rsidRDefault="000A365C" w:rsidP="00945192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72" o:spid="_x0000_s2288" type="#_x0000_t75" style="position:absolute;margin-left:337.8pt;margin-top:-5.15pt;width:7.05pt;height:10.65pt;z-index:254550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">
            <v:imagedata r:id="rId238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71" o:spid="_x0000_s2287" type="#_x0000_t75" style="position:absolute;margin-left:328pt;margin-top:-2.15pt;width:7pt;height:9.2pt;z-index:254549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">
            <v:imagedata r:id="rId238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70" o:spid="_x0000_s2286" type="#_x0000_t75" style="position:absolute;margin-left:323.85pt;margin-top:-1pt;width:2.1pt;height:7.45pt;z-index:254548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">
            <v:imagedata r:id="rId238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469" o:spid="_x0000_s2285" type="#_x0000_t75" style="position:absolute;margin-left:314pt;margin-top:-1.7pt;width:6.85pt;height:10.7pt;z-index:254547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">
            <v:imagedata r:id="rId2390" o:title=""/>
          </v:shape>
        </w:pict>
      </w:r>
    </w:p>
    <w:p w:rsidR="00117B8F" w:rsidRDefault="000A365C" w:rsidP="00945192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161" o:spid="_x0000_s2284" type="#_x0000_t75" style="position:absolute;margin-left:261.7pt;margin-top:3.2pt;width:2.15pt;height:7.95pt;z-index:254235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">
            <v:imagedata r:id="rId2391" o:title=""/>
          </v:shape>
        </w:pict>
      </w:r>
    </w:p>
    <w:p w:rsidR="00117B8F" w:rsidRDefault="00117B8F" w:rsidP="00945192">
      <w:pPr>
        <w:rPr>
          <w:rFonts w:ascii="Comic Sans MS" w:hAnsi="Comic Sans MS"/>
          <w:b/>
          <w:sz w:val="24"/>
        </w:rPr>
      </w:pPr>
    </w:p>
    <w:p w:rsidR="00117B8F" w:rsidRDefault="00117B8F" w:rsidP="00945192">
      <w:pPr>
        <w:rPr>
          <w:rFonts w:ascii="Comic Sans MS" w:hAnsi="Comic Sans MS"/>
          <w:b/>
          <w:sz w:val="24"/>
        </w:rPr>
      </w:pPr>
    </w:p>
    <w:p w:rsidR="00945192" w:rsidRDefault="00117B8F" w:rsidP="00945192">
      <w:pPr>
        <w:rPr>
          <w:rFonts w:ascii="Comic Sans MS" w:hAnsi="Comic Sans MS"/>
          <w:sz w:val="24"/>
        </w:rPr>
      </w:pPr>
      <w:r>
        <w:rPr>
          <w:rFonts w:ascii="Comic Sans MS" w:hAnsi="Comic Sans MS"/>
          <w:b/>
          <w:sz w:val="24"/>
        </w:rPr>
        <w:t xml:space="preserve">EX. </w:t>
      </w:r>
      <w:proofErr w:type="gramStart"/>
      <w:r>
        <w:rPr>
          <w:rFonts w:ascii="Comic Sans MS" w:hAnsi="Comic Sans MS"/>
          <w:b/>
          <w:sz w:val="24"/>
        </w:rPr>
        <w:t>9</w:t>
      </w:r>
      <w:r w:rsidR="00945192">
        <w:rPr>
          <w:rFonts w:ascii="Comic Sans MS" w:hAnsi="Comic Sans MS"/>
          <w:b/>
          <w:sz w:val="24"/>
        </w:rPr>
        <w:t xml:space="preserve">  </w:t>
      </w:r>
      <w:r w:rsidR="00945192" w:rsidRPr="00117B8F">
        <w:rPr>
          <w:rFonts w:ascii="Comic Sans MS" w:hAnsi="Comic Sans MS"/>
          <w:sz w:val="22"/>
          <w:szCs w:val="22"/>
        </w:rPr>
        <w:t>Prove</w:t>
      </w:r>
      <w:proofErr w:type="gramEnd"/>
      <w:r w:rsidR="00945192" w:rsidRPr="00117B8F">
        <w:rPr>
          <w:rFonts w:ascii="Comic Sans MS" w:hAnsi="Comic Sans MS"/>
          <w:sz w:val="22"/>
          <w:szCs w:val="22"/>
        </w:rPr>
        <w:t xml:space="preserve"> the following identities (algebraically)</w:t>
      </w:r>
    </w:p>
    <w:p w:rsidR="00945192" w:rsidRDefault="000A365C" w:rsidP="00945192">
      <w:pPr>
        <w:ind w:firstLine="720"/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  <w:lang w:val="en-CA" w:eastAsia="en-CA"/>
        </w:rPr>
        <w:pict>
          <v:shape id="Ink 2636" o:spid="_x0000_s2283" type="#_x0000_t75" style="position:absolute;left:0;text-align:left;margin-left:285.9pt;margin-top:-8pt;width:8.45pt;height:18.6pt;z-index:254718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">
            <v:imagedata r:id="rId239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35" o:spid="_x0000_s2282" type="#_x0000_t75" style="position:absolute;left:0;text-align:left;margin-left:251.85pt;margin-top:-12.95pt;width:38.95pt;height:17.05pt;z-index:254717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">
            <v:imagedata r:id="rId239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34" o:spid="_x0000_s2281" type="#_x0000_t75" style="position:absolute;left:0;text-align:left;margin-left:220.35pt;margin-top:-.2pt;width:2.15pt;height:1.85pt;z-index:254716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">
            <v:imagedata r:id="rId239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33" o:spid="_x0000_s2280" type="#_x0000_t75" style="position:absolute;left:0;text-align:left;margin-left:217.8pt;margin-top:-17.05pt;width:8.3pt;height:10.65pt;z-index:254715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">
            <v:imagedata r:id="rId239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32" o:spid="_x0000_s2279" type="#_x0000_t75" style="position:absolute;left:0;text-align:left;margin-left:203.5pt;margin-top:-9.55pt;width:6.95pt;height:2.3pt;z-index:254714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">
            <v:imagedata r:id="rId239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31" o:spid="_x0000_s2278" type="#_x0000_t75" style="position:absolute;left:0;text-align:left;margin-left:205.15pt;margin-top:-14.45pt;width:2.8pt;height:12.25pt;z-index:254713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">
            <v:imagedata r:id="rId239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30" o:spid="_x0000_s2277" type="#_x0000_t75" style="position:absolute;left:0;text-align:left;margin-left:196.8pt;margin-top:-10.45pt;width:6.6pt;height:9.45pt;z-index:254712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">
            <v:imagedata r:id="rId239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29" o:spid="_x0000_s2276" type="#_x0000_t75" style="position:absolute;left:0;text-align:left;margin-left:189.5pt;margin-top:-8.7pt;width:6.1pt;height:8.4pt;z-index:254711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">
            <v:imagedata r:id="rId239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28" o:spid="_x0000_s2275" type="#_x0000_t75" style="position:absolute;left:0;text-align:left;margin-left:176.35pt;margin-top:-5.9pt;width:12.55pt;height:7.95pt;z-index:254710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">
            <v:imagedata r:id="rId240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27" o:spid="_x0000_s2274" type="#_x0000_t75" style="position:absolute;left:0;text-align:left;margin-left:127.45pt;margin-top:-3.8pt;width:34.35pt;height:13.7pt;z-index:254709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">
            <v:imagedata r:id="rId240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26" o:spid="_x0000_s2273" type="#_x0000_t75" style="position:absolute;left:0;text-align:left;margin-left:135.8pt;margin-top:-1.1pt;width:2.8pt;height:15.35pt;z-index:254708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">
            <v:imagedata r:id="rId240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25" o:spid="_x0000_s2272" type="#_x0000_t75" style="position:absolute;left:0;text-align:left;margin-left:260.75pt;margin-top:-39.7pt;width:1.3pt;height:1.4pt;z-index:254707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">
            <v:imagedata r:id="rId240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24" o:spid="_x0000_s2271" type="#_x0000_t75" style="position:absolute;left:0;text-align:left;margin-left:253.7pt;margin-top:-32.2pt;width:21.5pt;height:8.2pt;z-index:254706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">
            <v:imagedata r:id="rId240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23" o:spid="_x0000_s2270" type="#_x0000_t75" style="position:absolute;left:0;text-align:left;margin-left:252.7pt;margin-top:-39.4pt;width:5.95pt;height:15.4pt;z-index:254705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">
            <v:imagedata r:id="rId240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22" o:spid="_x0000_s2269" type="#_x0000_t75" style="position:absolute;left:0;text-align:left;margin-left:249pt;margin-top:-30.8pt;width:2pt;height:7.45pt;z-index:254704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">
            <v:imagedata r:id="rId240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21" o:spid="_x0000_s2268" type="#_x0000_t75" style="position:absolute;left:0;text-align:left;margin-left:244.2pt;margin-top:-35.95pt;width:3.3pt;height:13.5pt;z-index:254703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">
            <v:imagedata r:id="rId240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20" o:spid="_x0000_s2267" type="#_x0000_t75" style="position:absolute;left:0;text-align:left;margin-left:234.8pt;margin-top:-31.35pt;width:7.35pt;height:17.9pt;z-index:254702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">
            <v:imagedata r:id="rId240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19" o:spid="_x0000_s2266" type="#_x0000_t75" style="position:absolute;left:0;text-align:left;margin-left:223.7pt;margin-top:-28.4pt;width:11.9pt;height:9.55pt;z-index:254701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">
            <v:imagedata r:id="rId240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18" o:spid="_x0000_s2265" type="#_x0000_t75" style="position:absolute;left:0;text-align:left;margin-left:219.85pt;margin-top:-29.6pt;width:2.75pt;height:9.8pt;z-index:254700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">
            <v:imagedata r:id="rId241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17" o:spid="_x0000_s2264" type="#_x0000_t75" style="position:absolute;left:0;text-align:left;margin-left:210.8pt;margin-top:-27.35pt;width:7.55pt;height:10.3pt;z-index:254699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">
            <v:imagedata r:id="rId241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16" o:spid="_x0000_s2263" type="#_x0000_t75" style="position:absolute;left:0;text-align:left;margin-left:188.6pt;margin-top:-26.9pt;width:16.6pt;height:8.45pt;z-index:254697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">
            <v:imagedata r:id="rId241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15" o:spid="_x0000_s2262" type="#_x0000_t75" style="position:absolute;left:0;text-align:left;margin-left:183.4pt;margin-top:-28.3pt;width:1pt;height:1.35pt;z-index:254696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">
            <v:imagedata r:id="rId241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14" o:spid="_x0000_s2261" type="#_x0000_t75" style="position:absolute;left:0;text-align:left;margin-left:174.55pt;margin-top:-25.6pt;width:11.2pt;height:7.9pt;z-index:254695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">
            <v:imagedata r:id="rId241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13" o:spid="_x0000_s2260" type="#_x0000_t75" style="position:absolute;left:0;text-align:left;margin-left:177.35pt;margin-top:-31.25pt;width:2.25pt;height:14.8pt;z-index:254694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">
            <v:imagedata r:id="rId241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12" o:spid="_x0000_s2259" type="#_x0000_t75" style="position:absolute;left:0;text-align:left;margin-left:167.5pt;margin-top:-25.55pt;width:7.45pt;height:17.75pt;z-index:254693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">
            <v:imagedata r:id="rId241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11" o:spid="_x0000_s2258" type="#_x0000_t75" style="position:absolute;left:0;text-align:left;margin-left:160.55pt;margin-top:-21.2pt;width:5.75pt;height:8.75pt;z-index:254692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">
            <v:imagedata r:id="rId241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10" o:spid="_x0000_s2257" type="#_x0000_t75" style="position:absolute;left:0;text-align:left;margin-left:136.4pt;margin-top:-25.95pt;width:17.2pt;height:15.95pt;z-index:254691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">
            <v:imagedata r:id="rId241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09" o:spid="_x0000_s2256" type="#_x0000_t75" style="position:absolute;left:0;text-align:left;margin-left:132.65pt;margin-top:-17.3pt;width:1.65pt;height:7.35pt;z-index:254690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">
            <v:imagedata r:id="rId241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08" o:spid="_x0000_s2255" type="#_x0000_t75" style="position:absolute;left:0;text-align:left;margin-left:122.5pt;margin-top:-25.95pt;width:8.4pt;height:17.2pt;z-index:254689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">
            <v:imagedata r:id="rId242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07" o:spid="_x0000_s2254" type="#_x0000_t75" style="position:absolute;left:0;text-align:left;margin-left:107.65pt;margin-top:-23.85pt;width:14pt;height:18.4pt;z-index:254688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">
            <v:imagedata r:id="rId242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06" o:spid="_x0000_s2253" type="#_x0000_t75" style="position:absolute;left:0;text-align:left;margin-left:293.95pt;margin-top:4.45pt;width:15pt;height:15.65pt;z-index:254687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">
            <v:imagedata r:id="rId242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605" o:spid="_x0000_s2252" type="#_x0000_t75" style="position:absolute;left:0;text-align:left;margin-left:299.8pt;margin-top:.9pt;width:3.95pt;height:24.1pt;z-index:254686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">
            <v:imagedata r:id="rId242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68" o:spid="_x0000_s2251" type="#_x0000_t75" style="position:absolute;left:0;text-align:left;margin-left:327.35pt;margin-top:15pt;width:1pt;height:1.6pt;z-index:254648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">
            <v:imagedata r:id="rId242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64" o:spid="_x0000_s2250" type="#_x0000_t75" style="position:absolute;left:0;text-align:left;margin-left:508.35pt;margin-top:-3.2pt;width:10.45pt;height:12.8pt;z-index:254644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">
            <v:imagedata r:id="rId242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63" o:spid="_x0000_s2249" type="#_x0000_t75" style="position:absolute;left:0;text-align:left;margin-left:499.3pt;margin-top:-2pt;width:7.1pt;height:4.9pt;z-index:254643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">
            <v:imagedata r:id="rId242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62" o:spid="_x0000_s2248" type="#_x0000_t75" style="position:absolute;left:0;text-align:left;margin-left:492.65pt;margin-top:2.05pt;width:5.45pt;height:7.6pt;z-index:254642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">
            <v:imagedata r:id="rId242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61" o:spid="_x0000_s2247" type="#_x0000_t75" style="position:absolute;left:0;text-align:left;margin-left:485.45pt;margin-top:3.9pt;width:6pt;height:6.6pt;z-index:254641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">
            <v:imagedata r:id="rId242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60" o:spid="_x0000_s2246" type="#_x0000_t75" style="position:absolute;left:0;text-align:left;margin-left:480.15pt;margin-top:3.65pt;width:4.4pt;height:7pt;z-index:254640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">
            <v:imagedata r:id="rId242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59" o:spid="_x0000_s2245" type="#_x0000_t75" style="position:absolute;left:0;text-align:left;margin-left:470.25pt;margin-top:.4pt;width:7.7pt;height:10.55pt;z-index:254639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">
            <v:imagedata r:id="rId243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58" o:spid="_x0000_s2244" type="#_x0000_t75" style="position:absolute;left:0;text-align:left;margin-left:462.55pt;margin-top:4.9pt;width:4.4pt;height:2.25pt;z-index:254638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">
            <v:imagedata r:id="rId243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57" o:spid="_x0000_s2243" type="#_x0000_t75" style="position:absolute;left:0;text-align:left;margin-left:453.9pt;margin-top:1.6pt;width:8.5pt;height:11.3pt;z-index:254637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">
            <v:imagedata r:id="rId243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56" o:spid="_x0000_s2242" type="#_x0000_t75" style="position:absolute;left:0;text-align:left;margin-left:444.35pt;margin-top:5.65pt;width:3.55pt;height:1.25pt;z-index:254636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">
            <v:imagedata r:id="rId243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55" o:spid="_x0000_s2241" type="#_x0000_t75" style="position:absolute;left:0;text-align:left;margin-left:442.2pt;margin-top:.95pt;width:7.6pt;height:1.75pt;z-index:254635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">
            <v:imagedata r:id="rId243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54" o:spid="_x0000_s2240" type="#_x0000_t75" style="position:absolute;left:0;text-align:left;margin-left:516.45pt;margin-top:-21pt;width:2.25pt;height:12.15pt;z-index:254634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">
            <v:imagedata r:id="rId243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53" o:spid="_x0000_s2239" type="#_x0000_t75" style="position:absolute;left:0;text-align:left;margin-left:507.85pt;margin-top:-14.55pt;width:5.3pt;height:1.8pt;z-index:254633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">
            <v:imagedata r:id="rId243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52" o:spid="_x0000_s2238" type="#_x0000_t75" style="position:absolute;left:0;text-align:left;margin-left:508.8pt;margin-top:-19.6pt;width:1.85pt;height:8.3pt;z-index:254632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">
            <v:imagedata r:id="rId243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51" o:spid="_x0000_s2237" type="#_x0000_t75" style="position:absolute;left:0;text-align:left;margin-left:497.25pt;margin-top:-21.55pt;width:8.25pt;height:10.5pt;z-index:254631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">
            <v:imagedata r:id="rId243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50" o:spid="_x0000_s2236" type="#_x0000_t75" style="position:absolute;left:0;text-align:left;margin-left:490.25pt;margin-top:-22.5pt;width:5.85pt;height:6.5pt;z-index:254630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">
            <v:imagedata r:id="rId243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49" o:spid="_x0000_s2235" type="#_x0000_t75" style="position:absolute;left:0;text-align:left;margin-left:485.4pt;margin-top:-17.55pt;width:5.4pt;height:7.3pt;z-index:254629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">
            <v:imagedata r:id="rId244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48" o:spid="_x0000_s2234" type="#_x0000_t75" style="position:absolute;left:0;text-align:left;margin-left:480.1pt;margin-top:-16.3pt;width:5.65pt;height:6.1pt;z-index:254628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">
            <v:imagedata r:id="rId244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47" o:spid="_x0000_s2233" type="#_x0000_t75" style="position:absolute;left:0;text-align:left;margin-left:474.65pt;margin-top:-16.9pt;width:4.7pt;height:7.95pt;z-index:254627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">
            <v:imagedata r:id="rId244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46" o:spid="_x0000_s2232" type="#_x0000_t75" style="position:absolute;left:0;text-align:left;margin-left:467.3pt;margin-top:-18.35pt;width:6.85pt;height:9.55pt;z-index:254626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">
            <v:imagedata r:id="rId244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45" o:spid="_x0000_s2231" type="#_x0000_t75" style="position:absolute;left:0;text-align:left;margin-left:459.9pt;margin-top:-14.3pt;width:6pt;height:1.7pt;z-index:254625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">
            <v:imagedata r:id="rId244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44" o:spid="_x0000_s2230" type="#_x0000_t75" style="position:absolute;left:0;text-align:left;margin-left:455.45pt;margin-top:-18.25pt;width:2.1pt;height:11.05pt;z-index:254624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">
            <v:imagedata r:id="rId244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43" o:spid="_x0000_s2229" type="#_x0000_t75" style="position:absolute;left:0;text-align:left;margin-left:444.85pt;margin-top:-13.85pt;width:6.4pt;height:1.95pt;z-index:254623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">
            <v:imagedata r:id="rId244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42" o:spid="_x0000_s2228" type="#_x0000_t75" style="position:absolute;left:0;text-align:left;margin-left:445.05pt;margin-top:-16.45pt;width:3.7pt;height:2.75pt;z-index:254622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">
            <v:imagedata r:id="rId244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41" o:spid="_x0000_s2227" type="#_x0000_t75" style="position:absolute;left:0;text-align:left;margin-left:435.8pt;margin-top:-20.45pt;width:6.2pt;height:17.5pt;z-index:254621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">
            <v:imagedata r:id="rId244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40" o:spid="_x0000_s2226" type="#_x0000_t75" style="position:absolute;left:0;text-align:left;margin-left:433.1pt;margin-top:-16pt;width:2.1pt;height:9.5pt;z-index:254620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">
            <v:imagedata r:id="rId244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39" o:spid="_x0000_s2225" type="#_x0000_t75" style="position:absolute;left:0;text-align:left;margin-left:425.8pt;margin-top:-13pt;width:3.65pt;height:2.1pt;z-index:254619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">
            <v:imagedata r:id="rId245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38" o:spid="_x0000_s2224" type="#_x0000_t75" style="position:absolute;left:0;text-align:left;margin-left:417.1pt;margin-top:-16.9pt;width:5.85pt;height:10.35pt;z-index:254618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">
            <v:imagedata r:id="rId245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37" o:spid="_x0000_s2223" type="#_x0000_t75" style="position:absolute;left:0;text-align:left;margin-left:410.95pt;margin-top:-16.9pt;width:4.75pt;height:5.35pt;z-index:254617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">
            <v:imagedata r:id="rId245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36" o:spid="_x0000_s2222" type="#_x0000_t75" style="position:absolute;left:0;text-align:left;margin-left:400.65pt;margin-top:-11.6pt;width:10.05pt;height:7.45pt;z-index:254616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">
            <v:imagedata r:id="rId245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35" o:spid="_x0000_s2221" type="#_x0000_t75" style="position:absolute;left:0;text-align:left;margin-left:396pt;margin-top:-11.45pt;width:4.2pt;height:7.7pt;z-index:254615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">
            <v:imagedata r:id="rId245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34" o:spid="_x0000_s2220" type="#_x0000_t75" style="position:absolute;left:0;text-align:left;margin-left:388pt;margin-top:-14.55pt;width:7.45pt;height:11.15pt;z-index:254614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">
            <v:imagedata r:id="rId245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33" o:spid="_x0000_s2219" type="#_x0000_t75" style="position:absolute;left:0;text-align:left;margin-left:382.4pt;margin-top:-18.55pt;width:4.5pt;height:17.55pt;z-index:254612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">
            <v:imagedata r:id="rId245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32" o:spid="_x0000_s2218" type="#_x0000_t75" style="position:absolute;left:0;text-align:left;margin-left:374.95pt;margin-top:-9.8pt;width:4.75pt;height:1.9pt;z-index:254611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">
            <v:imagedata r:id="rId245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31" o:spid="_x0000_s2217" type="#_x0000_t75" style="position:absolute;left:0;text-align:left;margin-left:371.05pt;margin-top:-17.2pt;width:2pt;height:13.75pt;z-index:254610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">
            <v:imagedata r:id="rId245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30" o:spid="_x0000_s2216" type="#_x0000_t75" style="position:absolute;left:0;text-align:left;margin-left:357.45pt;margin-top:-11.75pt;width:1.6pt;height:1.45pt;z-index:254609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">
            <v:imagedata r:id="rId245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29" o:spid="_x0000_s2215" type="#_x0000_t75" style="position:absolute;left:0;text-align:left;margin-left:357.15pt;margin-top:-15.15pt;width:1.45pt;height:1.5pt;z-index:254608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">
            <v:imagedata r:id="rId246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28" o:spid="_x0000_s2214" type="#_x0000_t75" style="position:absolute;left:0;text-align:left;margin-left:347.4pt;margin-top:-16.9pt;width:7.35pt;height:10.75pt;z-index:254607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">
            <v:imagedata r:id="rId246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27" o:spid="_x0000_s2213" type="#_x0000_t75" style="position:absolute;left:0;text-align:left;margin-left:330.35pt;margin-top:-12.15pt;width:14.05pt;height:6.3pt;z-index:254606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">
            <v:imagedata r:id="rId246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26" o:spid="_x0000_s2212" type="#_x0000_t75" style="position:absolute;left:0;text-align:left;margin-left:321.3pt;margin-top:-11.2pt;width:7.8pt;height:4.95pt;z-index:254605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">
            <v:imagedata r:id="rId246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25" o:spid="_x0000_s2211" type="#_x0000_t75" style="position:absolute;left:0;text-align:left;margin-left:323.3pt;margin-top:-14.8pt;width:2pt;height:10.65pt;z-index:254604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">
            <v:imagedata r:id="rId246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24" o:spid="_x0000_s2210" type="#_x0000_t75" style="position:absolute;left:0;text-align:left;margin-left:314.95pt;margin-top:-12.8pt;width:7.1pt;height:16.35pt;z-index:254603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">
            <v:imagedata r:id="rId246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23" o:spid="_x0000_s2209" type="#_x0000_t75" style="position:absolute;left:0;text-align:left;margin-left:309.05pt;margin-top:-10.15pt;width:4.1pt;height:5.85pt;z-index:254602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">
            <v:imagedata r:id="rId246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22" o:spid="_x0000_s2208" type="#_x0000_t75" style="position:absolute;left:0;text-align:left;margin-left:548.35pt;margin-top:-45.3pt;width:4.9pt;height:9.75pt;z-index:254601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">
            <v:imagedata r:id="rId246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21" o:spid="_x0000_s2207" type="#_x0000_t75" style="position:absolute;left:0;text-align:left;margin-left:545.75pt;margin-top:-46.7pt;width:3.7pt;height:4.7pt;z-index:254600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">
            <v:imagedata r:id="rId246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20" o:spid="_x0000_s2206" type="#_x0000_t75" style="position:absolute;left:0;text-align:left;margin-left:540.9pt;margin-top:-42.2pt;width:6.1pt;height:7.45pt;z-index:254599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">
            <v:imagedata r:id="rId246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19" o:spid="_x0000_s2205" type="#_x0000_t75" style="position:absolute;left:0;text-align:left;margin-left:539.65pt;margin-top:-42.55pt;width:1pt;height:.75pt;z-index:254598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">
            <v:imagedata r:id="rId247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18" o:spid="_x0000_s2204" type="#_x0000_t75" style="position:absolute;left:0;text-align:left;margin-left:537.75pt;margin-top:-41.5pt;width:2.05pt;height:6.2pt;z-index:254597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">
            <v:imagedata r:id="rId247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17" o:spid="_x0000_s2203" type="#_x0000_t75" style="position:absolute;left:0;text-align:left;margin-left:530.5pt;margin-top:-43.75pt;width:5.95pt;height:9.2pt;z-index:254596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">
            <v:imagedata r:id="rId247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16" o:spid="_x0000_s2202" type="#_x0000_t75" style="position:absolute;left:0;text-align:left;margin-left:523.85pt;margin-top:-45.9pt;width:2.05pt;height:10.9pt;z-index:254595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">
            <v:imagedata r:id="rId247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15" o:spid="_x0000_s2201" type="#_x0000_t75" style="position:absolute;left:0;text-align:left;margin-left:522.35pt;margin-top:-42pt;width:5.9pt;height:1.85pt;z-index:254594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">
            <v:imagedata r:id="rId247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14" o:spid="_x0000_s2200" type="#_x0000_t75" style="position:absolute;left:0;text-align:left;margin-left:513.75pt;margin-top:-46.35pt;width:8pt;height:10.8pt;z-index:254593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">
            <v:imagedata r:id="rId247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13" o:spid="_x0000_s2199" type="#_x0000_t75" style="position:absolute;left:0;text-align:left;margin-left:506.65pt;margin-top:-46.95pt;width:4.9pt;height:5.4pt;z-index:254592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">
            <v:imagedata r:id="rId247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12" o:spid="_x0000_s2198" type="#_x0000_t75" style="position:absolute;left:0;text-align:left;margin-left:503.45pt;margin-top:-42.45pt;width:4.8pt;height:8.75pt;z-index:254591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">
            <v:imagedata r:id="rId247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11" o:spid="_x0000_s2197" type="#_x0000_t75" style="position:absolute;left:0;text-align:left;margin-left:497.75pt;margin-top:-41pt;width:5.65pt;height:6.95pt;z-index:254590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">
            <v:imagedata r:id="rId247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10" o:spid="_x0000_s2196" type="#_x0000_t75" style="position:absolute;left:0;text-align:left;margin-left:491.95pt;margin-top:-42.15pt;width:4.75pt;height:8.8pt;z-index:254589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">
            <v:imagedata r:id="rId247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09" o:spid="_x0000_s2195" type="#_x0000_t75" style="position:absolute;left:0;text-align:left;margin-left:485.8pt;margin-top:-38.75pt;width:5.8pt;height:2pt;z-index:254588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">
            <v:imagedata r:id="rId248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08" o:spid="_x0000_s2194" type="#_x0000_t75" style="position:absolute;left:0;text-align:left;margin-left:482.3pt;margin-top:-44.7pt;width:1.9pt;height:13.25pt;z-index:254587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">
            <v:imagedata r:id="rId248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07" o:spid="_x0000_s2193" type="#_x0000_t75" style="position:absolute;left:0;text-align:left;margin-left:473.45pt;margin-top:-38.5pt;width:4.3pt;height:2.05pt;z-index:254586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">
            <v:imagedata r:id="rId248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06" o:spid="_x0000_s2192" type="#_x0000_t75" style="position:absolute;left:0;text-align:left;margin-left:473.25pt;margin-top:-41.65pt;width:4.75pt;height:1.6pt;z-index:254585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">
            <v:imagedata r:id="rId248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05" o:spid="_x0000_s2191" type="#_x0000_t75" style="position:absolute;left:0;text-align:left;margin-left:465.65pt;margin-top:-48.05pt;width:6.15pt;height:16.55pt;z-index:254584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">
            <v:imagedata r:id="rId248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04" o:spid="_x0000_s2190" type="#_x0000_t75" style="position:absolute;left:0;text-align:left;margin-left:459.25pt;margin-top:-43.7pt;width:7.75pt;height:10.2pt;z-index:254583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">
            <v:imagedata r:id="rId248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03" o:spid="_x0000_s2189" type="#_x0000_t75" style="position:absolute;left:0;text-align:left;margin-left:451.95pt;margin-top:-44.5pt;width:5.85pt;height:5.1pt;z-index:254582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">
            <v:imagedata r:id="rId248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02" o:spid="_x0000_s2188" type="#_x0000_t75" style="position:absolute;left:0;text-align:left;margin-left:446.2pt;margin-top:-41.55pt;width:6.65pt;height:8.65pt;z-index:254581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">
            <v:imagedata r:id="rId248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01" o:spid="_x0000_s2187" type="#_x0000_t75" style="position:absolute;left:0;text-align:left;margin-left:443.1pt;margin-top:-39.95pt;width:1.6pt;height:5.05pt;z-index:254580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">
            <v:imagedata r:id="rId248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500" o:spid="_x0000_s2186" type="#_x0000_t75" style="position:absolute;left:0;text-align:left;margin-left:436.5pt;margin-top:-42pt;width:5.45pt;height:8.4pt;z-index:254579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">
            <v:imagedata r:id="rId248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99" o:spid="_x0000_s2185" type="#_x0000_t75" style="position:absolute;left:0;text-align:left;margin-left:428.75pt;margin-top:-37.2pt;width:5.75pt;height:1.7pt;z-index:254578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">
            <v:imagedata r:id="rId249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98" o:spid="_x0000_s2184" type="#_x0000_t75" style="position:absolute;left:0;text-align:left;margin-left:419.6pt;margin-top:-42.4pt;width:8.3pt;height:9.5pt;z-index:254577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">
            <v:imagedata r:id="rId249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97" o:spid="_x0000_s2183" type="#_x0000_t75" style="position:absolute;left:0;text-align:left;margin-left:412.4pt;margin-top:-43.2pt;width:6.6pt;height:6.2pt;z-index:254576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">
            <v:imagedata r:id="rId249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96" o:spid="_x0000_s2182" type="#_x0000_t75" style="position:absolute;left:0;text-align:left;margin-left:408.15pt;margin-top:-39.85pt;width:5.35pt;height:8.75pt;z-index:254575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">
            <v:imagedata r:id="rId249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95" o:spid="_x0000_s2181" type="#_x0000_t75" style="position:absolute;left:0;text-align:left;margin-left:402.7pt;margin-top:-37.4pt;width:4.8pt;height:7.1pt;z-index:254574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">
            <v:imagedata r:id="rId249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94" o:spid="_x0000_s2180" type="#_x0000_t75" style="position:absolute;left:0;text-align:left;margin-left:397.95pt;margin-top:-37.65pt;width:4.75pt;height:9.1pt;z-index:254573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">
            <v:imagedata r:id="rId249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93" o:spid="_x0000_s2179" type="#_x0000_t75" style="position:absolute;left:0;text-align:left;margin-left:392.1pt;margin-top:-44.75pt;width:5.4pt;height:19.6pt;z-index:254572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">
            <v:imagedata r:id="rId249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92" o:spid="_x0000_s2178" type="#_x0000_t75" style="position:absolute;left:0;text-align:left;margin-left:381.05pt;margin-top:-35.95pt;width:7.2pt;height:2.7pt;z-index:254571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">
            <v:imagedata r:id="rId249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91" o:spid="_x0000_s2177" type="#_x0000_t75" style="position:absolute;left:0;text-align:left;margin-left:375.45pt;margin-top:-42.3pt;width:2.25pt;height:14.75pt;z-index:254569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">
            <v:imagedata r:id="rId249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90" o:spid="_x0000_s2176" type="#_x0000_t75" style="position:absolute;left:0;text-align:left;margin-left:359.9pt;margin-top:-33.75pt;width:2.2pt;height:1.9pt;z-index:254568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">
            <v:imagedata r:id="rId2499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89" o:spid="_x0000_s2175" type="#_x0000_t75" style="position:absolute;left:0;text-align:left;margin-left:359.25pt;margin-top:-36.8pt;width:1.6pt;height:1.75pt;z-index:254567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">
            <v:imagedata r:id="rId2500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88" o:spid="_x0000_s2174" type="#_x0000_t75" style="position:absolute;left:0;text-align:left;margin-left:347.65pt;margin-top:-30.05pt;width:8.45pt;height:1.95pt;z-index:254566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">
            <v:imagedata r:id="rId2501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87" o:spid="_x0000_s2173" type="#_x0000_t75" style="position:absolute;left:0;text-align:left;margin-left:346.4pt;margin-top:-41.05pt;width:6.5pt;height:13.1pt;z-index:254565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">
            <v:imagedata r:id="rId2502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86" o:spid="_x0000_s2172" type="#_x0000_t75" style="position:absolute;left:0;text-align:left;margin-left:336.05pt;margin-top:-35.15pt;width:6.45pt;height:7.55pt;z-index:254564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">
            <v:imagedata r:id="rId2503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85" o:spid="_x0000_s2171" type="#_x0000_t75" style="position:absolute;left:0;text-align:left;margin-left:330.95pt;margin-top:-34.3pt;width:3.75pt;height:6.1pt;z-index:254563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">
            <v:imagedata r:id="rId2504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84" o:spid="_x0000_s2170" type="#_x0000_t75" style="position:absolute;left:0;text-align:left;margin-left:329.05pt;margin-top:-36.75pt;width:.65pt;height:.65pt;z-index:254562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">
            <v:imagedata r:id="rId2505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83" o:spid="_x0000_s2169" type="#_x0000_t75" style="position:absolute;left:0;text-align:left;margin-left:320.9pt;margin-top:-34.7pt;width:9.2pt;height:6.3pt;z-index:254561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">
            <v:imagedata r:id="rId2506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82" o:spid="_x0000_s2168" type="#_x0000_t75" style="position:absolute;left:0;text-align:left;margin-left:322.4pt;margin-top:-40.25pt;width:3pt;height:14.6pt;z-index:254560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">
            <v:imagedata r:id="rId2507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81" o:spid="_x0000_s2167" type="#_x0000_t75" style="position:absolute;left:0;text-align:left;margin-left:314.7pt;margin-top:-35.35pt;width:5.9pt;height:18.7pt;z-index:254559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">
            <v:imagedata r:id="rId2508" o:title=""/>
          </v:shape>
        </w:pict>
      </w:r>
      <w:r>
        <w:rPr>
          <w:rFonts w:ascii="Comic Sans MS" w:hAnsi="Comic Sans MS"/>
          <w:noProof/>
          <w:sz w:val="24"/>
          <w:lang w:val="en-CA" w:eastAsia="en-CA"/>
        </w:rPr>
        <w:pict>
          <v:shape id="Ink 2480" o:spid="_x0000_s2166" type="#_x0000_t75" style="position:absolute;left:0;text-align:left;margin-left:309.05pt;margin-top:-33.6pt;width:6.05pt;height:9.4pt;z-index:254558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">
            <v:imagedata r:id="rId2509" o:title=""/>
          </v:shape>
        </w:pict>
      </w:r>
    </w:p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604" o:spid="_x0000_s2165" type="#_x0000_t75" style="position:absolute;margin-left:303.35pt;margin-top:-14.45pt;width:59.45pt;height:36.4pt;z-index:254685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">
            <v:imagedata r:id="rId251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03" o:spid="_x0000_s2164" type="#_x0000_t75" style="position:absolute;margin-left:506.25pt;margin-top:19.45pt;width:10.3pt;height:13.4pt;z-index:254684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">
            <v:imagedata r:id="rId251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02" o:spid="_x0000_s2163" type="#_x0000_t75" style="position:absolute;margin-left:499.15pt;margin-top:20.7pt;width:6.6pt;height:5.75pt;z-index:254683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">
            <v:imagedata r:id="rId251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01" o:spid="_x0000_s2162" type="#_x0000_t75" style="position:absolute;margin-left:491.85pt;margin-top:25.75pt;width:5.8pt;height:7.05pt;z-index:254682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">
            <v:imagedata r:id="rId251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00" o:spid="_x0000_s2161" type="#_x0000_t75" style="position:absolute;margin-left:488.1pt;margin-top:27.05pt;width:2.2pt;height:6.6pt;z-index:254681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">
            <v:imagedata r:id="rId251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99" o:spid="_x0000_s2160" type="#_x0000_t75" style="position:absolute;margin-left:481.75pt;margin-top:24.45pt;width:5.55pt;height:10.1pt;z-index:254680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">
            <v:imagedata r:id="rId251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98" o:spid="_x0000_s2159" type="#_x0000_t75" style="position:absolute;margin-left:472.45pt;margin-top:23.6pt;width:8.6pt;height:11.05pt;z-index:254679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">
            <v:imagedata r:id="rId251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97" o:spid="_x0000_s2158" type="#_x0000_t75" style="position:absolute;margin-left:459pt;margin-top:27.4pt;width:5.3pt;height:2.05pt;z-index:254678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">
            <v:imagedata r:id="rId251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96" o:spid="_x0000_s2157" type="#_x0000_t75" style="position:absolute;margin-left:457.6pt;margin-top:23.55pt;width:6.5pt;height:1.95pt;z-index:254677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">
            <v:imagedata r:id="rId251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95" o:spid="_x0000_s2156" type="#_x0000_t75" style="position:absolute;margin-left:527.5pt;margin-top:2.35pt;width:11.9pt;height:11.85pt;z-index:254676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">
            <v:imagedata r:id="rId251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94" o:spid="_x0000_s2155" type="#_x0000_t75" style="position:absolute;margin-left:520.7pt;margin-top:1.8pt;width:6.5pt;height:5.85pt;z-index:254675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">
            <v:imagedata r:id="rId252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93" o:spid="_x0000_s2154" type="#_x0000_t75" style="position:absolute;margin-left:512.8pt;margin-top:7pt;width:6.65pt;height:6.2pt;z-index:254674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">
            <v:imagedata r:id="rId252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92" o:spid="_x0000_s2153" type="#_x0000_t75" style="position:absolute;margin-left:510.25pt;margin-top:7.15pt;width:1.9pt;height:5.55pt;z-index:254673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">
            <v:imagedata r:id="rId252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91" o:spid="_x0000_s2152" type="#_x0000_t75" style="position:absolute;margin-left:502.85pt;margin-top:5.55pt;width:5.1pt;height:7.8pt;z-index:254672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">
            <v:imagedata r:id="rId252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90" o:spid="_x0000_s2151" type="#_x0000_t75" style="position:absolute;margin-left:494.35pt;margin-top:4.3pt;width:7.15pt;height:10.1pt;z-index:254671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">
            <v:imagedata r:id="rId252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89" o:spid="_x0000_s2150" type="#_x0000_t75" style="position:absolute;margin-left:488.65pt;margin-top:7.7pt;width:4.25pt;height:1.95pt;z-index:254670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">
            <v:imagedata r:id="rId252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88" o:spid="_x0000_s2149" type="#_x0000_t75" style="position:absolute;margin-left:489.45pt;margin-top:4.8pt;width:2.15pt;height:8.05pt;z-index:254669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">
            <v:imagedata r:id="rId252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87" o:spid="_x0000_s2148" type="#_x0000_t75" style="position:absolute;margin-left:483.6pt;margin-top:3.95pt;width:2.25pt;height:10.55pt;z-index:254668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">
            <v:imagedata r:id="rId252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86" o:spid="_x0000_s2147" type="#_x0000_t75" style="position:absolute;margin-left:477.15pt;margin-top:8.45pt;width:4.7pt;height:1.95pt;z-index:254667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">
            <v:imagedata r:id="rId252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85" o:spid="_x0000_s2146" type="#_x0000_t75" style="position:absolute;margin-left:473.45pt;margin-top:3.45pt;width:2.2pt;height:11.35pt;z-index:254666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">
            <v:imagedata r:id="rId252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84" o:spid="_x0000_s2145" type="#_x0000_t75" style="position:absolute;margin-left:462.05pt;margin-top:10.15pt;width:5.7pt;height:2pt;z-index:254665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">
            <v:imagedata r:id="rId253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83" o:spid="_x0000_s2144" type="#_x0000_t75" style="position:absolute;margin-left:462pt;margin-top:7.45pt;width:4.8pt;height:1.45pt;z-index:254664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">
            <v:imagedata r:id="rId253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82" o:spid="_x0000_s2143" type="#_x0000_t75" style="position:absolute;margin-left:453.95pt;margin-top:.7pt;width:5.8pt;height:19.55pt;z-index:254663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">
            <v:imagedata r:id="rId253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81" o:spid="_x0000_s2142" type="#_x0000_t75" style="position:absolute;margin-left:447.95pt;margin-top:4.1pt;width:6.65pt;height:9.65pt;z-index:254662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">
            <v:imagedata r:id="rId253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80" o:spid="_x0000_s2141" type="#_x0000_t75" style="position:absolute;margin-left:440pt;margin-top:3.3pt;width:7.25pt;height:5.35pt;z-index:254661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">
            <v:imagedata r:id="rId253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79" o:spid="_x0000_s2140" type="#_x0000_t75" style="position:absolute;margin-left:432.85pt;margin-top:7.05pt;width:6.8pt;height:6.8pt;z-index:254660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">
            <v:imagedata r:id="rId253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78" o:spid="_x0000_s2139" type="#_x0000_t75" style="position:absolute;margin-left:430.5pt;margin-top:7.2pt;width:1.65pt;height:5.8pt;z-index:254659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">
            <v:imagedata r:id="rId253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77" o:spid="_x0000_s2138" type="#_x0000_t75" style="position:absolute;margin-left:424pt;margin-top:4.35pt;width:4.65pt;height:8.3pt;z-index:254658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">
            <v:imagedata r:id="rId253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76" o:spid="_x0000_s2137" type="#_x0000_t75" style="position:absolute;margin-left:415.45pt;margin-top:3pt;width:6.85pt;height:10.8pt;z-index:254657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">
            <v:imagedata r:id="rId253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75" o:spid="_x0000_s2136" type="#_x0000_t75" style="position:absolute;margin-left:406.2pt;margin-top:7.05pt;width:5.8pt;height:1.9pt;z-index:254656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">
            <v:imagedata r:id="rId253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74" o:spid="_x0000_s2135" type="#_x0000_t75" style="position:absolute;margin-left:398.7pt;margin-top:2.1pt;width:2.5pt;height:11.85pt;z-index:254654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">
            <v:imagedata r:id="rId254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73" o:spid="_x0000_s2134" type="#_x0000_t75" style="position:absolute;margin-left:391.25pt;margin-top:-.45pt;width:5.45pt;height:16.5pt;z-index:254653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">
            <v:imagedata r:id="rId254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72" o:spid="_x0000_s2133" type="#_x0000_t75" style="position:absolute;margin-left:379.5pt;margin-top:7.2pt;width:7.2pt;height:1.65pt;z-index:254652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">
            <v:imagedata r:id="rId254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71" o:spid="_x0000_s2132" type="#_x0000_t75" style="position:absolute;margin-left:372.85pt;margin-top:-.95pt;width:2.85pt;height:13.25pt;z-index:254651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">
            <v:imagedata r:id="rId254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70" o:spid="_x0000_s2131" type="#_x0000_t75" style="position:absolute;margin-left:351.65pt;margin-top:-2.95pt;width:7.65pt;height:10.6pt;z-index:254650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">
            <v:imagedata r:id="rId254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69" o:spid="_x0000_s2130" type="#_x0000_t75" style="position:absolute;margin-left:331.65pt;margin-top:.9pt;width:15pt;height:7.25pt;z-index:254649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">
            <v:imagedata r:id="rId254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67" o:spid="_x0000_s2129" type="#_x0000_t75" style="position:absolute;margin-left:319.65pt;margin-top:1.75pt;width:9.65pt;height:6.25pt;z-index:254647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">
            <v:imagedata r:id="rId254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66" o:spid="_x0000_s2128" type="#_x0000_t75" style="position:absolute;margin-left:320.65pt;margin-top:-1.55pt;width:2.75pt;height:10.7pt;z-index:254646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">
            <v:imagedata r:id="rId254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565" o:spid="_x0000_s2127" type="#_x0000_t75" style="position:absolute;margin-left:308.05pt;margin-top:3.55pt;width:10pt;height:16.85pt;z-index:254645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">
            <v:imagedata r:id="rId2548" o:title=""/>
          </v:shape>
        </w:pict>
      </w:r>
      <w:r w:rsidR="00945192">
        <w:rPr>
          <w:rFonts w:ascii="Comic Sans MS" w:hAnsi="Comic Sans MS"/>
          <w:sz w:val="22"/>
        </w:rPr>
        <w:tab/>
        <w:t xml:space="preserve">a)                                         </w:t>
      </w:r>
      <w:r w:rsidR="00117B8F">
        <w:rPr>
          <w:rFonts w:ascii="Comic Sans MS" w:hAnsi="Comic Sans MS"/>
          <w:sz w:val="22"/>
        </w:rPr>
        <w:t xml:space="preserve">    </w:t>
      </w:r>
      <w:r w:rsidR="00945192">
        <w:rPr>
          <w:rFonts w:ascii="Comic Sans MS" w:hAnsi="Comic Sans MS"/>
          <w:sz w:val="22"/>
        </w:rPr>
        <w:t xml:space="preserve">   </w:t>
      </w:r>
      <w:r w:rsidR="00117B8F" w:rsidRPr="003814E2">
        <w:rPr>
          <w:rFonts w:ascii="Comic Sans MS" w:hAnsi="Comic Sans MS"/>
          <w:position w:val="-24"/>
          <w:sz w:val="22"/>
        </w:rPr>
        <w:object w:dxaOrig="1760" w:dyaOrig="620">
          <v:shape id="_x0000_i1053" type="#_x0000_t75" style="width:88.45pt;height:31.2pt" o:ole="">
            <v:imagedata r:id="rId2549" o:title=""/>
          </v:shape>
          <o:OLEObject Type="Embed" ProgID="Equation.3" ShapeID="_x0000_i1053" DrawAspect="Content" ObjectID="_1428655565" r:id="rId2550"/>
        </w:object>
      </w:r>
    </w:p>
    <w:tbl>
      <w:tblPr>
        <w:tblStyle w:val="TableGrid"/>
        <w:tblpPr w:leftFromText="180" w:rightFromText="180" w:vertAnchor="text" w:tblpXSpec="right" w:tblpY="1"/>
        <w:tblOverlap w:val="never"/>
        <w:tblW w:w="0" w:type="auto"/>
        <w:tblLook w:val="01E0"/>
      </w:tblPr>
      <w:tblGrid>
        <w:gridCol w:w="4824"/>
      </w:tblGrid>
      <w:tr w:rsidR="00945192" w:rsidTr="00117B8F">
        <w:tc>
          <w:tcPr>
            <w:tcW w:w="4824" w:type="dxa"/>
            <w:tcBorders>
              <w:top w:val="nil"/>
              <w:bottom w:val="nil"/>
              <w:right w:val="nil"/>
            </w:tcBorders>
          </w:tcPr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720" o:spid="_x0000_s2125" type="#_x0000_t75" style="position:absolute;margin-left:23.1pt;margin-top:13.65pt;width:1pt;height:1pt;z-index:254804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">
                  <v:imagedata r:id="rId2551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723" o:spid="_x0000_s2124" type="#_x0000_t75" style="position:absolute;margin-left:10.1pt;margin-top:9.05pt;width:32.05pt;height:4.65pt;z-index:254807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">
                  <v:imagedata r:id="rId255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722" o:spid="_x0000_s2123" type="#_x0000_t75" style="position:absolute;margin-left:33.4pt;margin-top:-6pt;width:11.1pt;height:13.45pt;z-index:254806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">
                  <v:imagedata r:id="rId255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721" o:spid="_x0000_s2122" type="#_x0000_t75" style="position:absolute;margin-left:23.6pt;margin-top:-1.15pt;width:8.15pt;height:10.15pt;z-index:254805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">
                  <v:imagedata r:id="rId255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719" o:spid="_x0000_s2121" type="#_x0000_t75" style="position:absolute;margin-left:19.2pt;margin-top:1.6pt;width:2pt;height:9.3pt;z-index:254803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">
                  <v:imagedata r:id="rId255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718" o:spid="_x0000_s2120" type="#_x0000_t75" style="position:absolute;margin-left:6.3pt;margin-top:-3.15pt;width:9.4pt;height:13.9pt;z-index:254802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">
                  <v:imagedata r:id="rId2556" o:title=""/>
                </v:shape>
              </w:pict>
            </w:r>
          </w:p>
        </w:tc>
      </w:tr>
    </w:tbl>
    <w:p w:rsidR="00945192" w:rsidRDefault="000A365C" w:rsidP="00945192">
      <w:pPr>
        <w:tabs>
          <w:tab w:val="center" w:pos="2517"/>
        </w:tabs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750" o:spid="_x0000_s2119" type="#_x0000_t75" style="position:absolute;margin-left:179.75pt;margin-top:113.95pt;width:68.35pt;height:59.05pt;z-index:25483520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">
            <v:imagedata r:id="rId255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49" o:spid="_x0000_s2118" type="#_x0000_t75" style="position:absolute;margin-left:227.95pt;margin-top:149.15pt;width:6.75pt;height:10.1pt;z-index:25483417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">
            <v:imagedata r:id="rId255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48" o:spid="_x0000_s2117" type="#_x0000_t75" style="position:absolute;margin-left:217.25pt;margin-top:151.15pt;width:12.8pt;height:9.5pt;z-index:25483315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">
            <v:imagedata r:id="rId255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47" o:spid="_x0000_s2116" type="#_x0000_t75" style="position:absolute;margin-left:214.05pt;margin-top:154.1pt;width:1.9pt;height:6.25pt;z-index:25483212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">
            <v:imagedata r:id="rId256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46" o:spid="_x0000_s2115" type="#_x0000_t75" style="position:absolute;margin-left:207pt;margin-top:152.6pt;width:6.45pt;height:9.95pt;z-index:25483110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">
            <v:imagedata r:id="rId256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45" o:spid="_x0000_s2114" type="#_x0000_t75" style="position:absolute;margin-left:227.6pt;margin-top:133pt;width:3.45pt;height:13.3pt;z-index:25483008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">
            <v:imagedata r:id="rId256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44" o:spid="_x0000_s2113" type="#_x0000_t75" style="position:absolute;margin-left:219.7pt;margin-top:139.1pt;width:7.45pt;height:5.45pt;z-index:25482905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">
            <v:imagedata r:id="rId256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43" o:spid="_x0000_s2112" type="#_x0000_t75" style="position:absolute;margin-left:214.8pt;margin-top:138.65pt;width:5.55pt;height:8.3pt;z-index:25482803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">
            <v:imagedata r:id="rId256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42" o:spid="_x0000_s2111" type="#_x0000_t75" style="position:absolute;margin-left:207.6pt;margin-top:140.9pt;width:6.75pt;height:7.05pt;z-index:25482700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">
            <v:imagedata r:id="rId256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41" o:spid="_x0000_s2110" type="#_x0000_t75" style="position:absolute;margin-left:199.4pt;margin-top:140.9pt;width:7.95pt;height:8.1pt;z-index:25482598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">
            <v:imagedata r:id="rId256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40" o:spid="_x0000_s2109" type="#_x0000_t75" style="position:absolute;margin-left:193.6pt;margin-top:140.95pt;width:6.65pt;height:9.55pt;z-index:25482496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">
            <v:imagedata r:id="rId256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39" o:spid="_x0000_s2108" type="#_x0000_t75" style="position:absolute;margin-left:222.15pt;margin-top:122.9pt;width:7.9pt;height:7.55pt;z-index:25482393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">
            <v:imagedata r:id="rId256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38" o:spid="_x0000_s2107" type="#_x0000_t75" style="position:absolute;margin-left:196pt;margin-top:121.8pt;width:24.4pt;height:10.3pt;z-index:25482291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">
            <v:imagedata r:id="rId256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37" o:spid="_x0000_s2106" type="#_x0000_t75" style="position:absolute;margin-left:198.4pt;margin-top:123.25pt;width:3.2pt;height:11pt;z-index:25482188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">
            <v:imagedata r:id="rId257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36" o:spid="_x0000_s2105" type="#_x0000_t75" style="position:absolute;margin-left:187.35pt;margin-top:55pt;width:66.6pt;height:60.25pt;z-index:25482086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">
            <v:imagedata r:id="rId257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35" o:spid="_x0000_s2104" type="#_x0000_t75" style="position:absolute;margin-left:220.75pt;margin-top:89.8pt;width:2.35pt;height:10.95pt;z-index:25481984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">
            <v:imagedata r:id="rId257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34" o:spid="_x0000_s2103" type="#_x0000_t75" style="position:absolute;margin-left:214.55pt;margin-top:94.25pt;width:4.7pt;height:1.75pt;z-index:25481881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">
            <v:imagedata r:id="rId257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33" o:spid="_x0000_s2102" type="#_x0000_t75" style="position:absolute;margin-left:210pt;margin-top:90.15pt;width:2.7pt;height:10.45pt;z-index:25481779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">
            <v:imagedata r:id="rId257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32" o:spid="_x0000_s2101" type="#_x0000_t75" style="position:absolute;margin-left:235.7pt;margin-top:66.05pt;width:2.1pt;height:13.85pt;z-index:25481676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">
            <v:imagedata r:id="rId257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31" o:spid="_x0000_s2100" type="#_x0000_t75" style="position:absolute;margin-left:226.55pt;margin-top:71.6pt;width:7.45pt;height:7.45pt;z-index:25481574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">
            <v:imagedata r:id="rId257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30" o:spid="_x0000_s2099" type="#_x0000_t75" style="position:absolute;margin-left:220.7pt;margin-top:71.9pt;width:6.75pt;height:7.85pt;z-index:25481472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">
            <v:imagedata r:id="rId257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29" o:spid="_x0000_s2098" type="#_x0000_t75" style="position:absolute;margin-left:213.3pt;margin-top:72.15pt;width:6.25pt;height:7.75pt;z-index:25481369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">
            <v:imagedata r:id="rId257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28" o:spid="_x0000_s2097" type="#_x0000_t75" style="position:absolute;margin-left:204.75pt;margin-top:73.15pt;width:7.3pt;height:7.65pt;z-index:25481267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">
            <v:imagedata r:id="rId257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27" o:spid="_x0000_s2096" type="#_x0000_t75" style="position:absolute;margin-left:198.3pt;margin-top:72.3pt;width:5.2pt;height:8.2pt;z-index:25481164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">
            <v:imagedata r:id="rId258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26" o:spid="_x0000_s2095" type="#_x0000_t75" style="position:absolute;margin-left:301pt;margin-top:167.45pt;width:11pt;height:13.85pt;z-index:25481062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">
            <v:imagedata r:id="rId258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25" o:spid="_x0000_s2094" type="#_x0000_t75" style="position:absolute;margin-left:286.2pt;margin-top:171.25pt;width:12.4pt;height:10.15pt;z-index:25480960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">
            <v:imagedata r:id="rId258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24" o:spid="_x0000_s2093" type="#_x0000_t75" style="position:absolute;margin-left:277.5pt;margin-top:172.4pt;width:8pt;height:10.85pt;z-index:25480857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">
            <v:imagedata r:id="rId258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17" o:spid="_x0000_s2092" type="#_x0000_t75" style="position:absolute;margin-left:253.85pt;margin-top:163.45pt;width:10pt;height:2.9pt;z-index:25480140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">
            <v:imagedata r:id="rId258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16" o:spid="_x0000_s2091" type="#_x0000_t75" style="position:absolute;margin-left:253.1pt;margin-top:157.75pt;width:10.55pt;height:1.8pt;z-index:25480038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">
            <v:imagedata r:id="rId258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11" o:spid="_x0000_s2090" type="#_x0000_t75" style="position:absolute;margin-left:77.95pt;margin-top:181.15pt;width:30.1pt;height:2.25pt;z-index:25479526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">
            <v:imagedata r:id="rId258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10" o:spid="_x0000_s2089" type="#_x0000_t75" style="position:absolute;margin-left:100.7pt;margin-top:163.4pt;width:12.9pt;height:15.05pt;z-index:25479424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">
            <v:imagedata r:id="rId258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09" o:spid="_x0000_s2088" type="#_x0000_t75" style="position:absolute;margin-left:92.65pt;margin-top:170.45pt;width:8.1pt;height:9.35pt;z-index:25479321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">
            <v:imagedata r:id="rId258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08" o:spid="_x0000_s2087" type="#_x0000_t75" style="position:absolute;margin-left:88.75pt;margin-top:169.9pt;width:2pt;height:8.7pt;z-index:25479219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">
            <v:imagedata r:id="rId258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07" o:spid="_x0000_s2086" type="#_x0000_t75" style="position:absolute;margin-left:77.6pt;margin-top:169.45pt;width:9.85pt;height:10.15pt;z-index:25479116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">
            <v:imagedata r:id="rId259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06" o:spid="_x0000_s2085" type="#_x0000_t75" style="position:absolute;margin-left:57.55pt;margin-top:174.45pt;width:6.9pt;height:2.05pt;z-index:25479014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">
            <v:imagedata r:id="rId259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05" o:spid="_x0000_s2084" type="#_x0000_t75" style="position:absolute;margin-left:55.4pt;margin-top:169.7pt;width:7.4pt;height:2.75pt;z-index:25478912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">
            <v:imagedata r:id="rId259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04" o:spid="_x0000_s2083" type="#_x0000_t75" style="position:absolute;margin-left:152.75pt;margin-top:140.95pt;width:10.8pt;height:15.1pt;z-index:25478809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">
            <v:imagedata r:id="rId259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03" o:spid="_x0000_s2082" type="#_x0000_t75" style="position:absolute;margin-left:145.25pt;margin-top:145.95pt;width:6.3pt;height:9.9pt;z-index:25478707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">
            <v:imagedata r:id="rId259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02" o:spid="_x0000_s2081" type="#_x0000_t75" style="position:absolute;margin-left:137.3pt;margin-top:146.95pt;width:7pt;height:8.65pt;z-index:25478604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">
            <v:imagedata r:id="rId259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01" o:spid="_x0000_s2080" type="#_x0000_t75" style="position:absolute;margin-left:130.2pt;margin-top:148.15pt;width:6.9pt;height:9.45pt;z-index:25478502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">
            <v:imagedata r:id="rId259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00" o:spid="_x0000_s2079" type="#_x0000_t75" style="position:absolute;margin-left:118.6pt;margin-top:144.85pt;width:10.9pt;height:12.85pt;z-index:25478400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">
            <v:imagedata r:id="rId259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99" o:spid="_x0000_s2078" type="#_x0000_t75" style="position:absolute;margin-left:107.7pt;margin-top:147.4pt;width:9.5pt;height:10.65pt;z-index:25478297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">
            <v:imagedata r:id="rId259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98" o:spid="_x0000_s2077" type="#_x0000_t75" style="position:absolute;margin-left:104.9pt;margin-top:144.9pt;width:.65pt;height:1.6pt;z-index:25478195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">
            <v:imagedata r:id="rId259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97" o:spid="_x0000_s2076" type="#_x0000_t75" style="position:absolute;margin-left:103.8pt;margin-top:147.35pt;width:2.25pt;height:9.15pt;z-index:25478092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">
            <v:imagedata r:id="rId260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96" o:spid="_x0000_s2075" type="#_x0000_t75" style="position:absolute;margin-left:96.6pt;margin-top:145.9pt;width:6.65pt;height:12.1pt;z-index:25477990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">
            <v:imagedata r:id="rId260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95" o:spid="_x0000_s2074" type="#_x0000_t75" style="position:absolute;margin-left:86.75pt;margin-top:143.15pt;width:9.05pt;height:15.4pt;z-index:25477888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">
            <v:imagedata r:id="rId260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94" o:spid="_x0000_s2073" type="#_x0000_t75" style="position:absolute;margin-left:82.9pt;margin-top:134.3pt;width:63.45pt;height:4.95pt;z-index:25477785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">
            <v:imagedata r:id="rId260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93" o:spid="_x0000_s2072" type="#_x0000_t75" style="position:absolute;margin-left:131.65pt;margin-top:117.15pt;width:13.45pt;height:13.95pt;z-index:25477683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">
            <v:imagedata r:id="rId260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92" o:spid="_x0000_s2071" type="#_x0000_t75" style="position:absolute;margin-left:122.25pt;margin-top:115.65pt;width:8.15pt;height:6.2pt;z-index:25477580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">
            <v:imagedata r:id="rId260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91" o:spid="_x0000_s2070" type="#_x0000_t75" style="position:absolute;margin-left:114.1pt;margin-top:120.4pt;width:8.8pt;height:9.4pt;z-index:25477478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">
            <v:imagedata r:id="rId260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90" o:spid="_x0000_s2069" type="#_x0000_t75" style="position:absolute;margin-left:111.85pt;margin-top:119.3pt;width:.9pt;height:1.45pt;z-index:25477376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">
            <v:imagedata r:id="rId260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89" o:spid="_x0000_s2068" type="#_x0000_t75" style="position:absolute;margin-left:109.45pt;margin-top:121.8pt;width:2.5pt;height:8.5pt;z-index:25477273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">
            <v:imagedata r:id="rId260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88" o:spid="_x0000_s2067" type="#_x0000_t75" style="position:absolute;margin-left:98.35pt;margin-top:120.6pt;width:8.3pt;height:9.85pt;z-index:25477171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">
            <v:imagedata r:id="rId260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87" o:spid="_x0000_s2066" type="#_x0000_t75" style="position:absolute;margin-left:88.6pt;margin-top:116.2pt;width:9.55pt;height:15.85pt;z-index:25477068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">
            <v:imagedata r:id="rId261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86" o:spid="_x0000_s2065" type="#_x0000_t75" style="position:absolute;margin-left:59.6pt;margin-top:123.1pt;width:6.2pt;height:1.65pt;z-index:25476966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">
            <v:imagedata r:id="rId261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85" o:spid="_x0000_s2064" type="#_x0000_t75" style="position:absolute;margin-left:57.9pt;margin-top:118.75pt;width:5.1pt;height:2pt;z-index:25476864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">
            <v:imagedata r:id="rId261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84" o:spid="_x0000_s2063" type="#_x0000_t75" style="position:absolute;margin-left:57.45pt;margin-top:76.2pt;width:8.05pt;height:2.5pt;z-index:25476761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">
            <v:imagedata r:id="rId261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83" o:spid="_x0000_s2062" type="#_x0000_t75" style="position:absolute;margin-left:53.95pt;margin-top:70.55pt;width:8.55pt;height:2.2pt;z-index:25476659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">
            <v:imagedata r:id="rId261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82" o:spid="_x0000_s2061" type="#_x0000_t75" style="position:absolute;margin-left:53.95pt;margin-top:23.65pt;width:10pt;height:1.75pt;z-index:25476556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">
            <v:imagedata r:id="rId261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81" o:spid="_x0000_s2060" type="#_x0000_t75" style="position:absolute;margin-left:50.85pt;margin-top:17.45pt;width:12.25pt;height:3.35pt;z-index:25476454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">
            <v:imagedata r:id="rId261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80" o:spid="_x0000_s2059" type="#_x0000_t75" style="position:absolute;margin-left:156.45pt;margin-top:85.55pt;width:11.95pt;height:12.45pt;z-index:25476352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">
            <v:imagedata r:id="rId261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79" o:spid="_x0000_s2058" type="#_x0000_t75" style="position:absolute;margin-left:148.4pt;margin-top:87.35pt;width:7.65pt;height:9.65pt;z-index:25476249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">
            <v:imagedata r:id="rId261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78" o:spid="_x0000_s2057" type="#_x0000_t75" style="position:absolute;margin-left:141.55pt;margin-top:90.1pt;width:5.9pt;height:7.3pt;z-index:25476147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">
            <v:imagedata r:id="rId261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77" o:spid="_x0000_s2056" type="#_x0000_t75" style="position:absolute;margin-left:134.1pt;margin-top:88.95pt;width:7.05pt;height:9.95pt;z-index:25476044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">
            <v:imagedata r:id="rId262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76" o:spid="_x0000_s2055" type="#_x0000_t75" style="position:absolute;margin-left:123.2pt;margin-top:84.9pt;width:8.75pt;height:13.9pt;z-index:25475942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">
            <v:imagedata r:id="rId262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75" o:spid="_x0000_s2054" type="#_x0000_t75" style="position:absolute;margin-left:112.3pt;margin-top:89.8pt;width:7.55pt;height:8.25pt;z-index:25475840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">
            <v:imagedata r:id="rId262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74" o:spid="_x0000_s2053" type="#_x0000_t75" style="position:absolute;margin-left:108.6pt;margin-top:91.6pt;width:1.7pt;height:6.05pt;z-index:25475737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">
            <v:imagedata r:id="rId262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73" o:spid="_x0000_s2052" type="#_x0000_t75" style="position:absolute;margin-left:102.7pt;margin-top:89.55pt;width:5.5pt;height:8.85pt;z-index:25475635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">
            <v:imagedata r:id="rId262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72" o:spid="_x0000_s2051" type="#_x0000_t75" style="position:absolute;margin-left:93.55pt;margin-top:85.05pt;width:8.2pt;height:15.75pt;z-index:25475532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">
            <v:imagedata r:id="rId262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71" o:spid="_x0000_s2050" type="#_x0000_t75" style="position:absolute;margin-left:76.2pt;margin-top:77.8pt;width:103.2pt;height:3.95pt;z-index:25475430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">
            <v:imagedata r:id="rId262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70" o:spid="_x0000_s2049" type="#_x0000_t75" style="position:absolute;margin-left:158.2pt;margin-top:54.85pt;width:11.8pt;height:13.55pt;z-index:25475328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">
            <v:imagedata r:id="rId262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69" o:spid="_x0000_s2048" type="#_x0000_t75" style="position:absolute;margin-left:148.8pt;margin-top:54.55pt;width:7.9pt;height:6.2pt;z-index:25475225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">
            <v:imagedata r:id="rId262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68" o:spid="_x0000_s2047" type="#_x0000_t75" style="position:absolute;margin-left:141.1pt;margin-top:60.15pt;width:7.3pt;height:9.2pt;z-index:25475123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">
            <v:imagedata r:id="rId262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67" o:spid="_x0000_s2046" type="#_x0000_t75" style="position:absolute;margin-left:137.65pt;margin-top:62.6pt;width:1.75pt;height:6.85pt;z-index:25475020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">
            <v:imagedata r:id="rId263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66" o:spid="_x0000_s2045" type="#_x0000_t75" style="position:absolute;margin-left:128.85pt;margin-top:59.75pt;width:6.8pt;height:10.05pt;z-index:25474918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">
            <v:imagedata r:id="rId263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65" o:spid="_x0000_s2044" type="#_x0000_t75" style="position:absolute;margin-left:120.15pt;margin-top:57.85pt;width:8.4pt;height:13.5pt;z-index:25474816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">
            <v:imagedata r:id="rId263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64" o:spid="_x0000_s2043" type="#_x0000_t75" style="position:absolute;margin-left:105.9pt;margin-top:65.65pt;width:7.15pt;height:2.15pt;z-index:25474713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">
            <v:imagedata r:id="rId263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63" o:spid="_x0000_s2042" type="#_x0000_t75" style="position:absolute;margin-left:108.4pt;margin-top:61.7pt;width:2.05pt;height:9.5pt;z-index:25474611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">
            <v:imagedata r:id="rId263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62" o:spid="_x0000_s2041" type="#_x0000_t75" style="position:absolute;margin-left:97.4pt;margin-top:59.05pt;width:2.45pt;height:14.4pt;z-index:25474508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">
            <v:imagedata r:id="rId263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61" o:spid="_x0000_s2040" type="#_x0000_t75" style="position:absolute;margin-left:86.25pt;margin-top:64.2pt;width:7.2pt;height:1.95pt;z-index:25474406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">
            <v:imagedata r:id="rId263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60" o:spid="_x0000_s2039" type="#_x0000_t75" style="position:absolute;margin-left:81.2pt;margin-top:57.65pt;width:2.6pt;height:15.45pt;z-index:25474304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">
            <v:imagedata r:id="rId263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59" o:spid="_x0000_s2038" type="#_x0000_t75" style="position:absolute;margin-left:152.9pt;margin-top:27.9pt;width:10.7pt;height:12.2pt;z-index:25474201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">
            <v:imagedata r:id="rId263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58" o:spid="_x0000_s2037" type="#_x0000_t75" style="position:absolute;margin-left:145.95pt;margin-top:31.2pt;width:6.15pt;height:10.05pt;z-index:25474099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">
            <v:imagedata r:id="rId263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57" o:spid="_x0000_s2036" type="#_x0000_t75" style="position:absolute;margin-left:139.55pt;margin-top:31.75pt;width:6.35pt;height:8.05pt;z-index:25473996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">
            <v:imagedata r:id="rId264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56" o:spid="_x0000_s2035" type="#_x0000_t75" style="position:absolute;margin-left:134.7pt;margin-top:31.1pt;width:6.05pt;height:8.45pt;z-index:25473894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">
            <v:imagedata r:id="rId264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55" o:spid="_x0000_s2034" type="#_x0000_t75" style="position:absolute;margin-left:122.85pt;margin-top:27.2pt;width:8.35pt;height:13.3pt;z-index:25473792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">
            <v:imagedata r:id="rId264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54" o:spid="_x0000_s2033" type="#_x0000_t75" style="position:absolute;margin-left:113.55pt;margin-top:30.65pt;width:7.45pt;height:10.15pt;z-index:25473689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">
            <v:imagedata r:id="rId264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53" o:spid="_x0000_s2032" type="#_x0000_t75" style="position:absolute;margin-left:110pt;margin-top:32pt;width:2.35pt;height:8.25pt;z-index:25473587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">
            <v:imagedata r:id="rId264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52" o:spid="_x0000_s2031" type="#_x0000_t75" style="position:absolute;margin-left:102.15pt;margin-top:31pt;width:6.6pt;height:10.35pt;z-index:25473484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">
            <v:imagedata r:id="rId264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51" o:spid="_x0000_s2030" type="#_x0000_t75" style="position:absolute;margin-left:90.15pt;margin-top:30.5pt;width:10.35pt;height:12.3pt;z-index:25473382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">
            <v:imagedata r:id="rId264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50" o:spid="_x0000_s2029" type="#_x0000_t75" style="position:absolute;margin-left:73.5pt;margin-top:24.85pt;width:99.75pt;height:3.75pt;z-index:25473280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">
            <v:imagedata r:id="rId264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49" o:spid="_x0000_s2028" type="#_x0000_t75" style="position:absolute;margin-left:171.7pt;margin-top:.75pt;width:8.8pt;height:19.9pt;z-index:25473177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">
            <v:imagedata r:id="rId264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48" o:spid="_x0000_s2027" type="#_x0000_t75" style="position:absolute;margin-left:163.25pt;margin-top:4.7pt;width:8.85pt;height:10.65pt;z-index:25473075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">
            <v:imagedata r:id="rId264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47" o:spid="_x0000_s2026" type="#_x0000_t75" style="position:absolute;margin-left:155.05pt;margin-top:2.85pt;width:7.2pt;height:5.45pt;z-index:25472972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">
            <v:imagedata r:id="rId265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46" o:spid="_x0000_s2025" type="#_x0000_t75" style="position:absolute;margin-left:147.05pt;margin-top:8.6pt;width:6.65pt;height:7.9pt;z-index:25472870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">
            <v:imagedata r:id="rId265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45" o:spid="_x0000_s2024" type="#_x0000_t75" style="position:absolute;margin-left:144.65pt;margin-top:8.4pt;width:1.3pt;height:1.7pt;z-index:25472768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">
            <v:imagedata r:id="rId265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44" o:spid="_x0000_s2023" type="#_x0000_t75" style="position:absolute;margin-left:142.15pt;margin-top:9.7pt;width:1.95pt;height:7.95pt;z-index:25472665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">
            <v:imagedata r:id="rId265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43" o:spid="_x0000_s2022" type="#_x0000_t75" style="position:absolute;margin-left:132.85pt;margin-top:6.85pt;width:7.45pt;height:10.2pt;z-index:25472563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">
            <v:imagedata r:id="rId265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42" o:spid="_x0000_s2021" type="#_x0000_t75" style="position:absolute;margin-left:123.8pt;margin-top:6.2pt;width:6.7pt;height:11.4pt;z-index:25472460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">
            <v:imagedata r:id="rId265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41" o:spid="_x0000_s2020" type="#_x0000_t75" style="position:absolute;margin-left:114pt;margin-top:11.85pt;width:5.85pt;height:2pt;z-index:25472358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">
            <v:imagedata r:id="rId265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40" o:spid="_x0000_s2019" type="#_x0000_t75" style="position:absolute;margin-left:109.05pt;margin-top:6.6pt;width:2.8pt;height:12.15pt;z-index:25472256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">
            <v:imagedata r:id="rId265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39" o:spid="_x0000_s2018" type="#_x0000_t75" style="position:absolute;margin-left:98.9pt;margin-top:4.85pt;width:5.95pt;height:18.45pt;z-index:25472153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">
            <v:imagedata r:id="rId265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38" o:spid="_x0000_s2017" type="#_x0000_t75" style="position:absolute;margin-left:87.6pt;margin-top:11.6pt;width:8.05pt;height:2.6pt;z-index:25472051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">
            <v:imagedata r:id="rId265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637" o:spid="_x0000_s2016" type="#_x0000_t75" style="position:absolute;margin-left:80.75pt;margin-top:5.3pt;width:2pt;height:17.05pt;z-index:25471948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">
            <v:imagedata r:id="rId2660" o:title=""/>
          </v:shape>
        </w:pict>
      </w:r>
      <w:r w:rsidR="00945192">
        <w:rPr>
          <w:rFonts w:ascii="Comic Sans MS" w:hAnsi="Comic Sans MS"/>
          <w:sz w:val="22"/>
        </w:rPr>
        <w:tab/>
      </w:r>
      <w:r w:rsidR="00945192">
        <w:rPr>
          <w:rFonts w:ascii="Comic Sans MS" w:hAnsi="Comic Sans MS"/>
          <w:sz w:val="22"/>
        </w:rPr>
        <w:br w:type="textWrapping" w:clear="all"/>
      </w:r>
    </w:p>
    <w:p w:rsidR="00945192" w:rsidRDefault="000A365C" w:rsidP="00945192">
      <w:pPr>
        <w:ind w:firstLine="72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715" o:spid="_x0000_s2015" type="#_x0000_t75" style="position:absolute;left:0;text-align:left;margin-left:105.95pt;margin-top:-1.55pt;width:14.45pt;height:13.8pt;z-index:254799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">
            <v:imagedata r:id="rId266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14" o:spid="_x0000_s2014" type="#_x0000_t75" style="position:absolute;left:0;text-align:left;margin-left:96.75pt;margin-top:3.2pt;width:7.35pt;height:10.75pt;z-index:254798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">
            <v:imagedata r:id="rId266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13" o:spid="_x0000_s2013" type="#_x0000_t75" style="position:absolute;left:0;text-align:left;margin-left:87.9pt;margin-top:3.95pt;width:6.2pt;height:8.3pt;z-index:254797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">
            <v:imagedata r:id="rId266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12" o:spid="_x0000_s2012" type="#_x0000_t75" style="position:absolute;left:0;text-align:left;margin-left:79.4pt;margin-top:1.1pt;width:9.75pt;height:13pt;z-index:254796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">
            <v:imagedata r:id="rId2664" o:title=""/>
          </v:shape>
        </w:pict>
      </w:r>
      <w:r w:rsidR="00945192">
        <w:rPr>
          <w:rFonts w:ascii="Comic Sans MS" w:hAnsi="Comic Sans MS"/>
          <w:sz w:val="22"/>
        </w:rPr>
        <w:t xml:space="preserve">b)                                </w:t>
      </w:r>
      <w:r w:rsidR="00117B8F">
        <w:rPr>
          <w:rFonts w:ascii="Comic Sans MS" w:hAnsi="Comic Sans MS"/>
          <w:sz w:val="22"/>
        </w:rPr>
        <w:t xml:space="preserve">     </w:t>
      </w:r>
      <w:r w:rsidR="00945192">
        <w:rPr>
          <w:rFonts w:ascii="Comic Sans MS" w:hAnsi="Comic Sans MS"/>
          <w:sz w:val="22"/>
        </w:rPr>
        <w:t xml:space="preserve">   </w:t>
      </w:r>
      <w:r w:rsidR="00117B8F" w:rsidRPr="003814E2">
        <w:rPr>
          <w:rFonts w:ascii="Comic Sans MS" w:hAnsi="Comic Sans MS"/>
          <w:position w:val="-24"/>
          <w:sz w:val="22"/>
        </w:rPr>
        <w:object w:dxaOrig="2720" w:dyaOrig="660">
          <v:shape id="_x0000_i1054" type="#_x0000_t75" style="width:136.05pt;height:32.9pt" o:ole="">
            <v:imagedata r:id="rId2665" o:title=""/>
          </v:shape>
          <o:OLEObject Type="Embed" ProgID="Equation.3" ShapeID="_x0000_i1054" DrawAspect="Content" ObjectID="_1428655566" r:id="rId2666"/>
        </w:object>
      </w:r>
    </w:p>
    <w:tbl>
      <w:tblPr>
        <w:tblStyle w:val="TableGrid"/>
        <w:tblpPr w:leftFromText="180" w:rightFromText="180" w:vertAnchor="text" w:tblpXSpec="right" w:tblpY="1"/>
        <w:tblOverlap w:val="never"/>
        <w:tblW w:w="0" w:type="auto"/>
        <w:tblLook w:val="01E0"/>
      </w:tblPr>
      <w:tblGrid>
        <w:gridCol w:w="4824"/>
      </w:tblGrid>
      <w:tr w:rsidR="00945192" w:rsidTr="00117B8F">
        <w:tc>
          <w:tcPr>
            <w:tcW w:w="4824" w:type="dxa"/>
            <w:tcBorders>
              <w:top w:val="nil"/>
              <w:bottom w:val="nil"/>
              <w:right w:val="nil"/>
            </w:tcBorders>
          </w:tcPr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61" o:spid="_x0000_s2010" type="#_x0000_t75" style="position:absolute;margin-left:-9.5pt;margin-top:4.85pt;width:9.4pt;height:2.55pt;z-index:254948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">
                  <v:imagedata r:id="rId266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60" o:spid="_x0000_s2009" type="#_x0000_t75" style="position:absolute;margin-left:-9.65pt;margin-top:-.8pt;width:9.5pt;height:1.8pt;z-index:254947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">
                  <v:imagedata r:id="rId2668" o:title=""/>
                </v:shape>
              </w:pict>
            </w:r>
          </w:p>
        </w:tc>
      </w:tr>
    </w:tbl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806" o:spid="_x0000_s2008" type="#_x0000_t75" style="position:absolute;margin-left:110.55pt;margin-top:-1.75pt;width:74.5pt;height:23.2pt;z-index:25489254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">
            <v:imagedata r:id="rId266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74" o:spid="_x0000_s2007" type="#_x0000_t75" style="position:absolute;margin-left:214.7pt;margin-top:.65pt;width:14pt;height:13.7pt;z-index:25485977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">
            <v:imagedata r:id="rId267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73" o:spid="_x0000_s2006" type="#_x0000_t75" style="position:absolute;margin-left:209.3pt;margin-top:.5pt;width:5.2pt;height:4.9pt;z-index:25485875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">
            <v:imagedata r:id="rId267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72" o:spid="_x0000_s2005" type="#_x0000_t75" style="position:absolute;margin-left:204.6pt;margin-top:4.65pt;width:5.05pt;height:8.8pt;z-index:25485772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">
            <v:imagedata r:id="rId267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71" o:spid="_x0000_s2004" type="#_x0000_t75" style="position:absolute;margin-left:197.1pt;margin-top:5.1pt;width:6.65pt;height:8.8pt;z-index:25485670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">
            <v:imagedata r:id="rId267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70" o:spid="_x0000_s2003" type="#_x0000_t75" style="position:absolute;margin-left:192pt;margin-top:3.9pt;width:6.6pt;height:9.3pt;z-index:25485568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">
            <v:imagedata r:id="rId267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69" o:spid="_x0000_s2002" type="#_x0000_t75" style="position:absolute;margin-left:181.05pt;margin-top:6.35pt;width:8.75pt;height:1.8pt;z-index:25485465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">
            <v:imagedata r:id="rId267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68" o:spid="_x0000_s2001" type="#_x0000_t75" style="position:absolute;margin-left:183.1pt;margin-top:3.45pt;width:2.85pt;height:9.45pt;z-index:25485363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">
            <v:imagedata r:id="rId267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67" o:spid="_x0000_s2000" type="#_x0000_t75" style="position:absolute;margin-left:170.1pt;margin-top:2.05pt;width:8.55pt;height:12.8pt;z-index:25485260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">
            <v:imagedata r:id="rId267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66" o:spid="_x0000_s1999" type="#_x0000_t75" style="position:absolute;margin-left:164.1pt;margin-top:5.2pt;width:5.15pt;height:9.25pt;z-index:25485158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">
            <v:imagedata r:id="rId267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65" o:spid="_x0000_s1998" type="#_x0000_t75" style="position:absolute;margin-left:158.35pt;margin-top:5.75pt;width:6.3pt;height:8.6pt;z-index:25485056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">
            <v:imagedata r:id="rId267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64" o:spid="_x0000_s1997" type="#_x0000_t75" style="position:absolute;margin-left:152.8pt;margin-top:6.65pt;width:6.1pt;height:8.25pt;z-index:25484953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">
            <v:imagedata r:id="rId268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63" o:spid="_x0000_s1996" type="#_x0000_t75" style="position:absolute;margin-left:140.75pt;margin-top:1.65pt;width:9.5pt;height:13.7pt;z-index:25484851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">
            <v:imagedata r:id="rId268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62" o:spid="_x0000_s1995" type="#_x0000_t75" style="position:absolute;margin-left:132.2pt;margin-top:6.6pt;width:6.5pt;height:7.95pt;z-index:25484748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">
            <v:imagedata r:id="rId268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61" o:spid="_x0000_s1994" type="#_x0000_t75" style="position:absolute;margin-left:128.1pt;margin-top:7.35pt;width:2.15pt;height:7.35pt;z-index:25484646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">
            <v:imagedata r:id="rId268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60" o:spid="_x0000_s1993" type="#_x0000_t75" style="position:absolute;margin-left:121.4pt;margin-top:6.3pt;width:5.75pt;height:9.3pt;z-index:25484544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">
            <v:imagedata r:id="rId268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59" o:spid="_x0000_s1992" type="#_x0000_t75" style="position:absolute;margin-left:112.9pt;margin-top:3.85pt;width:7.45pt;height:14.2pt;z-index:25484441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">
            <v:imagedata r:id="rId268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58" o:spid="_x0000_s1991" type="#_x0000_t75" style="position:absolute;margin-left:99.6pt;margin-top:11pt;width:8.45pt;height:2.05pt;z-index:25484339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">
            <v:imagedata r:id="rId268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57" o:spid="_x0000_s1990" type="#_x0000_t75" style="position:absolute;margin-left:101.45pt;margin-top:6.85pt;width:2.9pt;height:9.15pt;z-index:25484236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">
            <v:imagedata r:id="rId268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56" o:spid="_x0000_s1989" type="#_x0000_t75" style="position:absolute;margin-left:85pt;margin-top:5.85pt;width:11.15pt;height:12.55pt;z-index:25484134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">
            <v:imagedata r:id="rId268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55" o:spid="_x0000_s1988" type="#_x0000_t75" style="position:absolute;margin-left:77.25pt;margin-top:4.4pt;width:5.85pt;height:7.3pt;z-index:25484032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">
            <v:imagedata r:id="rId268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54" o:spid="_x0000_s1987" type="#_x0000_t75" style="position:absolute;margin-left:69.25pt;margin-top:9.75pt;width:6.2pt;height:8.4pt;z-index:25483929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">
            <v:imagedata r:id="rId269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53" o:spid="_x0000_s1986" type="#_x0000_t75" style="position:absolute;margin-left:67.95pt;margin-top:8.35pt;width:.55pt;height:.5pt;z-index:25483827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">
            <v:imagedata r:id="rId269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52" o:spid="_x0000_s1985" type="#_x0000_t75" style="position:absolute;margin-left:65.8pt;margin-top:10.4pt;width:2pt;height:7.8pt;z-index:25483724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">
            <v:imagedata r:id="rId269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51" o:spid="_x0000_s1984" type="#_x0000_t75" style="position:absolute;margin-left:58.1pt;margin-top:8.25pt;width:6.5pt;height:10.35pt;z-index:25483622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">
            <v:imagedata r:id="rId2693" o:title=""/>
          </v:shape>
        </w:pict>
      </w:r>
    </w:p>
    <w:p w:rsidR="00945192" w:rsidRDefault="000A365C" w:rsidP="00945192">
      <w:pPr>
        <w:ind w:firstLine="72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785" o:spid="_x0000_s1983" type="#_x0000_t75" style="position:absolute;left:0;text-align:left;margin-left:168.6pt;margin-top:8.25pt;width:8.5pt;height:11.6pt;z-index:254871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">
            <v:imagedata r:id="rId269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79" o:spid="_x0000_s1982" type="#_x0000_t75" style="position:absolute;left:0;text-align:left;margin-left:125.95pt;margin-top:13.55pt;width:.7pt;height:.9pt;z-index:254864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">
            <v:imagedata r:id="rId269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775" o:spid="_x0000_s1981" type="#_x0000_t75" style="position:absolute;left:0;text-align:left;margin-left:59.3pt;margin-top:3.45pt;width:174.75pt;height:5.2pt;z-index:254860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">
            <v:imagedata r:id="rId2696" o:title=""/>
          </v:shape>
        </w:pict>
      </w:r>
    </w:p>
    <w:p w:rsidR="00945192" w:rsidRDefault="000A365C" w:rsidP="00945192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84" o:spid="_x0000_s1980" type="#_x0000_t75" style="position:absolute;margin-left:161.4pt;margin-top:-2.5pt;width:5.05pt;height:9.2pt;z-index:254870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">
            <v:imagedata r:id="rId269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83" o:spid="_x0000_s1979" type="#_x0000_t75" style="position:absolute;margin-left:155.6pt;margin-top:-2pt;width:5.75pt;height:7.4pt;z-index:254868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">
            <v:imagedata r:id="rId269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82" o:spid="_x0000_s1978" type="#_x0000_t75" style="position:absolute;margin-left:148.95pt;margin-top:-1.95pt;width:5.65pt;height:8.8pt;z-index:254867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">
            <v:imagedata r:id="rId269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81" o:spid="_x0000_s1977" type="#_x0000_t75" style="position:absolute;margin-left:136.7pt;margin-top:-5.7pt;width:9.65pt;height:13.6pt;z-index:254866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">
            <v:imagedata r:id="rId270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80" o:spid="_x0000_s1976" type="#_x0000_t75" style="position:absolute;margin-left:126pt;margin-top:-1.4pt;width:7.55pt;height:9pt;z-index:254865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">
            <v:imagedata r:id="rId270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78" o:spid="_x0000_s1975" type="#_x0000_t75" style="position:absolute;margin-left:123.05pt;margin-top:.05pt;width:2.4pt;height:7.3pt;z-index:254863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">
            <v:imagedata r:id="rId270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77" o:spid="_x0000_s1974" type="#_x0000_t75" style="position:absolute;margin-left:116pt;margin-top:-.8pt;width:6.1pt;height:9.4pt;z-index:254862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">
            <v:imagedata r:id="rId270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76" o:spid="_x0000_s1973" type="#_x0000_t75" style="position:absolute;margin-left:106.15pt;margin-top:-2.3pt;width:8.55pt;height:12.55pt;z-index:254861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">
            <v:imagedata r:id="rId2704" o:title=""/>
          </v:shape>
        </w:pict>
      </w:r>
    </w:p>
    <w:p w:rsidR="00945192" w:rsidRDefault="000A365C" w:rsidP="00945192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805" o:spid="_x0000_s1972" type="#_x0000_t75" style="position:absolute;margin-left:178.15pt;margin-top:-2.2pt;width:50.95pt;height:21.9pt;z-index:254891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">
            <v:imagedata r:id="rId270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804" o:spid="_x0000_s1971" type="#_x0000_t75" style="position:absolute;margin-left:211.15pt;margin-top:0;width:10.35pt;height:11.9pt;z-index:254890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">
            <v:imagedata r:id="rId270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803" o:spid="_x0000_s1970" type="#_x0000_t75" style="position:absolute;margin-left:202.55pt;margin-top:1.9pt;width:9.75pt;height:11.95pt;z-index:254889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">
            <v:imagedata r:id="rId270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802" o:spid="_x0000_s1969" type="#_x0000_t75" style="position:absolute;margin-left:192.35pt;margin-top:5.15pt;width:6.8pt;height:8.9pt;z-index:254888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">
            <v:imagedata r:id="rId270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801" o:spid="_x0000_s1968" type="#_x0000_t75" style="position:absolute;margin-left:188pt;margin-top:6.05pt;width:2.55pt;height:7.9pt;z-index:254887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">
            <v:imagedata r:id="rId270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800" o:spid="_x0000_s1967" type="#_x0000_t75" style="position:absolute;margin-left:180.45pt;margin-top:4.35pt;width:6.3pt;height:10.9pt;z-index:254886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">
            <v:imagedata r:id="rId271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99" o:spid="_x0000_s1966" type="#_x0000_t75" style="position:absolute;margin-left:169pt;margin-top:6.25pt;width:6.75pt;height:1.8pt;z-index:254885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">
            <v:imagedata r:id="rId271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98" o:spid="_x0000_s1965" type="#_x0000_t75" style="position:absolute;margin-left:170.2pt;margin-top:3.05pt;width:2.4pt;height:8.65pt;z-index:254884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">
            <v:imagedata r:id="rId271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97" o:spid="_x0000_s1964" type="#_x0000_t75" style="position:absolute;margin-left:148.9pt;margin-top:.9pt;width:10.55pt;height:12.4pt;z-index:254883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">
            <v:imagedata r:id="rId271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96" o:spid="_x0000_s1963" type="#_x0000_t75" style="position:absolute;margin-left:140.15pt;margin-top:1.1pt;width:6.45pt;height:6.95pt;z-index:254882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">
            <v:imagedata r:id="rId271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95" o:spid="_x0000_s1962" type="#_x0000_t75" style="position:absolute;margin-left:133.7pt;margin-top:6.55pt;width:5.8pt;height:9.75pt;z-index:254881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">
            <v:imagedata r:id="rId271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94" o:spid="_x0000_s1961" type="#_x0000_t75" style="position:absolute;margin-left:126.55pt;margin-top:6.6pt;width:6.1pt;height:8.65pt;z-index:254880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">
            <v:imagedata r:id="rId271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93" o:spid="_x0000_s1960" type="#_x0000_t75" style="position:absolute;margin-left:120.6pt;margin-top:4.9pt;width:5.55pt;height:10.05pt;z-index:254879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">
            <v:imagedata r:id="rId271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92" o:spid="_x0000_s1959" type="#_x0000_t75" style="position:absolute;margin-left:107.35pt;margin-top:7.5pt;width:6.2pt;height:1.9pt;z-index:254878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">
            <v:imagedata r:id="rId271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91" o:spid="_x0000_s1958" type="#_x0000_t75" style="position:absolute;margin-left:109pt;margin-top:2.85pt;width:2.4pt;height:9pt;z-index:254877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">
            <v:imagedata r:id="rId271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90" o:spid="_x0000_s1957" type="#_x0000_t75" style="position:absolute;margin-left:91.4pt;margin-top:.4pt;width:9.1pt;height:12pt;z-index:254876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">
            <v:imagedata r:id="rId2720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89" o:spid="_x0000_s1956" type="#_x0000_t75" style="position:absolute;margin-left:83.05pt;margin-top:-2.55pt;width:5.9pt;height:8.05pt;z-index:254875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">
            <v:imagedata r:id="rId2721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88" o:spid="_x0000_s1955" type="#_x0000_t75" style="position:absolute;margin-left:73.4pt;margin-top:3.65pt;width:7pt;height:7.95pt;z-index:254874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">
            <v:imagedata r:id="rId2722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87" o:spid="_x0000_s1954" type="#_x0000_t75" style="position:absolute;margin-left:68.15pt;margin-top:3.8pt;width:2.3pt;height:7.6pt;z-index:254873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">
            <v:imagedata r:id="rId272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786" o:spid="_x0000_s1953" type="#_x0000_t75" style="position:absolute;margin-left:59.55pt;margin-top:-.2pt;width:7.5pt;height:11.7pt;z-index:254872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">
            <v:imagedata r:id="rId2724" o:title=""/>
          </v:shape>
        </w:pict>
      </w:r>
    </w:p>
    <w:p w:rsidR="00945192" w:rsidRDefault="000A365C" w:rsidP="00945192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812" o:spid="_x0000_s1952" type="#_x0000_t75" style="position:absolute;margin-left:147.25pt;margin-top:8.55pt;width:10.45pt;height:11.4pt;z-index:254898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">
            <v:imagedata r:id="rId272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811" o:spid="_x0000_s1951" type="#_x0000_t75" style="position:absolute;margin-left:138.2pt;margin-top:9.4pt;width:9.45pt;height:10.45pt;z-index:254897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">
            <v:imagedata r:id="rId2726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810" o:spid="_x0000_s1950" type="#_x0000_t75" style="position:absolute;margin-left:128.85pt;margin-top:10.4pt;width:7.4pt;height:9.8pt;z-index:254896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">
            <v:imagedata r:id="rId2727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809" o:spid="_x0000_s1949" type="#_x0000_t75" style="position:absolute;margin-left:125.6pt;margin-top:11.8pt;width:2.35pt;height:7.5pt;z-index:254895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">
            <v:imagedata r:id="rId2728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808" o:spid="_x0000_s1948" type="#_x0000_t75" style="position:absolute;margin-left:115.75pt;margin-top:9.35pt;width:8.55pt;height:11.55pt;z-index:254894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">
            <v:imagedata r:id="rId2729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2807" o:spid="_x0000_s1947" type="#_x0000_t75" style="position:absolute;margin-left:62.6pt;margin-top:.8pt;width:164.6pt;height:4.05pt;z-index:254893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">
            <v:imagedata r:id="rId2730" o:title=""/>
          </v:shape>
        </w:pict>
      </w: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820" o:spid="_x0000_s1946" type="#_x0000_t75" style="position:absolute;margin-left:157.35pt;margin-top:-3.2pt;width:12.25pt;height:13pt;z-index:254906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">
            <v:imagedata r:id="rId273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19" o:spid="_x0000_s1945" type="#_x0000_t75" style="position:absolute;margin-left:145.75pt;margin-top:-1.65pt;width:12pt;height:11.5pt;z-index:254905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">
            <v:imagedata r:id="rId273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18" o:spid="_x0000_s1944" type="#_x0000_t75" style="position:absolute;margin-left:137.65pt;margin-top:1.35pt;width:7.5pt;height:8.55pt;z-index:254904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">
            <v:imagedata r:id="rId273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17" o:spid="_x0000_s1943" type="#_x0000_t75" style="position:absolute;margin-left:133.2pt;margin-top:2.4pt;width:2.85pt;height:7.65pt;z-index:254903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">
            <v:imagedata r:id="rId273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16" o:spid="_x0000_s1942" type="#_x0000_t75" style="position:absolute;margin-left:124pt;margin-top:1.25pt;width:8.2pt;height:10.15pt;z-index:254902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">
            <v:imagedata r:id="rId273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15" o:spid="_x0000_s1941" type="#_x0000_t75" style="position:absolute;margin-left:106.9pt;margin-top:5.9pt;width:9.25pt;height:2.1pt;z-index:254901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">
            <v:imagedata r:id="rId273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14" o:spid="_x0000_s1940" type="#_x0000_t75" style="position:absolute;margin-left:109pt;margin-top:.45pt;width:2.9pt;height:10.05pt;z-index:254900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">
            <v:imagedata r:id="rId273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13" o:spid="_x0000_s1939" type="#_x0000_t75" style="position:absolute;margin-left:98.8pt;margin-top:-.6pt;width:3.5pt;height:14.1pt;z-index:254899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">
            <v:imagedata r:id="rId2738" o:title=""/>
          </v:shape>
        </w:pict>
      </w:r>
    </w:p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826" o:spid="_x0000_s1938" type="#_x0000_t75" style="position:absolute;margin-left:139.55pt;margin-top:4.05pt;width:14.1pt;height:12.1pt;z-index:254913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">
            <v:imagedata r:id="rId273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25" o:spid="_x0000_s1937" type="#_x0000_t75" style="position:absolute;margin-left:128.8pt;margin-top:5.8pt;width:11.75pt;height:11.6pt;z-index:254912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">
            <v:imagedata r:id="rId274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24" o:spid="_x0000_s1936" type="#_x0000_t75" style="position:absolute;margin-left:120.9pt;margin-top:7.3pt;width:6.3pt;height:9pt;z-index:254910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">
            <v:imagedata r:id="rId274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23" o:spid="_x0000_s1935" type="#_x0000_t75" style="position:absolute;margin-left:116.8pt;margin-top:7.25pt;width:2.9pt;height:9.6pt;z-index:254909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">
            <v:imagedata r:id="rId274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22" o:spid="_x0000_s1934" type="#_x0000_t75" style="position:absolute;margin-left:108.3pt;margin-top:3.25pt;width:9.45pt;height:14.2pt;z-index:254908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">
            <v:imagedata r:id="rId274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21" o:spid="_x0000_s1933" type="#_x0000_t75" style="position:absolute;margin-left:90.4pt;margin-top:-1.3pt;width:81.95pt;height:4.05pt;z-index:254907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">
            <v:imagedata r:id="rId2744" o:title=""/>
          </v:shape>
        </w:pict>
      </w:r>
    </w:p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840" o:spid="_x0000_s1932" type="#_x0000_t75" style="position:absolute;margin-left:186.8pt;margin-top:4.25pt;width:12.1pt;height:13.3pt;z-index:254927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">
            <v:imagedata r:id="rId274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39" o:spid="_x0000_s1931" type="#_x0000_t75" style="position:absolute;margin-left:179.15pt;margin-top:7.25pt;width:7.65pt;height:11.75pt;z-index:254926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">
            <v:imagedata r:id="rId274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38" o:spid="_x0000_s1930" type="#_x0000_t75" style="position:absolute;margin-left:169.9pt;margin-top:10.6pt;width:6.85pt;height:9.2pt;z-index:254925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">
            <v:imagedata r:id="rId274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37" o:spid="_x0000_s1929" type="#_x0000_t75" style="position:absolute;margin-left:166.35pt;margin-top:10.5pt;width:1.95pt;height:9.15pt;z-index:254924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">
            <v:imagedata r:id="rId274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27" o:spid="_x0000_s1928" type="#_x0000_t75" style="position:absolute;margin-left:100pt;margin-top:7.85pt;width:3.1pt;height:11.2pt;z-index:254914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">
            <v:imagedata r:id="rId2749" o:title=""/>
          </v:shape>
        </w:pict>
      </w:r>
    </w:p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848" o:spid="_x0000_s1927" type="#_x0000_t75" style="position:absolute;margin-left:216.5pt;margin-top:4.35pt;width:7.1pt;height:2.05pt;z-index:254935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">
            <v:imagedata r:id="rId275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47" o:spid="_x0000_s1926" type="#_x0000_t75" style="position:absolute;margin-left:215.1pt;margin-top:-.55pt;width:7.15pt;height:2.65pt;z-index:254934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">
            <v:imagedata r:id="rId275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46" o:spid="_x0000_s1925" type="#_x0000_t75" style="position:absolute;margin-left:190.15pt;margin-top:7.9pt;width:10.65pt;height:13.95pt;z-index:254933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">
            <v:imagedata r:id="rId275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41" o:spid="_x0000_s1924" type="#_x0000_t75" style="position:absolute;margin-left:158.95pt;margin-top:7.05pt;width:37.2pt;height:4.3pt;z-index:254928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">
            <v:imagedata r:id="rId275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36" o:spid="_x0000_s1923" type="#_x0000_t75" style="position:absolute;margin-left:156.4pt;margin-top:-5.25pt;width:6.4pt;height:11.05pt;z-index:254923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">
            <v:imagedata r:id="rId275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35" o:spid="_x0000_s1922" type="#_x0000_t75" style="position:absolute;margin-left:139.85pt;margin-top:2.65pt;width:8.2pt;height:2.15pt;z-index:254922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">
            <v:imagedata r:id="rId275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34" o:spid="_x0000_s1921" type="#_x0000_t75" style="position:absolute;margin-left:141.75pt;margin-top:-1pt;width:3.55pt;height:9.65pt;z-index:254921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">
            <v:imagedata r:id="rId275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33" o:spid="_x0000_s1920" type="#_x0000_t75" style="position:absolute;margin-left:119.45pt;margin-top:8.55pt;width:11.4pt;height:12.85pt;z-index:254920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">
            <v:imagedata r:id="rId275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28" o:spid="_x0000_s1919" type="#_x0000_t75" style="position:absolute;margin-left:93.5pt;margin-top:4.2pt;width:18.8pt;height:2.4pt;z-index:254915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">
            <v:imagedata r:id="rId2758" o:title=""/>
          </v:shape>
        </w:pict>
      </w:r>
    </w:p>
    <w:p w:rsidR="00945192" w:rsidRDefault="000A365C" w:rsidP="00945192">
      <w:pPr>
        <w:ind w:firstLine="72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859" o:spid="_x0000_s1918" type="#_x0000_t75" style="position:absolute;left:0;text-align:left;margin-left:264pt;margin-top:6.45pt;width:8.75pt;height:13.45pt;z-index:254946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">
            <v:imagedata r:id="rId275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45" o:spid="_x0000_s1917" type="#_x0000_t75" style="position:absolute;left:0;text-align:left;margin-left:180.45pt;margin-top:-3.9pt;width:10pt;height:11.45pt;z-index:254932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">
            <v:imagedata r:id="rId276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44" o:spid="_x0000_s1916" type="#_x0000_t75" style="position:absolute;left:0;text-align:left;margin-left:172.55pt;margin-top:.05pt;width:6.2pt;height:7.35pt;z-index:254931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">
            <v:imagedata r:id="rId276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43" o:spid="_x0000_s1915" type="#_x0000_t75" style="position:absolute;left:0;text-align:left;margin-left:169.1pt;margin-top:.4pt;width:2.15pt;height:7.75pt;z-index:254930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">
            <v:imagedata r:id="rId276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42" o:spid="_x0000_s1914" type="#_x0000_t75" style="position:absolute;left:0;text-align:left;margin-left:160.05pt;margin-top:-2.25pt;width:8.2pt;height:13.65pt;z-index:254929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">
            <v:imagedata r:id="rId276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32" o:spid="_x0000_s1913" type="#_x0000_t75" style="position:absolute;left:0;text-align:left;margin-left:111.75pt;margin-top:-5.15pt;width:8.05pt;height:11.5pt;z-index:254919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">
            <v:imagedata r:id="rId276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31" o:spid="_x0000_s1912" type="#_x0000_t75" style="position:absolute;left:0;text-align:left;margin-left:103.1pt;margin-top:-2.15pt;width:6.75pt;height:9.2pt;z-index:254918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">
            <v:imagedata r:id="rId276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30" o:spid="_x0000_s1911" type="#_x0000_t75" style="position:absolute;left:0;text-align:left;margin-left:99.8pt;margin-top:-1.65pt;width:2.85pt;height:7.6pt;z-index:254917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">
            <v:imagedata r:id="rId276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29" o:spid="_x0000_s1910" type="#_x0000_t75" style="position:absolute;left:0;text-align:left;margin-left:90.3pt;margin-top:-4.15pt;width:7.6pt;height:12.1pt;z-index:254916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">
            <v:imagedata r:id="rId2767" o:title=""/>
          </v:shape>
        </w:pict>
      </w:r>
    </w:p>
    <w:p w:rsidR="00945192" w:rsidRPr="00117B8F" w:rsidRDefault="000A365C" w:rsidP="00945192">
      <w:pPr>
        <w:ind w:firstLine="720"/>
        <w:rPr>
          <w:rFonts w:ascii="Comic Sans MS" w:hAnsi="Comic Sans MS"/>
          <w:sz w:val="12"/>
          <w:szCs w:val="12"/>
        </w:rPr>
      </w:pP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2858" o:spid="_x0000_s1909" type="#_x0000_t75" style="position:absolute;left:0;text-align:left;margin-left:185.5pt;margin-top:-5.15pt;width:84.95pt;height:12.2pt;z-index:254945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">
            <v:imagedata r:id="rId2768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2855" o:spid="_x0000_s1908" type="#_x0000_t75" style="position:absolute;left:0;text-align:left;margin-left:142.4pt;margin-top:6.95pt;width:11.1pt;height:2.1pt;z-index:254942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">
            <v:imagedata r:id="rId2769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2854" o:spid="_x0000_s1907" type="#_x0000_t75" style="position:absolute;left:0;text-align:left;margin-left:145.1pt;margin-top:2.3pt;width:3.15pt;height:11.25pt;z-index:254941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">
            <v:imagedata r:id="rId2770" o:title=""/>
          </v:shape>
        </w:pict>
      </w:r>
    </w:p>
    <w:p w:rsidR="00945192" w:rsidRDefault="000A365C" w:rsidP="00945192">
      <w:pPr>
        <w:ind w:firstLine="72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857" o:spid="_x0000_s1906" type="#_x0000_t75" style="position:absolute;left:0;text-align:left;margin-left:82pt;margin-top:-14.5pt;width:97.65pt;height:29.4pt;z-index:254944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">
            <v:imagedata r:id="rId277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56" o:spid="_x0000_s1905" type="#_x0000_t75" style="position:absolute;left:0;text-align:left;margin-left:160.05pt;margin-top:-6.05pt;width:4.05pt;height:13pt;z-index:254943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">
            <v:imagedata r:id="rId277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53" o:spid="_x0000_s1904" type="#_x0000_t75" style="position:absolute;left:0;text-align:left;margin-left:125.05pt;margin-top:-5.65pt;width:11.75pt;height:12.2pt;z-index:254940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">
            <v:imagedata r:id="rId277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52" o:spid="_x0000_s1903" type="#_x0000_t75" style="position:absolute;left:0;text-align:left;margin-left:116.3pt;margin-top:-4.75pt;width:9pt;height:12pt;z-index:254939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">
            <v:imagedata r:id="rId277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51" o:spid="_x0000_s1902" type="#_x0000_t75" style="position:absolute;left:0;text-align:left;margin-left:106.4pt;margin-top:-1.1pt;width:8.6pt;height:8.75pt;z-index:254938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">
            <v:imagedata r:id="rId277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50" o:spid="_x0000_s1901" type="#_x0000_t75" style="position:absolute;left:0;text-align:left;margin-left:99.5pt;margin-top:-.75pt;width:6.65pt;height:9.6pt;z-index:254937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">
            <v:imagedata r:id="rId277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849" o:spid="_x0000_s1900" type="#_x0000_t75" style="position:absolute;left:0;text-align:left;margin-left:91.55pt;margin-top:-.9pt;width:7.6pt;height:10.85pt;z-index:254936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">
            <v:imagedata r:id="rId2777" o:title=""/>
          </v:shape>
        </w:pict>
      </w:r>
      <w:r w:rsidR="00945192">
        <w:rPr>
          <w:rFonts w:ascii="Comic Sans MS" w:hAnsi="Comic Sans MS"/>
          <w:sz w:val="22"/>
        </w:rPr>
        <w:t xml:space="preserve">c)                                                </w:t>
      </w:r>
      <w:r w:rsidR="00117B8F">
        <w:rPr>
          <w:rFonts w:ascii="Comic Sans MS" w:hAnsi="Comic Sans MS"/>
          <w:sz w:val="22"/>
        </w:rPr>
        <w:t xml:space="preserve"> </w:t>
      </w:r>
      <w:r w:rsidR="00945192">
        <w:rPr>
          <w:rFonts w:ascii="Comic Sans MS" w:hAnsi="Comic Sans MS"/>
          <w:sz w:val="22"/>
        </w:rPr>
        <w:t xml:space="preserve">    </w:t>
      </w:r>
      <w:r w:rsidR="00117B8F" w:rsidRPr="003533F9">
        <w:rPr>
          <w:rFonts w:ascii="Comic Sans MS" w:hAnsi="Comic Sans MS"/>
          <w:position w:val="-24"/>
          <w:sz w:val="22"/>
        </w:rPr>
        <w:object w:dxaOrig="1920" w:dyaOrig="660">
          <v:shape id="_x0000_i1055" type="#_x0000_t75" style="width:95.8pt;height:32.9pt" o:ole="">
            <v:imagedata r:id="rId2778" o:title=""/>
          </v:shape>
          <o:OLEObject Type="Embed" ProgID="Equation.3" ShapeID="_x0000_i1055" DrawAspect="Content" ObjectID="_1428655567" r:id="rId2779"/>
        </w:object>
      </w:r>
    </w:p>
    <w:tbl>
      <w:tblPr>
        <w:tblStyle w:val="TableGrid"/>
        <w:tblpPr w:leftFromText="180" w:rightFromText="180" w:vertAnchor="text" w:tblpXSpec="right" w:tblpY="1"/>
        <w:tblOverlap w:val="never"/>
        <w:tblW w:w="0" w:type="auto"/>
        <w:tblLook w:val="01E0"/>
      </w:tblPr>
      <w:tblGrid>
        <w:gridCol w:w="4824"/>
      </w:tblGrid>
      <w:tr w:rsidR="00945192" w:rsidTr="00117B8F">
        <w:tc>
          <w:tcPr>
            <w:tcW w:w="4824" w:type="dxa"/>
            <w:tcBorders>
              <w:top w:val="nil"/>
              <w:bottom w:val="nil"/>
              <w:right w:val="nil"/>
            </w:tcBorders>
          </w:tcPr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70" o:spid="_x0000_s1898" type="#_x0000_t75" style="position:absolute;margin-left:65.3pt;margin-top:5.7pt;width:11pt;height:13.2pt;z-index:254956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">
                  <v:imagedata r:id="rId278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69" o:spid="_x0000_s1897" type="#_x0000_t75" style="position:absolute;margin-left:49.75pt;margin-top:13.5pt;width:6.65pt;height:1.85pt;z-index:254955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">
                  <v:imagedata r:id="rId278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67" o:spid="_x0000_s1896" type="#_x0000_t75" style="position:absolute;margin-left:25.35pt;margin-top:5.4pt;width:6.1pt;height:8.6pt;z-index:254952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">
                  <v:imagedata r:id="rId2782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77" o:spid="_x0000_s1895" type="#_x0000_t75" style="position:absolute;margin-left:61.7pt;margin-top:5.6pt;width:25.25pt;height:2.85pt;z-index:254963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">
                  <v:imagedata r:id="rId278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71" o:spid="_x0000_s1894" type="#_x0000_t75" style="position:absolute;margin-left:6.1pt;margin-top:13.85pt;width:42.85pt;height:2.45pt;z-index:254957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">
                  <v:imagedata r:id="rId278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68" o:spid="_x0000_s1893" type="#_x0000_t75" style="position:absolute;margin-left:33.3pt;margin-top:-7.6pt;width:11.2pt;height:15pt;z-index:254953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">
                  <v:imagedata r:id="rId278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66" o:spid="_x0000_s1892" type="#_x0000_t75" style="position:absolute;margin-left:18.25pt;margin-top:-3.2pt;width:6.15pt;height:8.85pt;z-index:254951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">
                  <v:imagedata r:id="rId2786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65" o:spid="_x0000_s1891" type="#_x0000_t75" style="position:absolute;margin-left:11.6pt;margin-top:-5.7pt;width:5.65pt;height:11.55pt;z-index:254950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">
                  <v:imagedata r:id="rId278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64" o:spid="_x0000_s1890" type="#_x0000_t75" style="position:absolute;margin-left:4pt;margin-top:-5.25pt;width:7.7pt;height:12.9pt;z-index:254949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">
                  <v:imagedata r:id="rId2788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82" o:spid="_x0000_s1889" type="#_x0000_t75" style="position:absolute;margin-left:90.3pt;margin-top:-.65pt;width:11.95pt;height:14.5pt;z-index:254968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">
                  <v:imagedata r:id="rId278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81" o:spid="_x0000_s1888" type="#_x0000_t75" style="position:absolute;margin-left:82.8pt;margin-top:-.45pt;width:7.8pt;height:6.65pt;z-index:254967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">
                  <v:imagedata r:id="rId279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80" o:spid="_x0000_s1887" type="#_x0000_t75" style="position:absolute;margin-left:75.15pt;margin-top:6.25pt;width:5.8pt;height:9.7pt;z-index:254966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">
                  <v:imagedata r:id="rId279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79" o:spid="_x0000_s1886" type="#_x0000_t75" style="position:absolute;margin-left:69.25pt;margin-top:3.95pt;width:5.45pt;height:11.55pt;z-index:254965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">
                  <v:imagedata r:id="rId279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78" o:spid="_x0000_s1885" type="#_x0000_t75" style="position:absolute;margin-left:60.8pt;margin-top:3.7pt;width:8.15pt;height:13.1pt;z-index:254964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">
                  <v:imagedata r:id="rId279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76" o:spid="_x0000_s1884" type="#_x0000_t75" style="position:absolute;margin-left:27.95pt;margin-top:3pt;width:15.2pt;height:13.25pt;z-index:254962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">
                  <v:imagedata r:id="rId279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75" o:spid="_x0000_s1883" type="#_x0000_t75" style="position:absolute;margin-left:18.5pt;margin-top:4.05pt;width:8.2pt;height:6pt;z-index:254961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">
                  <v:imagedata r:id="rId279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74" o:spid="_x0000_s1882" type="#_x0000_t75" style="position:absolute;margin-left:12.75pt;margin-top:7.1pt;width:6pt;height:9.65pt;z-index:254960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">
                  <v:imagedata r:id="rId2796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73" o:spid="_x0000_s1881" type="#_x0000_t75" style="position:absolute;margin-left:6.75pt;margin-top:7.85pt;width:5.55pt;height:9.35pt;z-index:254959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">
                  <v:imagedata r:id="rId279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72" o:spid="_x0000_s1880" type="#_x0000_t75" style="position:absolute;margin-left:.35pt;margin-top:6.85pt;width:6.3pt;height:11.4pt;z-index:254958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">
                  <v:imagedata r:id="rId2798" o:title=""/>
                </v:shape>
              </w:pict>
            </w: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92" o:spid="_x0000_s1879" type="#_x0000_t75" style="position:absolute;margin-left:77.1pt;margin-top:9.6pt;width:20.9pt;height:3.3pt;z-index:254978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">
                  <v:imagedata r:id="rId279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86" o:spid="_x0000_s1878" type="#_x0000_t75" style="position:absolute;margin-left:61.5pt;margin-top:12.05pt;width:21.35pt;height:4pt;z-index:254972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">
                  <v:imagedata r:id="rId280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85" o:spid="_x0000_s1877" type="#_x0000_t75" style="position:absolute;margin-left:66pt;margin-top:-5.4pt;width:10.1pt;height:16.05pt;z-index:254971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">
                  <v:imagedata r:id="rId280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84" o:spid="_x0000_s1876" type="#_x0000_t75" style="position:absolute;margin-left:38.45pt;margin-top:4.8pt;width:9.05pt;height:2.6pt;z-index:254970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">
                  <v:imagedata r:id="rId280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83" o:spid="_x0000_s1875" type="#_x0000_t75" style="position:absolute;margin-left:25.65pt;margin-top:.05pt;width:3.35pt;height:15.8pt;z-index:254969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">
                  <v:imagedata r:id="rId2803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91" o:spid="_x0000_s1874" type="#_x0000_t75" style="position:absolute;margin-left:92.25pt;margin-top:1.75pt;width:10.2pt;height:12.6pt;z-index:254977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">
                  <v:imagedata r:id="rId280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90" o:spid="_x0000_s1873" type="#_x0000_t75" style="position:absolute;margin-left:84.9pt;margin-top:1pt;width:7.2pt;height:7.15pt;z-index:254976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">
                  <v:imagedata r:id="rId280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89" o:spid="_x0000_s1872" type="#_x0000_t75" style="position:absolute;margin-left:76.4pt;margin-top:6.75pt;width:8.45pt;height:9.8pt;z-index:254975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">
                  <v:imagedata r:id="rId2806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88" o:spid="_x0000_s1871" type="#_x0000_t75" style="position:absolute;margin-left:68.2pt;margin-top:6.65pt;width:7.35pt;height:10.8pt;z-index:254974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">
                  <v:imagedata r:id="rId280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87" o:spid="_x0000_s1870" type="#_x0000_t75" style="position:absolute;margin-left:60.25pt;margin-top:7.5pt;width:6.55pt;height:13.05pt;z-index:254973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">
                  <v:imagedata r:id="rId2808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13" o:spid="_x0000_s1869" type="#_x0000_t75" style="position:absolute;margin-left:181.3pt;margin-top:10.25pt;width:5.75pt;height:5.75pt;z-index:255000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">
                  <v:imagedata r:id="rId2809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17" o:spid="_x0000_s1868" type="#_x0000_t75" style="position:absolute;margin-left:197.2pt;margin-top:-9.5pt;width:7.8pt;height:35.1pt;z-index:255004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">
                  <v:imagedata r:id="rId281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15" o:spid="_x0000_s1867" type="#_x0000_t75" style="position:absolute;margin-left:170.05pt;margin-top:12.95pt;width:12.9pt;height:2.6pt;z-index:255002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">
                  <v:imagedata r:id="rId281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14" o:spid="_x0000_s1866" type="#_x0000_t75" style="position:absolute;margin-left:187.1pt;margin-top:-3.65pt;width:9.9pt;height:12.35pt;z-index:255001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">
                  <v:imagedata r:id="rId281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12" o:spid="_x0000_s1865" type="#_x0000_t75" style="position:absolute;margin-left:172.7pt;margin-top:.5pt;width:6.6pt;height:8.85pt;z-index:254999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">
                  <v:imagedata r:id="rId281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11" o:spid="_x0000_s1864" type="#_x0000_t75" style="position:absolute;margin-left:169.9pt;margin-top:1.05pt;width:2.45pt;height:8.65pt;z-index:254998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">
                  <v:imagedata r:id="rId281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10" o:spid="_x0000_s1863" type="#_x0000_t75" style="position:absolute;margin-left:163.1pt;margin-top:-2.55pt;width:6.4pt;height:12.75pt;z-index:254996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">
                  <v:imagedata r:id="rId281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09" o:spid="_x0000_s1862" type="#_x0000_t75" style="position:absolute;margin-left:154.75pt;margin-top:-7.55pt;width:8.7pt;height:26.2pt;z-index:254995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">
                  <v:imagedata r:id="rId2816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08" o:spid="_x0000_s1861" type="#_x0000_t75" style="position:absolute;margin-left:138.65pt;margin-top:-2.8pt;width:9.5pt;height:15.95pt;z-index:254994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">
                  <v:imagedata r:id="rId281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07" o:spid="_x0000_s1860" type="#_x0000_t75" style="position:absolute;margin-left:125.8pt;margin-top:4.9pt;width:8.75pt;height:3.3pt;z-index:254993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">
                  <v:imagedata r:id="rId2818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06" o:spid="_x0000_s1859" type="#_x0000_t75" style="position:absolute;margin-left:119pt;margin-top:-.15pt;width:4.1pt;height:16.8pt;z-index:254992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">
                  <v:imagedata r:id="rId281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05" o:spid="_x0000_s1858" type="#_x0000_t75" style="position:absolute;margin-left:99.3pt;margin-top:9.75pt;width:5.2pt;height:1.7pt;z-index:254991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">
                  <v:imagedata r:id="rId282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04" o:spid="_x0000_s1857" type="#_x0000_t75" style="position:absolute;margin-left:97.65pt;margin-top:5.8pt;width:5.2pt;height:2.3pt;z-index:254990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">
                  <v:imagedata r:id="rId282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96" o:spid="_x0000_s1856" type="#_x0000_t75" style="position:absolute;margin-left:51.25pt;margin-top:13pt;width:26.15pt;height:2.45pt;z-index:254982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">
                  <v:imagedata r:id="rId282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95" o:spid="_x0000_s1855" type="#_x0000_t75" style="position:absolute;margin-left:59.05pt;margin-top:-.8pt;width:8.55pt;height:14.95pt;z-index:254981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">
                  <v:imagedata r:id="rId282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94" o:spid="_x0000_s1854" type="#_x0000_t75" style="position:absolute;margin-left:38.4pt;margin-top:2.45pt;width:7.5pt;height:2.15pt;z-index:254980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">
                  <v:imagedata r:id="rId282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93" o:spid="_x0000_s1853" type="#_x0000_t75" style="position:absolute;margin-left:20.35pt;margin-top:-1.9pt;width:4.4pt;height:14.95pt;z-index:254979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">
                  <v:imagedata r:id="rId2825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16" o:spid="_x0000_s1852" type="#_x0000_t75" style="position:absolute;margin-left:173.25pt;margin-top:4.45pt;width:1.75pt;height:9pt;z-index:255003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">
                  <v:imagedata r:id="rId2826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98" o:spid="_x0000_s1851" type="#_x0000_t75" style="position:absolute;margin-left:53pt;margin-top:13.65pt;width:11.5pt;height:2.55pt;z-index:254984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">
                  <v:imagedata r:id="rId282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97" o:spid="_x0000_s1850" type="#_x0000_t75" style="position:absolute;margin-left:58.55pt;margin-top:3pt;width:3.5pt;height:10.5pt;z-index:254983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">
                  <v:imagedata r:id="rId2828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lastRenderedPageBreak/>
              <w:pict>
                <v:shape id="Ink 2937" o:spid="_x0000_s1849" type="#_x0000_t75" style="position:absolute;margin-left:193.75pt;margin-top:4.15pt;width:14.85pt;height:14.7pt;z-index:255024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">
                  <v:imagedata r:id="rId282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36" o:spid="_x0000_s1848" type="#_x0000_t75" style="position:absolute;margin-left:186.35pt;margin-top:3.7pt;width:7.1pt;height:9.2pt;z-index:255023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">
                  <v:imagedata r:id="rId283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03" o:spid="_x0000_s1847" type="#_x0000_t75" style="position:absolute;margin-left:77.4pt;margin-top:1.05pt;width:9.9pt;height:11.95pt;z-index:254989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">
                  <v:imagedata r:id="rId283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02" o:spid="_x0000_s1846" type="#_x0000_t75" style="position:absolute;margin-left:71.35pt;margin-top:1.7pt;width:6.5pt;height:6.7pt;z-index:254988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">
                  <v:imagedata r:id="rId283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01" o:spid="_x0000_s1845" type="#_x0000_t75" style="position:absolute;margin-left:63.4pt;margin-top:6.45pt;width:6.1pt;height:8.8pt;z-index:254987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">
                  <v:imagedata r:id="rId283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00" o:spid="_x0000_s1844" type="#_x0000_t75" style="position:absolute;margin-left:60.25pt;margin-top:7.2pt;width:2.4pt;height:7.7pt;z-index:254986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">
                  <v:imagedata r:id="rId283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899" o:spid="_x0000_s1843" type="#_x0000_t75" style="position:absolute;margin-left:51.3pt;margin-top:4.85pt;width:6.4pt;height:12.25pt;z-index:254985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">
                  <v:imagedata r:id="rId2835" o:title=""/>
                </v:shape>
              </w:pict>
            </w:r>
          </w:p>
        </w:tc>
      </w:tr>
    </w:tbl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3458BA" w:rsidRDefault="000A365C" w:rsidP="00945192">
      <w:pPr>
        <w:ind w:firstLine="720"/>
        <w:rPr>
          <w:rFonts w:ascii="Comic Sans MS" w:hAnsi="Comic Sans MS"/>
          <w:sz w:val="22"/>
        </w:rPr>
      </w:pPr>
      <w:bookmarkStart w:id="0" w:name="_GoBack"/>
      <w:r>
        <w:rPr>
          <w:rFonts w:ascii="Comic Sans MS" w:hAnsi="Comic Sans MS"/>
          <w:noProof/>
          <w:sz w:val="22"/>
          <w:lang w:val="en-CA" w:eastAsia="en-CA"/>
        </w:rPr>
        <w:pict>
          <v:shape id="Ink 3715" o:spid="_x0000_s1842" type="#_x0000_t75" style="position:absolute;left:0;text-align:left;margin-left:526.5pt;margin-top:-171.1pt;width:8.95pt;height:2.3pt;z-index:255809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">
            <v:imagedata r:id="rId283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710" o:spid="_x0000_s1841" type="#_x0000_t75" style="position:absolute;left:0;text-align:left;margin-left:403.6pt;margin-top:-123.7pt;width:1.05pt;height:1.1pt;z-index:255803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">
            <v:imagedata r:id="rId283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700" o:spid="_x0000_s1840" type="#_x0000_t75" style="position:absolute;left:0;text-align:left;margin-left:497.95pt;margin-top:-145.5pt;width:1.95pt;height:7.45pt;z-index:255793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">
            <v:imagedata r:id="rId283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697" o:spid="_x0000_s1839" type="#_x0000_t75" style="position:absolute;left:0;text-align:left;margin-left:499.9pt;margin-top:-156.4pt;width:3.35pt;height:5.85pt;z-index:255790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">
            <v:imagedata r:id="rId283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689" o:spid="_x0000_s1838" type="#_x0000_t75" style="position:absolute;left:0;text-align:left;margin-left:473.8pt;margin-top:-155.65pt;width:2.65pt;height:5.6pt;z-index:255782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">
            <v:imagedata r:id="rId284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680" o:spid="_x0000_s1837" type="#_x0000_t75" style="position:absolute;left:0;text-align:left;margin-left:495.4pt;margin-top:-176.2pt;width:1.85pt;height:8.3pt;z-index:255773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">
            <v:imagedata r:id="rId284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678" o:spid="_x0000_s1836" type="#_x0000_t75" style="position:absolute;left:0;text-align:left;margin-left:488.9pt;margin-top:-179.6pt;width:11.3pt;height:2.2pt;z-index:255771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">
            <v:imagedata r:id="rId284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676" o:spid="_x0000_s1835" type="#_x0000_t75" style="position:absolute;left:0;text-align:left;margin-left:495.1pt;margin-top:-187.35pt;width:2.05pt;height:4.95pt;z-index:255769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">
            <v:imagedata r:id="rId284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669" o:spid="_x0000_s1834" type="#_x0000_t75" style="position:absolute;left:0;text-align:left;margin-left:467.7pt;margin-top:-181.75pt;width:8.95pt;height:2.4pt;z-index:255761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">
            <v:imagedata r:id="rId284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656" o:spid="_x0000_s1833" type="#_x0000_t75" style="position:absolute;left:0;text-align:left;margin-left:415.05pt;margin-top:-160.05pt;width:1.65pt;height:5.2pt;z-index:255748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">
            <v:imagedata r:id="rId284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645" o:spid="_x0000_s1832" type="#_x0000_t75" style="position:absolute;left:0;text-align:left;margin-left:423.35pt;margin-top:-184.1pt;width:2.6pt;height:6.3pt;z-index:255737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">
            <v:imagedata r:id="rId284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638" o:spid="_x0000_s1831" type="#_x0000_t75" style="position:absolute;left:0;text-align:left;margin-left:402pt;margin-top:-184.45pt;width:.05pt;height:.75pt;z-index:255731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">
            <v:imagedata r:id="rId2847" o:title="" cropright="1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560" o:spid="_x0000_s1830" type="#_x0000_t75" style="position:absolute;left:0;text-align:left;margin-left:170.8pt;margin-top:-122.65pt;width:1.9pt;height:8.6pt;z-index:255653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">
            <v:imagedata r:id="rId284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548" o:spid="_x0000_s1829" type="#_x0000_t75" style="position:absolute;left:0;text-align:left;margin-left:118.7pt;margin-top:-129.55pt;width:5.25pt;height:12.5pt;z-index:255641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">
            <v:imagedata r:id="rId284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537" o:spid="_x0000_s1828" type="#_x0000_t75" style="position:absolute;left:0;text-align:left;margin-left:159.2pt;margin-top:-150.7pt;width:2.4pt;height:11.65pt;z-index:255629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">
            <v:imagedata r:id="rId285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45" o:spid="_x0000_s1827" type="#_x0000_t75" style="position:absolute;left:0;text-align:left;margin-left:121.25pt;margin-top:-536.85pt;width:7.3pt;height:11pt;z-index:255230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">
            <v:imagedata r:id="rId285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44" o:spid="_x0000_s1826" type="#_x0000_t75" style="position:absolute;left:0;text-align:left;margin-left:146.55pt;margin-top:-561.4pt;width:6.95pt;height:10.3pt;z-index:255229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">
            <v:imagedata r:id="rId285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43" o:spid="_x0000_s1825" type="#_x0000_t75" style="position:absolute;left:0;text-align:left;margin-left:139.85pt;margin-top:-561.85pt;width:4.4pt;height:14.45pt;z-index:255228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">
            <v:imagedata r:id="rId285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42" o:spid="_x0000_s1824" type="#_x0000_t75" style="position:absolute;left:0;text-align:left;margin-left:137.05pt;margin-top:-555.3pt;width:7.55pt;height:2.4pt;z-index:255227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">
            <v:imagedata r:id="rId285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41" o:spid="_x0000_s1823" type="#_x0000_t75" style="position:absolute;left:0;text-align:left;margin-left:136.4pt;margin-top:-558.5pt;width:7.4pt;height:1.55pt;z-index:255226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">
            <v:imagedata r:id="rId285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40" o:spid="_x0000_s1822" type="#_x0000_t75" style="position:absolute;left:0;text-align:left;margin-left:129.05pt;margin-top:-561.75pt;width:2.05pt;height:11.95pt;z-index:255225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">
            <v:imagedata r:id="rId285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39" o:spid="_x0000_s1821" type="#_x0000_t75" style="position:absolute;left:0;text-align:left;margin-left:117.25pt;margin-top:-556.3pt;width:11.1pt;height:2.7pt;z-index:255224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">
            <v:imagedata r:id="rId285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39" o:spid="_x0000_s1820" type="#_x0000_t75" style="position:absolute;left:0;text-align:left;margin-left:355.55pt;margin-top:19.75pt;width:6.05pt;height:2.65pt;z-index:255026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">
            <v:imagedata r:id="rId285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38" o:spid="_x0000_s1819" type="#_x0000_t75" style="position:absolute;left:0;text-align:left;margin-left:355.25pt;margin-top:11.3pt;width:7.7pt;height:3.7pt;z-index:255025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">
            <v:imagedata r:id="rId285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35" o:spid="_x0000_s1818" type="#_x0000_t75" style="position:absolute;left:0;text-align:left;margin-left:443.2pt;margin-top:-2.9pt;width:6.75pt;height:8.95pt;z-index:255022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">
            <v:imagedata r:id="rId286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34" o:spid="_x0000_s1817" type="#_x0000_t75" style="position:absolute;left:0;text-align:left;margin-left:439.25pt;margin-top:-2.1pt;width:2.35pt;height:6.45pt;z-index:255021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">
            <v:imagedata r:id="rId286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33" o:spid="_x0000_s1816" type="#_x0000_t75" style="position:absolute;left:0;text-align:left;margin-left:429.65pt;margin-top:-3.05pt;width:7.05pt;height:11.75pt;z-index:255020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">
            <v:imagedata r:id="rId286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32" o:spid="_x0000_s1815" type="#_x0000_t75" style="position:absolute;left:0;text-align:left;margin-left:390.55pt;margin-top:2.5pt;width:9.8pt;height:3.55pt;z-index:255019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">
            <v:imagedata r:id="rId286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31" o:spid="_x0000_s1814" type="#_x0000_t75" style="position:absolute;left:0;text-align:left;margin-left:379.8pt;margin-top:.55pt;width:4.2pt;height:19.2pt;z-index:255018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">
            <v:imagedata r:id="rId286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22" o:spid="_x0000_s1813" type="#_x0000_t75" style="position:absolute;left:0;text-align:left;margin-left:419.85pt;margin-top:-5.65pt;width:9.1pt;height:15.5pt;z-index:255009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">
            <v:imagedata r:id="rId2865" o:title=""/>
          </v:shape>
        </w:pict>
      </w:r>
      <w:bookmarkEnd w:id="0"/>
    </w:p>
    <w:p w:rsidR="00945192" w:rsidRDefault="000A365C" w:rsidP="00945192">
      <w:pPr>
        <w:ind w:firstLine="72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930" o:spid="_x0000_s1812" type="#_x0000_t75" style="position:absolute;left:0;text-align:left;margin-left:-3.4pt;margin-top:34.15pt;width:2.5pt;height:2.75pt;z-index:255017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">
            <v:imagedata r:id="rId286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29" o:spid="_x0000_s1811" type="#_x0000_t75" style="position:absolute;left:0;text-align:left;margin-left:12pt;margin-top:12.7pt;width:2.3pt;height:2.6pt;z-index:255016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">
            <v:imagedata r:id="rId2867" o:title=""/>
          </v:shape>
        </w:pict>
      </w:r>
      <w:r w:rsidR="00945192">
        <w:rPr>
          <w:rFonts w:ascii="Comic Sans MS" w:hAnsi="Comic Sans MS"/>
          <w:sz w:val="22"/>
        </w:rPr>
        <w:t xml:space="preserve">d)                                                    </w:t>
      </w:r>
      <w:r w:rsidR="00117B8F" w:rsidRPr="003533F9">
        <w:rPr>
          <w:rFonts w:ascii="Comic Sans MS" w:hAnsi="Comic Sans MS"/>
          <w:position w:val="-24"/>
          <w:sz w:val="22"/>
        </w:rPr>
        <w:object w:dxaOrig="1480" w:dyaOrig="620">
          <v:shape id="_x0000_i1056" type="#_x0000_t75" style="width:73.7pt;height:31.2pt" o:ole="">
            <v:imagedata r:id="rId2868" o:title=""/>
          </v:shape>
          <o:OLEObject Type="Embed" ProgID="Equation.3" ShapeID="_x0000_i1056" DrawAspect="Content" ObjectID="_1428655568" r:id="rId2869"/>
        </w:object>
      </w:r>
    </w:p>
    <w:tbl>
      <w:tblPr>
        <w:tblStyle w:val="TableGrid"/>
        <w:tblpPr w:leftFromText="180" w:rightFromText="180" w:vertAnchor="text" w:tblpXSpec="right" w:tblpY="1"/>
        <w:tblOverlap w:val="never"/>
        <w:tblW w:w="0" w:type="auto"/>
        <w:tblLook w:val="01E0"/>
      </w:tblPr>
      <w:tblGrid>
        <w:gridCol w:w="4824"/>
      </w:tblGrid>
      <w:tr w:rsidR="00945192" w:rsidTr="00117B8F">
        <w:tc>
          <w:tcPr>
            <w:tcW w:w="4824" w:type="dxa"/>
            <w:tcBorders>
              <w:top w:val="nil"/>
              <w:bottom w:val="nil"/>
              <w:right w:val="nil"/>
            </w:tcBorders>
          </w:tcPr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5B68D0" w:rsidRDefault="005B68D0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  <w:p w:rsidR="00945192" w:rsidRDefault="00945192" w:rsidP="00117B8F">
            <w:pPr>
              <w:rPr>
                <w:rFonts w:ascii="Comic Sans MS" w:hAnsi="Comic Sans MS"/>
                <w:sz w:val="22"/>
              </w:rPr>
            </w:pPr>
          </w:p>
        </w:tc>
      </w:tr>
    </w:tbl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2981" o:spid="_x0000_s1809" type="#_x0000_t75" style="position:absolute;margin-left:126.65pt;margin-top:132pt;width:7.25pt;height:3.4pt;z-index:25506969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">
            <v:imagedata r:id="rId287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80" o:spid="_x0000_s1808" type="#_x0000_t75" style="position:absolute;margin-left:126.35pt;margin-top:126.2pt;width:6.3pt;height:3.4pt;z-index:25506867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">
            <v:imagedata r:id="rId287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79" o:spid="_x0000_s1807" type="#_x0000_t75" style="position:absolute;margin-left:94.2pt;margin-top:33.1pt;width:7.05pt;height:3.15pt;z-index:25506764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">
            <v:imagedata r:id="rId287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78" o:spid="_x0000_s1806" type="#_x0000_t75" style="position:absolute;margin-left:90.8pt;margin-top:27.9pt;width:6.9pt;height:2pt;z-index:25506662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">
            <v:imagedata r:id="rId287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77" o:spid="_x0000_s1805" type="#_x0000_t75" style="position:absolute;margin-left:119.95pt;margin-top:87.15pt;width:8.4pt;height:3.45pt;z-index:25506560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">
            <v:imagedata r:id="rId287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76" o:spid="_x0000_s1804" type="#_x0000_t75" style="position:absolute;margin-left:118.45pt;margin-top:80.8pt;width:8.3pt;height:3.75pt;z-index:25506457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">
            <v:imagedata r:id="rId287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75" o:spid="_x0000_s1803" type="#_x0000_t75" style="position:absolute;margin-left:177.95pt;margin-top:124.25pt;width:6.35pt;height:9.3pt;z-index:25506355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">
            <v:imagedata r:id="rId287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74" o:spid="_x0000_s1802" type="#_x0000_t75" style="position:absolute;margin-left:176.15pt;margin-top:121.3pt;width:7.75pt;height:14.65pt;z-index:25506252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">
            <v:imagedata r:id="rId287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73" o:spid="_x0000_s1801" type="#_x0000_t75" style="position:absolute;margin-left:169.05pt;margin-top:125.3pt;width:8.6pt;height:1.95pt;z-index:25506150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">
            <v:imagedata r:id="rId287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72" o:spid="_x0000_s1800" type="#_x0000_t75" style="position:absolute;margin-left:170.1pt;margin-top:117.75pt;width:3.15pt;height:16.25pt;z-index:25506048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">
            <v:imagedata r:id="rId287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71" o:spid="_x0000_s1799" type="#_x0000_t75" style="position:absolute;margin-left:160.55pt;margin-top:125.85pt;width:5.5pt;height:9.75pt;z-index:25505945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">
            <v:imagedata r:id="rId288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70" o:spid="_x0000_s1798" type="#_x0000_t75" style="position:absolute;margin-left:153.3pt;margin-top:125.95pt;width:7.85pt;height:11.05pt;z-index:25505843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">
            <v:imagedata r:id="rId288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69" o:spid="_x0000_s1797" type="#_x0000_t75" style="position:absolute;margin-left:174.05pt;margin-top:91.3pt;width:5.15pt;height:10.3pt;z-index:25505740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">
            <v:imagedata r:id="rId288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68" o:spid="_x0000_s1796" type="#_x0000_t75" style="position:absolute;margin-left:173.35pt;margin-top:90.35pt;width:6pt;height:11.7pt;z-index:25505638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">
            <v:imagedata r:id="rId288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67" o:spid="_x0000_s1795" type="#_x0000_t75" style="position:absolute;margin-left:164.55pt;margin-top:94.15pt;width:6.85pt;height:8.65pt;z-index:25505536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">
            <v:imagedata r:id="rId288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66" o:spid="_x0000_s1794" type="#_x0000_t75" style="position:absolute;margin-left:161.4pt;margin-top:96.1pt;width:2.4pt;height:8pt;z-index:25505433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">
            <v:imagedata r:id="rId288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65" o:spid="_x0000_s1793" type="#_x0000_t75" style="position:absolute;margin-left:152.65pt;margin-top:91.95pt;width:8.05pt;height:12.55pt;z-index:25505331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">
            <v:imagedata r:id="rId288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64" o:spid="_x0000_s1792" type="#_x0000_t75" style="position:absolute;margin-left:147.35pt;margin-top:86.05pt;width:30.75pt;height:3.1pt;z-index:25505228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">
            <v:imagedata r:id="rId288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63" o:spid="_x0000_s1791" type="#_x0000_t75" style="position:absolute;margin-left:171.75pt;margin-top:71.85pt;width:4.4pt;height:12pt;z-index:25505126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">
            <v:imagedata r:id="rId288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62" o:spid="_x0000_s1790" type="#_x0000_t75" style="position:absolute;margin-left:170.8pt;margin-top:71.75pt;width:5.95pt;height:10.1pt;z-index:25505024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">
            <v:imagedata r:id="rId288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61" o:spid="_x0000_s1789" type="#_x0000_t75" style="position:absolute;margin-left:165.15pt;margin-top:70.35pt;width:5.5pt;height:12.65pt;z-index:25504921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">
            <v:imagedata r:id="rId289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60" o:spid="_x0000_s1788" type="#_x0000_t75" style="position:absolute;margin-left:155.75pt;margin-top:74pt;width:6.9pt;height:8.6pt;z-index:25504819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">
            <v:imagedata r:id="rId289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59" o:spid="_x0000_s1787" type="#_x0000_t75" style="position:absolute;margin-left:147.05pt;margin-top:71.3pt;width:6.5pt;height:15.1pt;z-index:25504716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">
            <v:imagedata r:id="rId289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58" o:spid="_x0000_s1786" type="#_x0000_t75" style="position:absolute;margin-left:161.3pt;margin-top:41.8pt;width:8.15pt;height:8.1pt;z-index:25504614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">
            <v:imagedata r:id="rId289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57" o:spid="_x0000_s1785" type="#_x0000_t75" style="position:absolute;margin-left:159.55pt;margin-top:40.65pt;width:7.85pt;height:9.95pt;z-index:25504512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">
            <v:imagedata r:id="rId289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56" o:spid="_x0000_s1784" type="#_x0000_t75" style="position:absolute;margin-left:151.65pt;margin-top:38pt;width:6.8pt;height:6pt;z-index:25504409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">
            <v:imagedata r:id="rId289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55" o:spid="_x0000_s1783" type="#_x0000_t75" style="position:absolute;margin-left:142.6pt;margin-top:43.1pt;width:5.95pt;height:8.4pt;z-index:25504307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">
            <v:imagedata r:id="rId289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54" o:spid="_x0000_s1782" type="#_x0000_t75" style="position:absolute;margin-left:138.4pt;margin-top:45.45pt;width:2.55pt;height:7.25pt;z-index:25504204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">
            <v:imagedata r:id="rId289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53" o:spid="_x0000_s1781" type="#_x0000_t75" style="position:absolute;margin-left:130.8pt;margin-top:42.75pt;width:7.55pt;height:10.65pt;z-index:25504102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">
            <v:imagedata r:id="rId289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52" o:spid="_x0000_s1780" type="#_x0000_t75" style="position:absolute;margin-left:119.5pt;margin-top:38.45pt;width:8.65pt;height:15.15pt;z-index:25504000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">
            <v:imagedata r:id="rId289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51" o:spid="_x0000_s1779" type="#_x0000_t75" style="position:absolute;margin-left:107.4pt;margin-top:32.2pt;width:77.9pt;height:3.7pt;z-index:25503897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">
            <v:imagedata r:id="rId290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50" o:spid="_x0000_s1778" type="#_x0000_t75" style="position:absolute;margin-left:173.85pt;margin-top:13.95pt;width:6.9pt;height:9.65pt;z-index:25503795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">
            <v:imagedata r:id="rId290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49" o:spid="_x0000_s1777" type="#_x0000_t75" style="position:absolute;margin-left:172.95pt;margin-top:12.05pt;width:7.15pt;height:10.75pt;z-index:25503692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">
            <v:imagedata r:id="rId290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48" o:spid="_x0000_s1776" type="#_x0000_t75" style="position:absolute;margin-left:165.7pt;margin-top:12.5pt;width:6.8pt;height:11.5pt;z-index:25503590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">
            <v:imagedata r:id="rId290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47" o:spid="_x0000_s1775" type="#_x0000_t75" style="position:absolute;margin-left:157.6pt;margin-top:13.35pt;width:6.45pt;height:7.65pt;z-index:25503488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">
            <v:imagedata r:id="rId290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46" o:spid="_x0000_s1774" type="#_x0000_t75" style="position:absolute;margin-left:151.95pt;margin-top:13.25pt;width:5.45pt;height:10.15pt;z-index:25503385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">
            <v:imagedata r:id="rId290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45" o:spid="_x0000_s1773" type="#_x0000_t75" style="position:absolute;margin-left:142pt;margin-top:14.05pt;width:5.55pt;height:8.45pt;z-index:25503283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">
            <v:imagedata r:id="rId290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44" o:spid="_x0000_s1772" type="#_x0000_t75" style="position:absolute;margin-left:141.45pt;margin-top:13.05pt;width:6pt;height:11.2pt;z-index:25503180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">
            <v:imagedata r:id="rId290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43" o:spid="_x0000_s1771" type="#_x0000_t75" style="position:absolute;margin-left:131.6pt;margin-top:15.35pt;width:7.45pt;height:9.85pt;z-index:255030784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">
            <v:imagedata r:id="rId290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42" o:spid="_x0000_s1770" type="#_x0000_t75" style="position:absolute;margin-left:126.9pt;margin-top:16.45pt;width:2.3pt;height:8.15pt;z-index:255029760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">
            <v:imagedata r:id="rId290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41" o:spid="_x0000_s1769" type="#_x0000_t75" style="position:absolute;margin-left:117.75pt;margin-top:15.6pt;width:8pt;height:11.15pt;z-index:255028736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">
            <v:imagedata r:id="rId291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2940" o:spid="_x0000_s1768" type="#_x0000_t75" style="position:absolute;margin-left:107.5pt;margin-top:8.15pt;width:8.4pt;height:17.15pt;z-index:25502771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">
            <v:imagedata r:id="rId2911" o:title=""/>
          </v:shape>
        </w:pict>
      </w:r>
      <w:r w:rsidR="00945192">
        <w:rPr>
          <w:rFonts w:ascii="Comic Sans MS" w:hAnsi="Comic Sans MS"/>
          <w:sz w:val="22"/>
        </w:rPr>
        <w:br w:type="textWrapping" w:clear="all"/>
      </w:r>
    </w:p>
    <w:p w:rsidR="00945192" w:rsidRDefault="00945192" w:rsidP="00945192">
      <w:pPr>
        <w:ind w:firstLine="720"/>
        <w:rPr>
          <w:rFonts w:ascii="Comic Sans MS" w:hAnsi="Comic Sans MS"/>
          <w:sz w:val="22"/>
        </w:rPr>
      </w:pPr>
      <w:r>
        <w:rPr>
          <w:rFonts w:ascii="Comic Sans MS" w:hAnsi="Comic Sans MS"/>
          <w:sz w:val="22"/>
        </w:rPr>
        <w:t xml:space="preserve">e)                                                   </w:t>
      </w:r>
      <w:r w:rsidR="00117B8F" w:rsidRPr="003533F9">
        <w:rPr>
          <w:rFonts w:ascii="Comic Sans MS" w:hAnsi="Comic Sans MS"/>
          <w:position w:val="-24"/>
          <w:sz w:val="22"/>
        </w:rPr>
        <w:object w:dxaOrig="1860" w:dyaOrig="620">
          <v:shape id="_x0000_i1057" type="#_x0000_t75" style="width:93pt;height:31.2pt" o:ole="">
            <v:imagedata r:id="rId2912" o:title=""/>
          </v:shape>
          <o:OLEObject Type="Embed" ProgID="Equation.3" ShapeID="_x0000_i1057" DrawAspect="Content" ObjectID="_1428655569" r:id="rId2913"/>
        </w:object>
      </w:r>
    </w:p>
    <w:tbl>
      <w:tblPr>
        <w:tblStyle w:val="TableGrid"/>
        <w:tblpPr w:leftFromText="180" w:rightFromText="180" w:vertAnchor="text" w:tblpXSpec="right" w:tblpY="1"/>
        <w:tblOverlap w:val="never"/>
        <w:tblW w:w="0" w:type="auto"/>
        <w:tblLook w:val="01E0"/>
      </w:tblPr>
      <w:tblGrid>
        <w:gridCol w:w="4824"/>
      </w:tblGrid>
      <w:tr w:rsidR="00945192" w:rsidTr="00117B8F">
        <w:tc>
          <w:tcPr>
            <w:tcW w:w="4824" w:type="dxa"/>
            <w:tcBorders>
              <w:top w:val="nil"/>
              <w:bottom w:val="nil"/>
              <w:right w:val="nil"/>
            </w:tcBorders>
          </w:tcPr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90" o:spid="_x0000_s1766" type="#_x0000_t75" style="position:absolute;margin-left:66.65pt;margin-top:11.25pt;width:6.2pt;height:5.55pt;z-index:255078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">
                  <v:imagedata r:id="rId2914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95" o:spid="_x0000_s1765" type="#_x0000_t75" style="position:absolute;margin-left:101.65pt;margin-top:-9.15pt;width:8.4pt;height:25.1pt;z-index:255084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">
                  <v:imagedata r:id="rId291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94" o:spid="_x0000_s1764" type="#_x0000_t75" style="position:absolute;margin-left:96.3pt;margin-top:-1.7pt;width:4.1pt;height:12.7pt;z-index:255083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">
                  <v:imagedata r:id="rId2916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93" o:spid="_x0000_s1763" type="#_x0000_t75" style="position:absolute;margin-left:87.15pt;margin-top:3pt;width:7.2pt;height:2.85pt;z-index:255081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">
                  <v:imagedata r:id="rId291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92" o:spid="_x0000_s1762" type="#_x0000_t75" style="position:absolute;margin-left:76.65pt;margin-top:1.25pt;width:7.1pt;height:10.85pt;z-index:255080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">
                  <v:imagedata r:id="rId2918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91" o:spid="_x0000_s1761" type="#_x0000_t75" style="position:absolute;margin-left:75.9pt;margin-top:.8pt;width:8.2pt;height:11.95pt;z-index:255079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">
                  <v:imagedata r:id="rId291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89" o:spid="_x0000_s1760" type="#_x0000_t75" style="position:absolute;margin-left:60.45pt;margin-top:1.25pt;width:4.9pt;height:9.75pt;z-index:255077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">
                  <v:imagedata r:id="rId292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88" o:spid="_x0000_s1759" type="#_x0000_t75" style="position:absolute;margin-left:52.75pt;margin-top:3.85pt;width:6.3pt;height:7.55pt;z-index:255076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">
                  <v:imagedata r:id="rId292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87" o:spid="_x0000_s1758" type="#_x0000_t75" style="position:absolute;margin-left:46.25pt;margin-top:2.8pt;width:5.7pt;height:9.65pt;z-index:255075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">
                  <v:imagedata r:id="rId292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86" o:spid="_x0000_s1757" type="#_x0000_t75" style="position:absolute;margin-left:37.45pt;margin-top:-1.8pt;width:7.55pt;height:13.95pt;z-index:255074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">
                  <v:imagedata r:id="rId292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85" o:spid="_x0000_s1756" type="#_x0000_t75" style="position:absolute;margin-left:28.45pt;margin-top:-4.1pt;width:8.35pt;height:20.2pt;z-index:255073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">
                  <v:imagedata r:id="rId292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84" o:spid="_x0000_s1755" type="#_x0000_t75" style="position:absolute;margin-left:12.6pt;margin-top:6pt;width:8.55pt;height:2.1pt;z-index:255072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">
                  <v:imagedata r:id="rId292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83" o:spid="_x0000_s1754" type="#_x0000_t75" style="position:absolute;margin-left:14.45pt;margin-top:.75pt;width:2.65pt;height:11.65pt;z-index:255071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">
                  <v:imagedata r:id="rId2926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82" o:spid="_x0000_s1753" type="#_x0000_t75" style="position:absolute;margin-left:4.5pt;margin-top:-1.4pt;width:4.15pt;height:17pt;z-index:255070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">
                  <v:imagedata r:id="rId2927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96" o:spid="_x0000_s1752" type="#_x0000_t75" style="position:absolute;margin-left:-6pt;margin-top:4.7pt;width:115.7pt;height:6.95pt;z-index:255085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">
                  <v:imagedata r:id="rId2928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09" o:spid="_x0000_s1751" type="#_x0000_t75" style="position:absolute;margin-left:78.1pt;margin-top:10.65pt;width:5.8pt;height:6.65pt;z-index:255095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">
                  <v:imagedata r:id="rId292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97" o:spid="_x0000_s1750" type="#_x0000_t75" style="position:absolute;margin-left:46.35pt;margin-top:-4.25pt;width:10.95pt;height:9.95pt;z-index:255086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">
                  <v:imagedata r:id="rId2930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37" o:spid="_x0000_s1749" type="#_x0000_t75" style="position:absolute;margin-left:-6.7pt;margin-top:10.75pt;width:4.95pt;height:3.15pt;z-index:255122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">
                  <v:imagedata r:id="rId293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36" o:spid="_x0000_s1748" type="#_x0000_t75" style="position:absolute;margin-left:-7.05pt;margin-top:6.85pt;width:7.05pt;height:2.65pt;z-index:255121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">
                  <v:imagedata r:id="rId293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13" o:spid="_x0000_s1747" type="#_x0000_t75" style="position:absolute;margin-left:107.75pt;margin-top:-1.35pt;width:3.35pt;height:10pt;z-index:255099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">
                  <v:imagedata r:id="rId293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12" o:spid="_x0000_s1746" type="#_x0000_t75" style="position:absolute;margin-left:98.15pt;margin-top:1.9pt;width:8.9pt;height:2.25pt;z-index:255098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">
                  <v:imagedata r:id="rId293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11" o:spid="_x0000_s1745" type="#_x0000_t75" style="position:absolute;margin-left:85.95pt;margin-top:1.7pt;width:6.7pt;height:8.15pt;z-index:255097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">
                  <v:imagedata r:id="rId2935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10" o:spid="_x0000_s1744" type="#_x0000_t75" style="position:absolute;margin-left:84.3pt;margin-top:-.15pt;width:7.9pt;height:10.7pt;z-index:255096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">
                  <v:imagedata r:id="rId2936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08" o:spid="_x0000_s1743" type="#_x0000_t75" style="position:absolute;margin-left:73.15pt;margin-top:1.9pt;width:4.7pt;height:8.45pt;z-index:255094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">
                  <v:imagedata r:id="rId293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07" o:spid="_x0000_s1742" type="#_x0000_t75" style="position:absolute;margin-left:64.9pt;margin-top:2.5pt;width:7.85pt;height:9pt;z-index:255093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">
                  <v:imagedata r:id="rId2938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06" o:spid="_x0000_s1741" type="#_x0000_t75" style="position:absolute;margin-left:59.35pt;margin-top:2.9pt;width:5.5pt;height:8.6pt;z-index:255092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">
                  <v:imagedata r:id="rId293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05" o:spid="_x0000_s1740" type="#_x0000_t75" style="position:absolute;margin-left:48.1pt;margin-top:-.65pt;width:9.25pt;height:13.9pt;z-index:255091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">
                  <v:imagedata r:id="rId294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00" o:spid="_x0000_s1739" type="#_x0000_t75" style="position:absolute;margin-left:21.3pt;margin-top:6.35pt;width:9.65pt;height:1.75pt;z-index:255089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">
                  <v:imagedata r:id="rId294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99" o:spid="_x0000_s1738" type="#_x0000_t75" style="position:absolute;margin-left:23.45pt;margin-top:1.2pt;width:3.6pt;height:10.9pt;z-index:255088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">
                  <v:imagedata r:id="rId294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2998" o:spid="_x0000_s1737" type="#_x0000_t75" style="position:absolute;margin-left:7.65pt;margin-top:2.7pt;width:3.65pt;height:15.3pt;z-index:255087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">
                  <v:imagedata r:id="rId2943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16" o:spid="_x0000_s1736" type="#_x0000_t75" style="position:absolute;margin-left:56.85pt;margin-top:7.35pt;width:11.15pt;height:10.1pt;z-index:255101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">
                  <v:imagedata r:id="rId294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15" o:spid="_x0000_s1735" type="#_x0000_t75" style="position:absolute;margin-left:19.05pt;margin-top:3.45pt;width:94.8pt;height:3.4pt;z-index:255100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">
                  <v:imagedata r:id="rId2945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21" o:spid="_x0000_s1734" type="#_x0000_t75" style="position:absolute;margin-left:75.85pt;margin-top:8.65pt;width:7.65pt;height:6.55pt;z-index:255106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">
                  <v:imagedata r:id="rId2946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35" o:spid="_x0000_s1733" type="#_x0000_t75" style="position:absolute;margin-left:21.15pt;margin-top:13.5pt;width:5.9pt;height:1.85pt;z-index:255120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">
                  <v:imagedata r:id="rId294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34" o:spid="_x0000_s1732" type="#_x0000_t75" style="position:absolute;margin-left:18.85pt;margin-top:9.8pt;width:6.2pt;height:2.05pt;z-index:255119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">
                  <v:imagedata r:id="rId2948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24" o:spid="_x0000_s1731" type="#_x0000_t75" style="position:absolute;margin-left:45.05pt;margin-top:12.4pt;width:42.15pt;height:4.4pt;z-index:255109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">
                  <v:imagedata r:id="rId294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23" o:spid="_x0000_s1730" type="#_x0000_t75" style="position:absolute;margin-left:84.65pt;margin-top:-1.45pt;width:7.25pt;height:10.25pt;z-index:255108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">
                  <v:imagedata r:id="rId295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22" o:spid="_x0000_s1729" type="#_x0000_t75" style="position:absolute;margin-left:82.8pt;margin-top:-3.65pt;width:9.15pt;height:12.5pt;z-index:255107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">
                  <v:imagedata r:id="rId295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20" o:spid="_x0000_s1728" type="#_x0000_t75" style="position:absolute;margin-left:68.4pt;margin-top:-1.75pt;width:7.45pt;height:11.65pt;z-index:255105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">
                  <v:imagedata r:id="rId295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19" o:spid="_x0000_s1727" type="#_x0000_t75" style="position:absolute;margin-left:60.3pt;margin-top:1.95pt;width:6.6pt;height:8.9pt;z-index:255104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">
                  <v:imagedata r:id="rId2953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18" o:spid="_x0000_s1726" type="#_x0000_t75" style="position:absolute;margin-left:53.2pt;margin-top:1.85pt;width:9.2pt;height:10.65pt;z-index:255103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">
                  <v:imagedata r:id="rId2954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17" o:spid="_x0000_s1725" type="#_x0000_t75" style="position:absolute;margin-left:42.05pt;margin-top:-1.25pt;width:9.85pt;height:14.65pt;z-index:255102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">
                  <v:imagedata r:id="rId2955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25" o:spid="_x0000_s1724" type="#_x0000_t75" style="position:absolute;margin-left:58.95pt;margin-top:3.1pt;width:10.4pt;height:10.55pt;z-index:255110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">
                  <v:imagedata r:id="rId2956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33" o:spid="_x0000_s1723" type="#_x0000_t75" style="position:absolute;margin-left:91.9pt;margin-top:10.5pt;width:6.75pt;height:6.2pt;z-index:255118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">
                  <v:imagedata r:id="rId2957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32" o:spid="_x0000_s1722" type="#_x0000_t75" style="position:absolute;margin-left:89.25pt;margin-top:7.45pt;width:10.65pt;height:10.5pt;z-index:255117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">
                  <v:imagedata r:id="rId2958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31" o:spid="_x0000_s1721" type="#_x0000_t75" style="position:absolute;margin-left:80.25pt;margin-top:1.85pt;width:9.8pt;height:7.8pt;z-index:255116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">
                  <v:imagedata r:id="rId2959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30" o:spid="_x0000_s1720" type="#_x0000_t75" style="position:absolute;margin-left:74.05pt;margin-top:7.1pt;width:5.65pt;height:10.15pt;z-index:255115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">
                  <v:imagedata r:id="rId2960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29" o:spid="_x0000_s1719" type="#_x0000_t75" style="position:absolute;margin-left:64.05pt;margin-top:9.45pt;width:7.95pt;height:10.85pt;z-index:255114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">
                  <v:imagedata r:id="rId2961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27" o:spid="_x0000_s1718" type="#_x0000_t75" style="position:absolute;margin-left:40.85pt;margin-top:11.7pt;width:8.25pt;height:2.4pt;z-index:255112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">
                  <v:imagedata r:id="rId2962" o:title=""/>
                </v:shape>
              </w:pict>
            </w: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26" o:spid="_x0000_s1717" type="#_x0000_t75" style="position:absolute;margin-left:38.45pt;margin-top:7.45pt;width:9.7pt;height:2.75pt;z-index:255111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">
                  <v:imagedata r:id="rId2963" o:title=""/>
                </v:shape>
              </w:pict>
            </w:r>
          </w:p>
          <w:p w:rsidR="00945192" w:rsidRDefault="000A365C" w:rsidP="00117B8F">
            <w:pPr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noProof/>
                <w:sz w:val="22"/>
                <w:lang w:val="en-CA" w:eastAsia="en-CA"/>
              </w:rPr>
              <w:pict>
                <v:shape id="Ink 3028" o:spid="_x0000_s1716" type="#_x0000_t75" style="position:absolute;margin-left:55.3pt;margin-top:-5.7pt;width:8.9pt;height:11.8pt;z-index:255113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">
                  <v:imagedata r:id="rId2964" o:title=""/>
                </v:shape>
              </w:pict>
            </w:r>
          </w:p>
          <w:p w:rsidR="005B68D0" w:rsidRDefault="005B68D0" w:rsidP="00117B8F">
            <w:pPr>
              <w:rPr>
                <w:rFonts w:ascii="Comic Sans MS" w:hAnsi="Comic Sans MS"/>
                <w:sz w:val="22"/>
              </w:rPr>
            </w:pPr>
          </w:p>
        </w:tc>
      </w:tr>
    </w:tbl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0A365C" w:rsidP="00945192">
      <w:pPr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3039" o:spid="_x0000_s1715" type="#_x0000_t75" style="position:absolute;margin-left:253.6pt;margin-top:4.2pt;width:5.7pt;height:2.65pt;z-index:255124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">
            <v:imagedata r:id="rId296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038" o:spid="_x0000_s1714" type="#_x0000_t75" style="position:absolute;margin-left:252.45pt;margin-top:0;width:7.55pt;height:4.15pt;z-index:255123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">
            <v:imagedata r:id="rId2966" o:title=""/>
          </v:shape>
        </w:pict>
      </w: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rPr>
          <w:rFonts w:ascii="Comic Sans MS" w:hAnsi="Comic Sans MS"/>
          <w:sz w:val="22"/>
        </w:rPr>
      </w:pPr>
    </w:p>
    <w:p w:rsidR="00945192" w:rsidRDefault="00945192" w:rsidP="00945192">
      <w:pPr>
        <w:ind w:firstLine="720"/>
        <w:rPr>
          <w:rFonts w:ascii="Comic Sans MS" w:hAnsi="Comic Sans MS"/>
          <w:sz w:val="22"/>
        </w:rPr>
      </w:pPr>
    </w:p>
    <w:p w:rsidR="00945192" w:rsidRDefault="00945192" w:rsidP="00945192">
      <w:pPr>
        <w:ind w:firstLine="720"/>
        <w:rPr>
          <w:rFonts w:ascii="Comic Sans MS" w:hAnsi="Comic Sans MS"/>
          <w:sz w:val="22"/>
        </w:rPr>
      </w:pPr>
    </w:p>
    <w:p w:rsidR="00945192" w:rsidRDefault="00945192" w:rsidP="00945192">
      <w:pPr>
        <w:tabs>
          <w:tab w:val="left" w:pos="4770"/>
        </w:tabs>
        <w:rPr>
          <w:rFonts w:ascii="Comic Sans MS" w:hAnsi="Comic Sans MS"/>
          <w:b/>
          <w:sz w:val="24"/>
          <w:u w:val="single"/>
        </w:rPr>
      </w:pPr>
    </w:p>
    <w:p w:rsidR="00117B8F" w:rsidRDefault="00117B8F" w:rsidP="00945192">
      <w:pPr>
        <w:tabs>
          <w:tab w:val="left" w:pos="4770"/>
        </w:tabs>
        <w:rPr>
          <w:rFonts w:ascii="Comic Sans MS" w:hAnsi="Comic Sans MS"/>
          <w:b/>
          <w:sz w:val="24"/>
          <w:u w:val="single"/>
        </w:rPr>
      </w:pPr>
    </w:p>
    <w:p w:rsidR="00304637" w:rsidRPr="001F3B32" w:rsidRDefault="00117B8F" w:rsidP="00B93D15">
      <w:pPr>
        <w:rPr>
          <w:rFonts w:ascii="Comic Sans MS" w:hAnsi="Comic Sans MS"/>
          <w:b/>
          <w:bCs/>
          <w:sz w:val="24"/>
          <w:szCs w:val="24"/>
          <w:u w:val="single"/>
        </w:rPr>
      </w:pPr>
      <w:r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t>SIMPLIFY EXPRESSIONS USING SUM, DIFFERENCE, &amp; DOUBLE-ANGLE IDENTITIES</w:t>
      </w:r>
    </w:p>
    <w:p w:rsidR="004017DC" w:rsidRPr="00A70344" w:rsidRDefault="004017DC" w:rsidP="004017DC">
      <w:pPr>
        <w:tabs>
          <w:tab w:val="left" w:pos="1260"/>
        </w:tabs>
        <w:rPr>
          <w:rFonts w:ascii="Comic Sans MS" w:hAnsi="Comic Sans MS"/>
          <w:b/>
          <w:bCs/>
          <w:sz w:val="12"/>
          <w:szCs w:val="12"/>
          <w:u w:val="single"/>
        </w:rPr>
      </w:pPr>
    </w:p>
    <w:p w:rsidR="00117B8F" w:rsidRDefault="000A365C" w:rsidP="004017DC">
      <w:pPr>
        <w:rPr>
          <w:rFonts w:ascii="Comic Sans MS" w:hAnsi="Comic Sans MS"/>
          <w:sz w:val="22"/>
          <w:szCs w:val="22"/>
        </w:rPr>
      </w:pPr>
      <w:r w:rsidRPr="000A365C">
        <w:rPr>
          <w:rFonts w:ascii="Comic Sans MS" w:hAnsi="Comic Sans MS"/>
          <w:b/>
          <w:noProof/>
          <w:sz w:val="24"/>
          <w:szCs w:val="24"/>
          <w:lang w:val="en-CA" w:eastAsia="en-CA"/>
        </w:rPr>
        <w:lastRenderedPageBreak/>
        <w:pict>
          <v:shape id="Ink 3089" o:spid="_x0000_s1713" type="#_x0000_t75" style="position:absolute;margin-left:429.4pt;margin-top:9.5pt;width:9.25pt;height:12.05pt;z-index:255176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">
            <v:imagedata r:id="rId2967" o:title=""/>
          </v:shape>
        </w:pict>
      </w:r>
      <w:r w:rsidR="00304637">
        <w:rPr>
          <w:rFonts w:ascii="Comic Sans MS" w:hAnsi="Comic Sans MS"/>
          <w:b/>
          <w:sz w:val="24"/>
          <w:szCs w:val="24"/>
        </w:rPr>
        <w:t xml:space="preserve">EX. </w:t>
      </w:r>
      <w:proofErr w:type="gramStart"/>
      <w:r w:rsidR="00304637">
        <w:rPr>
          <w:rFonts w:ascii="Comic Sans MS" w:hAnsi="Comic Sans MS"/>
          <w:b/>
          <w:sz w:val="24"/>
          <w:szCs w:val="24"/>
        </w:rPr>
        <w:t>1</w:t>
      </w:r>
      <w:r w:rsidR="00117B8F">
        <w:rPr>
          <w:rFonts w:ascii="Comic Sans MS" w:hAnsi="Comic Sans MS"/>
          <w:b/>
          <w:sz w:val="24"/>
          <w:szCs w:val="24"/>
        </w:rPr>
        <w:t>0</w:t>
      </w:r>
      <w:r w:rsidR="00304637">
        <w:rPr>
          <w:rFonts w:ascii="Comic Sans MS" w:hAnsi="Comic Sans MS"/>
          <w:b/>
          <w:sz w:val="24"/>
          <w:szCs w:val="24"/>
        </w:rPr>
        <w:t xml:space="preserve">  </w:t>
      </w:r>
      <w:r w:rsidR="00117B8F">
        <w:rPr>
          <w:rFonts w:ascii="Comic Sans MS" w:hAnsi="Comic Sans MS"/>
          <w:sz w:val="22"/>
          <w:szCs w:val="22"/>
        </w:rPr>
        <w:t>Write</w:t>
      </w:r>
      <w:proofErr w:type="gramEnd"/>
      <w:r w:rsidR="00117B8F">
        <w:rPr>
          <w:rFonts w:ascii="Comic Sans MS" w:hAnsi="Comic Sans MS"/>
          <w:sz w:val="22"/>
          <w:szCs w:val="22"/>
        </w:rPr>
        <w:t xml:space="preserve"> each expression as a single trigonometric function.</w:t>
      </w:r>
    </w:p>
    <w:p w:rsidR="00117B8F" w:rsidRDefault="000A365C" w:rsidP="004017DC">
      <w:pPr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88" o:spid="_x0000_s1712" type="#_x0000_t75" style="position:absolute;margin-left:420.05pt;margin-top:-5.1pt;width:9.15pt;height:10.45pt;z-index:255175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">
            <v:imagedata r:id="rId296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87" o:spid="_x0000_s1711" type="#_x0000_t75" style="position:absolute;margin-left:410.4pt;margin-top:-2.4pt;width:6.55pt;height:8.55pt;z-index:255174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">
            <v:imagedata r:id="rId296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86" o:spid="_x0000_s1710" type="#_x0000_t75" style="position:absolute;margin-left:407.05pt;margin-top:-.05pt;width:1.8pt;height:5.1pt;z-index:255173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">
            <v:imagedata r:id="rId297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85" o:spid="_x0000_s1709" type="#_x0000_t75" style="position:absolute;margin-left:399pt;margin-top:-2.2pt;width:7.25pt;height:10.95pt;z-index:255172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">
            <v:imagedata r:id="rId297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84" o:spid="_x0000_s1708" type="#_x0000_t75" style="position:absolute;margin-left:381.85pt;margin-top:7.7pt;width:5.35pt;height:2.4pt;z-index:255171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">
            <v:imagedata r:id="rId297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83" o:spid="_x0000_s1707" type="#_x0000_t75" style="position:absolute;margin-left:380.45pt;margin-top:3.85pt;width:6.55pt;height:3.2pt;z-index:255170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">
            <v:imagedata r:id="rId297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82" o:spid="_x0000_s1706" type="#_x0000_t75" style="position:absolute;margin-left:361.85pt;margin-top:-1.8pt;width:8.6pt;height:9.85pt;z-index:255169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">
            <v:imagedata r:id="rId297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81" o:spid="_x0000_s1705" type="#_x0000_t75" style="position:absolute;margin-left:355.3pt;margin-top:1.85pt;width:5.05pt;height:7.35pt;z-index:255168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">
            <v:imagedata r:id="rId297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80" o:spid="_x0000_s1704" type="#_x0000_t75" style="position:absolute;margin-left:349pt;margin-top:2.25pt;width:5.7pt;height:6.45pt;z-index:255166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">
            <v:imagedata r:id="rId297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79" o:spid="_x0000_s1703" type="#_x0000_t75" style="position:absolute;margin-left:343.25pt;margin-top:1.25pt;width:5.7pt;height:8.35pt;z-index:255165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">
            <v:imagedata r:id="rId297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78" o:spid="_x0000_s1702" type="#_x0000_t75" style="position:absolute;margin-left:332.2pt;margin-top:-1.35pt;width:9.25pt;height:11.55pt;z-index:255164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">
            <v:imagedata r:id="rId297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77" o:spid="_x0000_s1701" type="#_x0000_t75" style="position:absolute;margin-left:324.4pt;margin-top:3.95pt;width:5.8pt;height:6.55pt;z-index:255163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">
            <v:imagedata r:id="rId297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76" o:spid="_x0000_s1700" type="#_x0000_t75" style="position:absolute;margin-left:321.55pt;margin-top:4.65pt;width:2.05pt;height:6.65pt;z-index:255162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">
            <v:imagedata r:id="rId298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75" o:spid="_x0000_s1699" type="#_x0000_t75" style="position:absolute;margin-left:315.35pt;margin-top:2.25pt;width:5.15pt;height:9.65pt;z-index:255161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">
            <v:imagedata r:id="rId298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74" o:spid="_x0000_s1698" type="#_x0000_t75" style="position:absolute;margin-left:305.45pt;margin-top:-.75pt;width:8.65pt;height:13.2pt;z-index:255160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">
            <v:imagedata r:id="rId2982" o:title=""/>
          </v:shape>
        </w:pict>
      </w:r>
    </w:p>
    <w:p w:rsidR="001F3B32" w:rsidRPr="00117B8F" w:rsidRDefault="000A365C" w:rsidP="00117B8F">
      <w:pPr>
        <w:pStyle w:val="ListParagraph"/>
        <w:numPr>
          <w:ilvl w:val="0"/>
          <w:numId w:val="7"/>
        </w:numPr>
        <w:rPr>
          <w:rFonts w:ascii="Comic Sans MS" w:hAnsi="Comic Sans MS"/>
          <w:sz w:val="22"/>
        </w:rPr>
      </w:pP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99" o:spid="_x0000_s1697" type="#_x0000_t75" style="position:absolute;left:0;text-align:left;margin-left:440.6pt;margin-top:14.5pt;width:10.15pt;height:1.8pt;z-index:255186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">
            <v:imagedata r:id="rId2983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98" o:spid="_x0000_s1696" type="#_x0000_t75" style="position:absolute;left:0;text-align:left;margin-left:445.25pt;margin-top:7.45pt;width:1.6pt;height:7.2pt;z-index:255185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">
            <v:imagedata r:id="rId2984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97" o:spid="_x0000_s1695" type="#_x0000_t75" style="position:absolute;left:0;text-align:left;margin-left:441.15pt;margin-top:6.4pt;width:3.85pt;height:9.1pt;z-index:255184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">
            <v:imagedata r:id="rId2985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96" o:spid="_x0000_s1694" type="#_x0000_t75" style="position:absolute;left:0;text-align:left;margin-left:439pt;margin-top:6.25pt;width:11.5pt;height:2.45pt;z-index:255183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">
            <v:imagedata r:id="rId2986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95" o:spid="_x0000_s1693" type="#_x0000_t75" style="position:absolute;left:0;text-align:left;margin-left:427.1pt;margin-top:6.55pt;width:9.45pt;height:12.2pt;z-index:255182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">
            <v:imagedata r:id="rId2987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94" o:spid="_x0000_s1692" type="#_x0000_t75" style="position:absolute;left:0;text-align:left;margin-left:415.15pt;margin-top:10.9pt;width:8.25pt;height:8.5pt;z-index:255181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">
            <v:imagedata r:id="rId2988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93" o:spid="_x0000_s1691" type="#_x0000_t75" style="position:absolute;left:0;text-align:left;margin-left:412.1pt;margin-top:12.35pt;width:2.85pt;height:7.15pt;z-index:255180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">
            <v:imagedata r:id="rId2989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92" o:spid="_x0000_s1690" type="#_x0000_t75" style="position:absolute;left:0;text-align:left;margin-left:402.6pt;margin-top:9.65pt;width:8.25pt;height:12.6pt;z-index:255179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">
            <v:imagedata r:id="rId2990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91" o:spid="_x0000_s1689" type="#_x0000_t75" style="position:absolute;left:0;text-align:left;margin-left:384.2pt;margin-top:14.3pt;width:6.05pt;height:2.05pt;z-index:255178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">
            <v:imagedata r:id="rId2991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90" o:spid="_x0000_s1688" type="#_x0000_t75" style="position:absolute;left:0;text-align:left;margin-left:383.45pt;margin-top:10.85pt;width:5.05pt;height:1.95pt;z-index:255177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">
            <v:imagedata r:id="rId2992" o:title=""/>
          </v:shape>
        </w:pict>
      </w:r>
      <w:r w:rsidR="00117B8F">
        <w:rPr>
          <w:rFonts w:ascii="Comic Sans MS" w:hAnsi="Comic Sans MS"/>
          <w:sz w:val="22"/>
          <w:szCs w:val="22"/>
        </w:rPr>
        <w:t xml:space="preserve"> </w:t>
      </w:r>
      <m:oMath>
        <m:r>
          <w:rPr>
            <w:rFonts w:ascii="Cambria Math" w:hAnsi="Cambria Math"/>
            <w:sz w:val="22"/>
            <w:szCs w:val="22"/>
          </w:rPr>
          <m:t>cos88° cos35°+sin88°sin35°</m:t>
        </m:r>
      </m:oMath>
      <w:r w:rsidR="00117B8F">
        <w:rPr>
          <w:rFonts w:ascii="Comic Sans MS" w:hAnsi="Comic Sans MS"/>
          <w:sz w:val="22"/>
          <w:szCs w:val="22"/>
        </w:rPr>
        <w:tab/>
      </w:r>
      <w:r w:rsidR="00117B8F">
        <w:rPr>
          <w:rFonts w:ascii="Comic Sans MS" w:hAnsi="Comic Sans MS"/>
          <w:sz w:val="22"/>
          <w:szCs w:val="22"/>
        </w:rPr>
        <w:tab/>
      </w:r>
      <w:r w:rsidR="00117B8F">
        <w:rPr>
          <w:rFonts w:ascii="Comic Sans MS" w:hAnsi="Comic Sans MS"/>
          <w:sz w:val="22"/>
          <w:szCs w:val="22"/>
        </w:rPr>
        <w:tab/>
        <w:t xml:space="preserve">b)  </w:t>
      </w:r>
      <m:oMath>
        <m:r>
          <w:rPr>
            <w:rFonts w:ascii="Cambria Math" w:hAnsi="Cambria Math"/>
            <w:sz w:val="22"/>
            <w:szCs w:val="22"/>
          </w:rPr>
          <m:t>2sin</m:t>
        </m:r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π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12</m:t>
            </m:r>
          </m:den>
        </m:f>
        <m:r>
          <w:rPr>
            <w:rFonts w:ascii="Cambria Math" w:hAnsi="Cambria Math"/>
            <w:sz w:val="22"/>
            <w:szCs w:val="22"/>
          </w:rPr>
          <m:t>cos</m:t>
        </m:r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π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12</m:t>
            </m:r>
          </m:den>
        </m:f>
      </m:oMath>
    </w:p>
    <w:p w:rsidR="00117B8F" w:rsidRDefault="000A365C" w:rsidP="00117B8F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22" o:spid="_x0000_s1687" type="#_x0000_t75" style="position:absolute;left:0;text-align:left;margin-left:513pt;margin-top:5.4pt;width:9.25pt;height:9.35pt;z-index:255208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">
            <v:imagedata r:id="rId299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03" o:spid="_x0000_s1686" type="#_x0000_t75" style="position:absolute;left:0;text-align:left;margin-left:455.4pt;margin-top:-20pt;width:9pt;height:41.6pt;z-index:255190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">
            <v:imagedata r:id="rId299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02" o:spid="_x0000_s1685" type="#_x0000_t75" style="position:absolute;left:0;text-align:left;margin-left:424.05pt;margin-top:-18.5pt;width:7.4pt;height:37.55pt;z-index:255189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">
            <v:imagedata r:id="rId299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01" o:spid="_x0000_s1684" type="#_x0000_t75" style="position:absolute;left:0;text-align:left;margin-left:445.45pt;margin-top:3.5pt;width:7.45pt;height:8.6pt;z-index:255188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">
            <v:imagedata r:id="rId299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00" o:spid="_x0000_s1683" type="#_x0000_t75" style="position:absolute;left:0;text-align:left;margin-left:440.9pt;margin-top:1.6pt;width:2.65pt;height:9.9pt;z-index:255187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">
            <v:imagedata r:id="rId299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66" o:spid="_x0000_s1682" type="#_x0000_t75" style="position:absolute;left:0;text-align:left;margin-left:201.35pt;margin-top:2.35pt;width:5.7pt;height:19.4pt;z-index:255152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">
            <v:imagedata r:id="rId299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65" o:spid="_x0000_s1681" type="#_x0000_t75" style="position:absolute;left:0;text-align:left;margin-left:195.95pt;margin-top:5.2pt;width:4.05pt;height:5.3pt;z-index:255151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">
            <v:imagedata r:id="rId299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64" o:spid="_x0000_s1680" type="#_x0000_t75" style="position:absolute;left:0;text-align:left;margin-left:190.9pt;margin-top:7.1pt;width:5.8pt;height:4.1pt;z-index:255150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">
            <v:imagedata r:id="rId300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63" o:spid="_x0000_s1679" type="#_x0000_t75" style="position:absolute;left:0;text-align:left;margin-left:190.3pt;margin-top:8.7pt;width:5.35pt;height:10.95pt;z-index:255149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">
            <v:imagedata r:id="rId300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62" o:spid="_x0000_s1678" type="#_x0000_t75" style="position:absolute;left:0;text-align:left;margin-left:182.5pt;margin-top:7.05pt;width:6.6pt;height:12.45pt;z-index:255148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">
            <v:imagedata r:id="rId300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61" o:spid="_x0000_s1677" type="#_x0000_t75" style="position:absolute;left:0;text-align:left;margin-left:174.4pt;margin-top:10.2pt;width:5.6pt;height:1.95pt;z-index:255147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">
            <v:imagedata r:id="rId300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60" o:spid="_x0000_s1676" type="#_x0000_t75" style="position:absolute;left:0;text-align:left;margin-left:167.2pt;margin-top:3.95pt;width:3.85pt;height:4.7pt;z-index:255146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">
            <v:imagedata r:id="rId300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58" o:spid="_x0000_s1675" type="#_x0000_t75" style="position:absolute;left:0;text-align:left;margin-left:160.1pt;margin-top:7.05pt;width:7.05pt;height:7.35pt;z-index:255144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">
            <v:imagedata r:id="rId300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56" o:spid="_x0000_s1674" type="#_x0000_t75" style="position:absolute;left:0;text-align:left;margin-left:153pt;margin-top:7.5pt;width:6pt;height:6.6pt;z-index:255142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">
            <v:imagedata r:id="rId300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55" o:spid="_x0000_s1673" type="#_x0000_t75" style="position:absolute;left:0;text-align:left;margin-left:144.8pt;margin-top:2.35pt;width:7.35pt;height:22.7pt;z-index:255141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">
            <v:imagedata r:id="rId3007" o:title=""/>
          </v:shape>
        </w:pict>
      </w:r>
    </w:p>
    <w:p w:rsidR="005B68D0" w:rsidRDefault="000A365C" w:rsidP="00117B8F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21" o:spid="_x0000_s1672" type="#_x0000_t75" style="position:absolute;left:0;text-align:left;margin-left:545.65pt;margin-top:7.05pt;width:2.1pt;height:5.95pt;z-index:255207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">
            <v:imagedata r:id="rId300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19" o:spid="_x0000_s1671" type="#_x0000_t75" style="position:absolute;left:0;text-align:left;margin-left:539.45pt;margin-top:-1.8pt;width:3.2pt;height:23.45pt;z-index:255205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">
            <v:imagedata r:id="rId300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18" o:spid="_x0000_s1670" type="#_x0000_t75" style="position:absolute;left:0;text-align:left;margin-left:495.1pt;margin-top:-4.95pt;width:49.55pt;height:26.05pt;z-index:255204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">
            <v:imagedata r:id="rId301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10" o:spid="_x0000_s1669" type="#_x0000_t75" style="position:absolute;left:0;text-align:left;margin-left:427.9pt;margin-top:12.8pt;width:10.25pt;height:1.8pt;z-index:255197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">
            <v:imagedata r:id="rId301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08" o:spid="_x0000_s1668" type="#_x0000_t75" style="position:absolute;left:0;text-align:left;margin-left:416.9pt;margin-top:13.5pt;width:.95pt;height:1.3pt;z-index:255195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">
            <v:imagedata r:id="rId301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59" o:spid="_x0000_s1667" type="#_x0000_t75" style="position:absolute;left:0;text-align:left;margin-left:161.5pt;margin-top:-4.15pt;width:6.8pt;height:8.65pt;z-index:255145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">
            <v:imagedata r:id="rId301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57" o:spid="_x0000_s1666" type="#_x0000_t75" style="position:absolute;left:0;text-align:left;margin-left:154.2pt;margin-top:-3.6pt;width:6.4pt;height:8.4pt;z-index:255143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">
            <v:imagedata r:id="rId301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54" o:spid="_x0000_s1665" type="#_x0000_t75" style="position:absolute;left:0;text-align:left;margin-left:134.35pt;margin-top:-3.3pt;width:7.1pt;height:10.45pt;z-index:255140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">
            <v:imagedata r:id="rId301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53" o:spid="_x0000_s1664" type="#_x0000_t75" style="position:absolute;left:0;text-align:left;margin-left:126pt;margin-top:-1.15pt;width:6.8pt;height:8.55pt;z-index:255139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">
            <v:imagedata r:id="rId301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52" o:spid="_x0000_s1663" type="#_x0000_t75" style="position:absolute;left:0;text-align:left;margin-left:119.25pt;margin-top:-1.85pt;width:7.1pt;height:9.7pt;z-index:255138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">
            <v:imagedata r:id="rId301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51" o:spid="_x0000_s1662" type="#_x0000_t75" style="position:absolute;left:0;text-align:left;margin-left:105.5pt;margin-top:2.45pt;width:7.95pt;height:2.3pt;z-index:255137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">
            <v:imagedata r:id="rId301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50" o:spid="_x0000_s1661" type="#_x0000_t75" style="position:absolute;left:0;text-align:left;margin-left:102.5pt;margin-top:.3pt;width:6.7pt;height:2.6pt;z-index:255136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">
            <v:imagedata r:id="rId301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49" o:spid="_x0000_s1660" type="#_x0000_t75" style="position:absolute;left:0;text-align:left;margin-left:60.45pt;margin-top:2.55pt;width:7.85pt;height:3.65pt;z-index:255135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">
            <v:imagedata r:id="rId302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48" o:spid="_x0000_s1659" type="#_x0000_t75" style="position:absolute;left:0;text-align:left;margin-left:87.4pt;margin-top:-7.9pt;width:8.45pt;height:23.25pt;z-index:255134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">
            <v:imagedata r:id="rId302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47" o:spid="_x0000_s1658" type="#_x0000_t75" style="position:absolute;left:0;text-align:left;margin-left:72.2pt;margin-top:-1.8pt;width:9.9pt;height:13.05pt;z-index:255133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">
            <v:imagedata r:id="rId302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44" o:spid="_x0000_s1657" type="#_x0000_t75" style="position:absolute;left:0;text-align:left;margin-left:51.55pt;margin-top:-.35pt;width:8.55pt;height:11.8pt;z-index:255130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">
            <v:imagedata r:id="rId302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43" o:spid="_x0000_s1656" type="#_x0000_t75" style="position:absolute;left:0;text-align:left;margin-left:46.85pt;margin-top:-4.05pt;width:5.25pt;height:17.45pt;z-index:255129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">
            <v:imagedata r:id="rId302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42" o:spid="_x0000_s1655" type="#_x0000_t75" style="position:absolute;left:0;text-align:left;margin-left:36.65pt;margin-top:1.65pt;width:5.65pt;height:9.45pt;z-index:255128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">
            <v:imagedata r:id="rId302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41" o:spid="_x0000_s1654" type="#_x0000_t75" style="position:absolute;left:0;text-align:left;margin-left:28.2pt;margin-top:3.25pt;width:6.85pt;height:9.3pt;z-index:255127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">
            <v:imagedata r:id="rId302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40" o:spid="_x0000_s1653" type="#_x0000_t75" style="position:absolute;left:0;text-align:left;margin-left:21.85pt;margin-top:-.3pt;width:6.05pt;height:12.65pt;z-index:255126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">
            <v:imagedata r:id="rId3027" o:title=""/>
          </v:shape>
        </w:pict>
      </w:r>
    </w:p>
    <w:p w:rsidR="003B217A" w:rsidRDefault="000A365C" w:rsidP="00117B8F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20" o:spid="_x0000_s1652" type="#_x0000_t75" style="position:absolute;left:0;text-align:left;margin-left:517pt;margin-top:6.35pt;width:28.8pt;height:2.5pt;z-index:255206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">
            <v:imagedata r:id="rId302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16" o:spid="_x0000_s1651" type="#_x0000_t75" style="position:absolute;left:0;text-align:left;margin-left:470.5pt;margin-top:5.75pt;width:52.7pt;height:3pt;z-index:255203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">
            <v:imagedata r:id="rId302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15" o:spid="_x0000_s1650" type="#_x0000_t75" style="position:absolute;left:0;text-align:left;margin-left:494.75pt;margin-top:-23.65pt;width:3.55pt;height:63.55pt;z-index:255202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">
            <v:imagedata r:id="rId303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13" o:spid="_x0000_s1649" type="#_x0000_t75" style="position:absolute;left:0;text-align:left;margin-left:422.05pt;margin-top:7.8pt;width:13.5pt;height:2.1pt;z-index:255200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">
            <v:imagedata r:id="rId303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12" o:spid="_x0000_s1648" type="#_x0000_t75" style="position:absolute;left:0;text-align:left;margin-left:432.3pt;margin-top:-.05pt;width:2.55pt;height:7.2pt;z-index:255199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">
            <v:imagedata r:id="rId303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11" o:spid="_x0000_s1647" type="#_x0000_t75" style="position:absolute;left:0;text-align:left;margin-left:428.4pt;margin-top:-.65pt;width:2.85pt;height:6.75pt;z-index:255198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">
            <v:imagedata r:id="rId303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09" o:spid="_x0000_s1646" type="#_x0000_t75" style="position:absolute;left:0;text-align:left;margin-left:417.75pt;margin-top:.75pt;width:7.45pt;height:6.9pt;z-index:255196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">
            <v:imagedata r:id="rId303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07" o:spid="_x0000_s1645" type="#_x0000_t75" style="position:absolute;left:0;text-align:left;margin-left:414.9pt;margin-top:1.1pt;width:2.15pt;height:7.3pt;z-index:255194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">
            <v:imagedata r:id="rId303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06" o:spid="_x0000_s1644" type="#_x0000_t75" style="position:absolute;left:0;text-align:left;margin-left:406.55pt;margin-top:-3.6pt;width:7.15pt;height:13.8pt;z-index:255193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">
            <v:imagedata r:id="rId303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05" o:spid="_x0000_s1643" type="#_x0000_t75" style="position:absolute;left:0;text-align:left;margin-left:391.3pt;margin-top:1.95pt;width:4.85pt;height:1.6pt;z-index:255192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">
            <v:imagedata r:id="rId303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04" o:spid="_x0000_s1642" type="#_x0000_t75" style="position:absolute;left:0;text-align:left;margin-left:390.85pt;margin-top:-.85pt;width:6.25pt;height:2.45pt;z-index:255191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">
            <v:imagedata r:id="rId303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73" o:spid="_x0000_s1641" type="#_x0000_t75" style="position:absolute;left:0;text-align:left;margin-left:177.5pt;margin-top:2.7pt;width:3.75pt;height:4.55pt;z-index:255159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">
            <v:imagedata r:id="rId303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72" o:spid="_x0000_s1640" type="#_x0000_t75" style="position:absolute;left:0;text-align:left;margin-left:169.5pt;margin-top:3.75pt;width:7.8pt;height:13pt;z-index:255158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">
            <v:imagedata r:id="rId304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71" o:spid="_x0000_s1639" type="#_x0000_t75" style="position:absolute;left:0;text-align:left;margin-left:159.95pt;margin-top:4.8pt;width:8.65pt;height:4.5pt;z-index:255157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">
            <v:imagedata r:id="rId304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70" o:spid="_x0000_s1638" type="#_x0000_t75" style="position:absolute;left:0;text-align:left;margin-left:158.55pt;margin-top:5.9pt;width:8.7pt;height:10.45pt;z-index:255156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">
            <v:imagedata r:id="rId304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69" o:spid="_x0000_s1637" type="#_x0000_t75" style="position:absolute;left:0;text-align:left;margin-left:151.7pt;margin-top:6.3pt;width:5.35pt;height:10.4pt;z-index:255155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">
            <v:imagedata r:id="rId304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68" o:spid="_x0000_s1636" type="#_x0000_t75" style="position:absolute;left:0;text-align:left;margin-left:142.5pt;margin-top:8.8pt;width:6.75pt;height:9.5pt;z-index:255154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">
            <v:imagedata r:id="rId304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067" o:spid="_x0000_s1635" type="#_x0000_t75" style="position:absolute;left:0;text-align:left;margin-left:135.15pt;margin-top:8.15pt;width:7.3pt;height:11pt;z-index:255153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">
            <v:imagedata r:id="rId3045" o:title=""/>
          </v:shape>
        </w:pict>
      </w:r>
    </w:p>
    <w:p w:rsidR="005B68D0" w:rsidRDefault="000A365C" w:rsidP="00117B8F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24" o:spid="_x0000_s1634" type="#_x0000_t75" style="position:absolute;left:0;text-align:left;margin-left:520.2pt;margin-top:2.1pt;width:6.55pt;height:9.55pt;z-index:255211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">
            <v:imagedata r:id="rId304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23" o:spid="_x0000_s1633" type="#_x0000_t75" style="position:absolute;left:0;text-align:left;margin-left:514.85pt;margin-top:-3.3pt;width:10.75pt;height:13.5pt;z-index:255209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">
            <v:imagedata r:id="rId304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14" o:spid="_x0000_s1632" type="#_x0000_t75" style="position:absolute;left:0;text-align:left;margin-left:427.4pt;margin-top:-5pt;width:7.35pt;height:11.5pt;z-index:255201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">
            <v:imagedata r:id="rId3048" o:title=""/>
          </v:shape>
        </w:pict>
      </w:r>
    </w:p>
    <w:p w:rsidR="005B68D0" w:rsidRDefault="000A365C" w:rsidP="00117B8F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28" o:spid="_x0000_s1631" type="#_x0000_t75" style="position:absolute;left:0;text-align:left;margin-left:402pt;margin-top:6.45pt;width:7.7pt;height:16.45pt;z-index:255215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">
            <v:imagedata r:id="rId304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27" o:spid="_x0000_s1630" type="#_x0000_t75" style="position:absolute;left:0;text-align:left;margin-left:401.95pt;margin-top:1.15pt;width:1.65pt;height:14.05pt;z-index:255214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">
            <v:imagedata r:id="rId305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26" o:spid="_x0000_s1629" type="#_x0000_t75" style="position:absolute;left:0;text-align:left;margin-left:382.9pt;margin-top:12.9pt;width:8.1pt;height:2.3pt;z-index:255213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">
            <v:imagedata r:id="rId305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25" o:spid="_x0000_s1628" type="#_x0000_t75" style="position:absolute;left:0;text-align:left;margin-left:383.5pt;margin-top:6.85pt;width:8.75pt;height:3.25pt;z-index:255212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">
            <v:imagedata r:id="rId3052" o:title=""/>
          </v:shape>
        </w:pict>
      </w:r>
    </w:p>
    <w:p w:rsidR="00117B8F" w:rsidRDefault="000A365C" w:rsidP="00117B8F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29" o:spid="_x0000_s1627" type="#_x0000_t75" style="position:absolute;left:0;text-align:left;margin-left:407.45pt;margin-top:2.5pt;width:9.5pt;height:10.7pt;z-index:255216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">
            <v:imagedata r:id="rId3053" o:title=""/>
          </v:shape>
        </w:pict>
      </w:r>
    </w:p>
    <w:p w:rsidR="005B68D0" w:rsidRDefault="005B68D0" w:rsidP="00117B8F">
      <w:pPr>
        <w:pStyle w:val="ListParagraph"/>
        <w:ind w:left="1080"/>
        <w:rPr>
          <w:rFonts w:ascii="Comic Sans MS" w:hAnsi="Comic Sans MS"/>
          <w:sz w:val="12"/>
          <w:szCs w:val="12"/>
        </w:rPr>
      </w:pPr>
    </w:p>
    <w:p w:rsidR="005B68D0" w:rsidRDefault="005B68D0" w:rsidP="00117B8F">
      <w:pPr>
        <w:pStyle w:val="ListParagraph"/>
        <w:ind w:left="1080"/>
        <w:rPr>
          <w:rFonts w:ascii="Comic Sans MS" w:hAnsi="Comic Sans MS"/>
          <w:sz w:val="12"/>
          <w:szCs w:val="12"/>
        </w:rPr>
      </w:pPr>
    </w:p>
    <w:p w:rsidR="005B68D0" w:rsidRPr="005B68D0" w:rsidRDefault="005B68D0" w:rsidP="00117B8F">
      <w:pPr>
        <w:pStyle w:val="ListParagraph"/>
        <w:ind w:left="1080"/>
        <w:rPr>
          <w:rFonts w:ascii="Comic Sans MS" w:hAnsi="Comic Sans MS"/>
          <w:sz w:val="12"/>
          <w:szCs w:val="12"/>
        </w:rPr>
      </w:pPr>
    </w:p>
    <w:p w:rsidR="004017DC" w:rsidRDefault="000A365C" w:rsidP="004017D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3239" o:spid="_x0000_s1626" type="#_x0000_t75" style="position:absolute;margin-left:528.2pt;margin-top:16.7pt;width:4.15pt;height:4.9pt;z-index:255326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">
            <v:imagedata r:id="rId305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3233" o:spid="_x0000_s1625" type="#_x0000_t75" style="position:absolute;margin-left:517.4pt;margin-top:5.25pt;width:7.8pt;height:14.75pt;z-index:255320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">
            <v:imagedata r:id="rId305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3232" o:spid="_x0000_s1624" type="#_x0000_t75" style="position:absolute;margin-left:513.9pt;margin-top:13.5pt;width:4.45pt;height:8.9pt;z-index:255319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">
            <v:imagedata r:id="rId3056" o:title=""/>
          </v:shape>
        </w:pict>
      </w:r>
      <w:r w:rsidR="004017DC">
        <w:rPr>
          <w:rFonts w:ascii="Comic Sans MS" w:hAnsi="Comic Sans MS"/>
          <w:b/>
          <w:sz w:val="24"/>
        </w:rPr>
        <w:t xml:space="preserve">See Example </w:t>
      </w:r>
      <w:r w:rsidR="004952D5">
        <w:rPr>
          <w:rFonts w:ascii="Comic Sans MS" w:hAnsi="Comic Sans MS"/>
          <w:b/>
          <w:sz w:val="24"/>
        </w:rPr>
        <w:t>1</w:t>
      </w:r>
      <w:r w:rsidR="004017DC">
        <w:rPr>
          <w:rFonts w:ascii="Comic Sans MS" w:hAnsi="Comic Sans MS"/>
          <w:b/>
          <w:sz w:val="24"/>
        </w:rPr>
        <w:t xml:space="preserve"> &amp; Your Turn                                                   p. </w:t>
      </w:r>
      <w:r w:rsidR="005B68D0">
        <w:rPr>
          <w:rFonts w:ascii="Comic Sans MS" w:hAnsi="Comic Sans MS"/>
          <w:b/>
          <w:sz w:val="24"/>
        </w:rPr>
        <w:t>301</w:t>
      </w:r>
    </w:p>
    <w:p w:rsidR="005B68D0" w:rsidRPr="001F3B32" w:rsidRDefault="000A365C" w:rsidP="005B68D0">
      <w:pPr>
        <w:rPr>
          <w:rFonts w:ascii="Comic Sans MS" w:hAnsi="Comic Sans MS"/>
          <w:b/>
          <w:bCs/>
          <w:sz w:val="24"/>
          <w:szCs w:val="24"/>
          <w:u w:val="single"/>
        </w:rPr>
      </w:pPr>
      <w:r w:rsidRPr="000A365C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pict>
          <v:shape id="Ink 3241" o:spid="_x0000_s1623" type="#_x0000_t75" style="position:absolute;margin-left:513.7pt;margin-top:9.95pt;width:15.8pt;height:9.6pt;z-index:255328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">
            <v:imagedata r:id="rId3057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pict>
          <v:shape id="Ink 3240" o:spid="_x0000_s1622" type="#_x0000_t75" style="position:absolute;margin-left:534.6pt;margin-top:1.7pt;width:1.8pt;height:1.85pt;z-index:255327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">
            <v:imagedata r:id="rId3058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pict>
          <v:shape id="Ink 3238" o:spid="_x0000_s1621" type="#_x0000_t75" style="position:absolute;margin-left:523.65pt;margin-top:2.35pt;width:6.05pt;height:8.35pt;z-index:255325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">
            <v:imagedata r:id="rId3059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pict>
          <v:shape id="Ink 3237" o:spid="_x0000_s1620" type="#_x0000_t75" style="position:absolute;margin-left:518.6pt;margin-top:4.8pt;width:5.3pt;height:9pt;z-index:255324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">
            <v:imagedata r:id="rId3060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pict>
          <v:shape id="Ink 3236" o:spid="_x0000_s1619" type="#_x0000_t75" style="position:absolute;margin-left:511.55pt;margin-top:6.9pt;width:6.9pt;height:10.1pt;z-index:255323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">
            <v:imagedata r:id="rId3061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pict>
          <v:shape id="Ink 3234" o:spid="_x0000_s1618" type="#_x0000_t75" style="position:absolute;margin-left:500.9pt;margin-top:14pt;width:6.05pt;height:3.6pt;z-index:255321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">
            <v:imagedata r:id="rId3062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pict>
          <v:shape id="Ink 3231" o:spid="_x0000_s1617" type="#_x0000_t75" style="position:absolute;margin-left:510.5pt;margin-top:-3.7pt;width:2.15pt;height:7.7pt;z-index:255318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">
            <v:imagedata r:id="rId3063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pict>
          <v:shape id="Ink 3230" o:spid="_x0000_s1616" type="#_x0000_t75" style="position:absolute;margin-left:498.65pt;margin-top:-1.95pt;width:11.3pt;height:10.6pt;z-index:255317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">
            <v:imagedata r:id="rId3064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pict>
          <v:shape id="Ink 3229" o:spid="_x0000_s1615" type="#_x0000_t75" style="position:absolute;margin-left:492.5pt;margin-top:-.15pt;width:7.15pt;height:18.85pt;z-index:255316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">
            <v:imagedata r:id="rId3065" o:title=""/>
          </v:shape>
        </w:pict>
      </w:r>
      <w:r w:rsidR="005B68D0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t>SIMPLIFY EXPRESSIONS USING IDENTITIES</w:t>
      </w:r>
    </w:p>
    <w:p w:rsidR="005B68D0" w:rsidRPr="00A70344" w:rsidRDefault="000A365C" w:rsidP="005B68D0">
      <w:pPr>
        <w:tabs>
          <w:tab w:val="left" w:pos="1260"/>
        </w:tabs>
        <w:rPr>
          <w:rFonts w:ascii="Comic Sans MS" w:hAnsi="Comic Sans MS"/>
          <w:b/>
          <w:bCs/>
          <w:sz w:val="12"/>
          <w:szCs w:val="12"/>
          <w:u w:val="single"/>
        </w:rPr>
      </w:pPr>
      <w:r>
        <w:rPr>
          <w:rFonts w:ascii="Comic Sans MS" w:hAnsi="Comic Sans MS"/>
          <w:b/>
          <w:bCs/>
          <w:noProof/>
          <w:sz w:val="12"/>
          <w:szCs w:val="12"/>
          <w:u w:val="single"/>
          <w:lang w:val="en-CA" w:eastAsia="en-CA"/>
        </w:rPr>
        <w:pict>
          <v:shape id="Ink 3242" o:spid="_x0000_s1614" type="#_x0000_t75" style="position:absolute;margin-left:520.1pt;margin-top:-1.8pt;width:8.55pt;height:7.75pt;z-index:255329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">
            <v:imagedata r:id="rId3066" o:title=""/>
          </v:shape>
        </w:pict>
      </w:r>
      <w:r>
        <w:rPr>
          <w:rFonts w:ascii="Comic Sans MS" w:hAnsi="Comic Sans MS"/>
          <w:b/>
          <w:bCs/>
          <w:noProof/>
          <w:sz w:val="12"/>
          <w:szCs w:val="12"/>
          <w:u w:val="single"/>
          <w:lang w:val="en-CA" w:eastAsia="en-CA"/>
        </w:rPr>
        <w:pict>
          <v:shape id="Ink 3235" o:spid="_x0000_s1613" type="#_x0000_t75" style="position:absolute;margin-left:502.45pt;margin-top:-.15pt;width:6.35pt;height:3.75pt;z-index:255322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">
            <v:imagedata r:id="rId3067" o:title=""/>
          </v:shape>
        </w:pict>
      </w:r>
    </w:p>
    <w:p w:rsidR="005B68D0" w:rsidRDefault="000A365C" w:rsidP="005B68D0">
      <w:pPr>
        <w:rPr>
          <w:rFonts w:ascii="Comic Sans MS" w:hAnsi="Comic Sans MS"/>
          <w:sz w:val="22"/>
          <w:szCs w:val="22"/>
        </w:rPr>
      </w:pPr>
      <w:r w:rsidRPr="000A365C">
        <w:rPr>
          <w:rFonts w:ascii="Comic Sans MS" w:hAnsi="Comic Sans MS"/>
          <w:b/>
          <w:noProof/>
          <w:sz w:val="24"/>
          <w:szCs w:val="24"/>
          <w:lang w:val="en-CA" w:eastAsia="en-CA"/>
        </w:rPr>
        <w:pict>
          <v:shape id="Ink 3228" o:spid="_x0000_s1612" type="#_x0000_t75" style="position:absolute;margin-left:522.25pt;margin-top:14.2pt;width:9.05pt;height:10.25pt;z-index:255315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">
            <v:imagedata r:id="rId3068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lang w:val="en-CA" w:eastAsia="en-CA"/>
        </w:rPr>
        <w:pict>
          <v:shape id="Ink 3227" o:spid="_x0000_s1611" type="#_x0000_t75" style="position:absolute;margin-left:525.7pt;margin-top:-3.35pt;width:2.65pt;height:24.95pt;z-index:255314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">
            <v:imagedata r:id="rId3069" o:title=""/>
          </v:shape>
        </w:pict>
      </w:r>
      <w:r w:rsidR="005B68D0">
        <w:rPr>
          <w:rFonts w:ascii="Comic Sans MS" w:hAnsi="Comic Sans MS"/>
          <w:b/>
          <w:sz w:val="24"/>
          <w:szCs w:val="24"/>
        </w:rPr>
        <w:t xml:space="preserve">EX. </w:t>
      </w:r>
      <w:proofErr w:type="gramStart"/>
      <w:r w:rsidR="005B68D0">
        <w:rPr>
          <w:rFonts w:ascii="Comic Sans MS" w:hAnsi="Comic Sans MS"/>
          <w:b/>
          <w:sz w:val="24"/>
          <w:szCs w:val="24"/>
        </w:rPr>
        <w:t xml:space="preserve">11  </w:t>
      </w:r>
      <w:r w:rsidR="005B68D0">
        <w:rPr>
          <w:rFonts w:ascii="Comic Sans MS" w:hAnsi="Comic Sans MS"/>
          <w:sz w:val="22"/>
          <w:szCs w:val="22"/>
        </w:rPr>
        <w:t>Consider</w:t>
      </w:r>
      <w:proofErr w:type="gramEnd"/>
      <w:r w:rsidR="005B68D0">
        <w:rPr>
          <w:rFonts w:ascii="Comic Sans MS" w:hAnsi="Comic Sans MS"/>
          <w:sz w:val="22"/>
          <w:szCs w:val="22"/>
        </w:rPr>
        <w:t xml:space="preserve"> the expression 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sin2x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cos2x+1</m:t>
            </m:r>
          </m:den>
        </m:f>
      </m:oMath>
    </w:p>
    <w:p w:rsidR="005B68D0" w:rsidRPr="00AD5089" w:rsidRDefault="005B68D0" w:rsidP="005B68D0">
      <w:pPr>
        <w:rPr>
          <w:rFonts w:ascii="Comic Sans MS" w:hAnsi="Comic Sans MS"/>
          <w:sz w:val="8"/>
          <w:szCs w:val="8"/>
        </w:rPr>
      </w:pPr>
    </w:p>
    <w:p w:rsidR="005B68D0" w:rsidRPr="005B68D0" w:rsidRDefault="000A365C" w:rsidP="005B68D0">
      <w:pPr>
        <w:pStyle w:val="ListParagraph"/>
        <w:numPr>
          <w:ilvl w:val="0"/>
          <w:numId w:val="31"/>
        </w:numPr>
        <w:rPr>
          <w:rFonts w:ascii="Comic Sans MS" w:hAnsi="Comic Sans MS"/>
          <w:sz w:val="22"/>
        </w:rPr>
      </w:pP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20" o:spid="_x0000_s1610" type="#_x0000_t75" style="position:absolute;left:0;text-align:left;margin-left:445.25pt;margin-top:-15.85pt;width:103.85pt;height:57.15pt;z-index:255307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">
            <v:imagedata r:id="rId3070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19" o:spid="_x0000_s1609" type="#_x0000_t75" style="position:absolute;left:0;text-align:left;margin-left:536.85pt;margin-top:2.25pt;width:4.5pt;height:6.7pt;z-index:255306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">
            <v:imagedata r:id="rId3071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18" o:spid="_x0000_s1608" type="#_x0000_t75" style="position:absolute;left:0;text-align:left;margin-left:528.35pt;margin-top:7.85pt;width:7.55pt;height:10.3pt;z-index:255305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">
            <v:imagedata r:id="rId3072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17" o:spid="_x0000_s1607" type="#_x0000_t75" style="position:absolute;left:0;text-align:left;margin-left:522.9pt;margin-top:8.65pt;width:6.3pt;height:9.65pt;z-index:255304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">
            <v:imagedata r:id="rId3073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16" o:spid="_x0000_s1606" type="#_x0000_t75" style="position:absolute;left:0;text-align:left;margin-left:523.75pt;margin-top:4.85pt;width:5.85pt;height:7.45pt;z-index:255303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">
            <v:imagedata r:id="rId3074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15" o:spid="_x0000_s1605" type="#_x0000_t75" style="position:absolute;left:0;text-align:left;margin-left:520.2pt;margin-top:2.9pt;width:3.2pt;height:15.95pt;z-index:255302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">
            <v:imagedata r:id="rId3075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14" o:spid="_x0000_s1604" type="#_x0000_t75" style="position:absolute;left:0;text-align:left;margin-left:511.6pt;margin-top:7.9pt;width:6.75pt;height:10.45pt;z-index:255301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">
            <v:imagedata r:id="rId3076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13" o:spid="_x0000_s1603" type="#_x0000_t75" style="position:absolute;left:0;text-align:left;margin-left:511.6pt;margin-top:8.5pt;width:1.6pt;height:1.8pt;z-index:255300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">
            <v:imagedata r:id="rId3077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12" o:spid="_x0000_s1602" type="#_x0000_t75" style="position:absolute;left:0;text-align:left;margin-left:499.1pt;margin-top:10.1pt;width:10pt;height:2.2pt;z-index:255299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">
            <v:imagedata r:id="rId3078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11" o:spid="_x0000_s1601" type="#_x0000_t75" style="position:absolute;left:0;text-align:left;margin-left:501.6pt;margin-top:5.8pt;width:3pt;height:11.65pt;z-index:255298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">
            <v:imagedata r:id="rId3079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10" o:spid="_x0000_s1600" type="#_x0000_t75" style="position:absolute;left:0;text-align:left;margin-left:463.45pt;margin-top:2.5pt;width:7.05pt;height:18.5pt;z-index:255297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">
            <v:imagedata r:id="rId3080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09" o:spid="_x0000_s1599" type="#_x0000_t75" style="position:absolute;left:0;text-align:left;margin-left:491.05pt;margin-top:.8pt;width:4.3pt;height:4.4pt;z-index:255296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">
            <v:imagedata r:id="rId3081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08" o:spid="_x0000_s1598" type="#_x0000_t75" style="position:absolute;left:0;text-align:left;margin-left:480.45pt;margin-top:3.65pt;width:9.3pt;height:12.15pt;z-index:255294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">
            <v:imagedata r:id="rId3082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07" o:spid="_x0000_s1597" type="#_x0000_t75" style="position:absolute;left:0;text-align:left;margin-left:471.95pt;margin-top:2.05pt;width:6.4pt;height:15.2pt;z-index:255293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">
            <v:imagedata r:id="rId3083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06" o:spid="_x0000_s1596" type="#_x0000_t75" style="position:absolute;left:0;text-align:left;margin-left:462.55pt;margin-top:10.65pt;width:7.55pt;height:1.9pt;z-index:255292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">
            <v:imagedata r:id="rId3084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05" o:spid="_x0000_s1595" type="#_x0000_t75" style="position:absolute;left:0;text-align:left;margin-left:462.55pt;margin-top:6.55pt;width:7.8pt;height:1.85pt;z-index:255291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">
            <v:imagedata r:id="rId3085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04" o:spid="_x0000_s1594" type="#_x0000_t75" style="position:absolute;left:0;text-align:left;margin-left:454.3pt;margin-top:7.25pt;width:5.9pt;height:10.4pt;z-index:255290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">
            <v:imagedata r:id="rId3086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03" o:spid="_x0000_s1593" type="#_x0000_t75" style="position:absolute;left:0;text-align:left;margin-left:453.95pt;margin-top:4.25pt;width:6.55pt;height:12.65pt;z-index:255289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">
            <v:imagedata r:id="rId3087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02" o:spid="_x0000_s1592" type="#_x0000_t75" style="position:absolute;left:0;text-align:left;margin-left:441.5pt;margin-top:2.3pt;width:7.2pt;height:13.3pt;z-index:255288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">
            <v:imagedata r:id="rId3088" o:title=""/>
          </v:shape>
        </w:pict>
      </w:r>
      <w:r w:rsidR="005B68D0">
        <w:rPr>
          <w:rFonts w:ascii="Comic Sans MS" w:hAnsi="Comic Sans MS"/>
          <w:sz w:val="22"/>
          <w:szCs w:val="22"/>
        </w:rPr>
        <w:t>What are the permissible values for the expression</w:t>
      </w:r>
    </w:p>
    <w:p w:rsidR="005B68D0" w:rsidRDefault="000A365C" w:rsidP="005B68D0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25" o:spid="_x0000_s1591" type="#_x0000_t75" style="position:absolute;left:0;text-align:left;margin-left:506.35pt;margin-top:11.6pt;width:7.6pt;height:1.9pt;z-index:255312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">
            <v:imagedata r:id="rId308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23" o:spid="_x0000_s1590" type="#_x0000_t75" style="position:absolute;left:0;text-align:left;margin-left:500.55pt;margin-top:13.7pt;width:6.95pt;height:1.85pt;z-index:255310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">
            <v:imagedata r:id="rId309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22" o:spid="_x0000_s1589" type="#_x0000_t75" style="position:absolute;left:0;text-align:left;margin-left:500.45pt;margin-top:9.4pt;width:5.05pt;height:10.1pt;z-index:255309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">
            <v:imagedata r:id="rId309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21" o:spid="_x0000_s1588" type="#_x0000_t75" style="position:absolute;left:0;text-align:left;margin-left:492.3pt;margin-top:10.3pt;width:6.7pt;height:6.7pt;z-index:255308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">
            <v:imagedata r:id="rId309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01" o:spid="_x0000_s1587" type="#_x0000_t75" style="position:absolute;left:0;text-align:left;margin-left:410.8pt;margin-top:-11.8pt;width:38.3pt;height:52.8pt;z-index:255287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">
            <v:imagedata r:id="rId309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87" o:spid="_x0000_s1586" type="#_x0000_t75" style="position:absolute;left:0;text-align:left;margin-left:403.8pt;margin-top:10.95pt;width:3.85pt;height:3.1pt;z-index:255273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">
            <v:imagedata r:id="rId309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79" o:spid="_x0000_s1585" type="#_x0000_t75" style="position:absolute;left:0;text-align:left;margin-left:393.65pt;margin-top:-5.45pt;width:3.5pt;height:12.5pt;z-index:255265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">
            <v:imagedata r:id="rId309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78" o:spid="_x0000_s1584" type="#_x0000_t75" style="position:absolute;left:0;text-align:left;margin-left:384.05pt;margin-top:-.55pt;width:5.35pt;height:1.95pt;z-index:255264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">
            <v:imagedata r:id="rId309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77" o:spid="_x0000_s1583" type="#_x0000_t75" style="position:absolute;left:0;text-align:left;margin-left:373.7pt;margin-top:3.3pt;width:5.8pt;height:1.6pt;z-index:255263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">
            <v:imagedata r:id="rId309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76" o:spid="_x0000_s1582" type="#_x0000_t75" style="position:absolute;left:0;text-align:left;margin-left:371.3pt;margin-top:-.6pt;width:6.05pt;height:2.1pt;z-index:255262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">
            <v:imagedata r:id="rId309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75" o:spid="_x0000_s1581" type="#_x0000_t75" style="position:absolute;left:0;text-align:left;margin-left:358.35pt;margin-top:-2.9pt;width:10.25pt;height:11.35pt;z-index:255261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">
            <v:imagedata r:id="rId309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74" o:spid="_x0000_s1580" type="#_x0000_t75" style="position:absolute;left:0;text-align:left;margin-left:352.6pt;margin-top:.75pt;width:5.3pt;height:7.8pt;z-index:255260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">
            <v:imagedata r:id="rId310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73" o:spid="_x0000_s1579" type="#_x0000_t75" style="position:absolute;left:0;text-align:left;margin-left:341.35pt;margin-top:4.2pt;width:6.25pt;height:6.9pt;z-index:255259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">
            <v:imagedata r:id="rId310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72" o:spid="_x0000_s1578" type="#_x0000_t75" style="position:absolute;left:0;text-align:left;margin-left:332.9pt;margin-top:3.15pt;width:7.05pt;height:8.3pt;z-index:255258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">
            <v:imagedata r:id="rId310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71" o:spid="_x0000_s1577" type="#_x0000_t75" style="position:absolute;left:0;text-align:left;margin-left:288.7pt;margin-top:-.2pt;width:6.55pt;height:8pt;z-index:255257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">
            <v:imagedata r:id="rId310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70" o:spid="_x0000_s1576" type="#_x0000_t75" style="position:absolute;left:0;text-align:left;margin-left:287.15pt;margin-top:-.65pt;width:7.85pt;height:8pt;z-index:255256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">
            <v:imagedata r:id="rId310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69" o:spid="_x0000_s1575" type="#_x0000_t75" style="position:absolute;left:0;text-align:left;margin-left:277.55pt;margin-top:-2.2pt;width:9.15pt;height:12.15pt;z-index:255255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">
            <v:imagedata r:id="rId310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68" o:spid="_x0000_s1574" type="#_x0000_t75" style="position:absolute;left:0;text-align:left;margin-left:265.4pt;margin-top:5.4pt;width:6.65pt;height:1.75pt;z-index:255254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">
            <v:imagedata r:id="rId310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67" o:spid="_x0000_s1573" type="#_x0000_t75" style="position:absolute;left:0;text-align:left;margin-left:265.45pt;margin-top:1.25pt;width:6.05pt;height:2.15pt;z-index:255252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">
            <v:imagedata r:id="rId310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66" o:spid="_x0000_s1572" type="#_x0000_t75" style="position:absolute;left:0;text-align:left;margin-left:247.15pt;margin-top:1.1pt;width:13.4pt;height:11.55pt;z-index:255251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">
            <v:imagedata r:id="rId310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65" o:spid="_x0000_s1571" type="#_x0000_t75" style="position:absolute;left:0;text-align:left;margin-left:230.7pt;margin-top:.45pt;width:5.45pt;height:8.95pt;z-index:255250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">
            <v:imagedata r:id="rId310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53" o:spid="_x0000_s1570" type="#_x0000_t75" style="position:absolute;left:0;text-align:left;margin-left:135.65pt;margin-top:8.3pt;width:9.3pt;height:2.7pt;z-index:255238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">
            <v:imagedata r:id="rId311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52" o:spid="_x0000_s1569" type="#_x0000_t75" style="position:absolute;left:0;text-align:left;margin-left:135.2pt;margin-top:5.4pt;width:10.5pt;height:3.55pt;z-index:255237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">
            <v:imagedata r:id="rId311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51" o:spid="_x0000_s1568" type="#_x0000_t75" style="position:absolute;left:0;text-align:left;margin-left:136.8pt;margin-top:2.25pt;width:5.7pt;height:15.1pt;z-index:255236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">
            <v:imagedata r:id="rId311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50" o:spid="_x0000_s1567" type="#_x0000_t75" style="position:absolute;left:0;text-align:left;margin-left:145.7pt;margin-top:3.35pt;width:9.15pt;height:11.3pt;z-index:255235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">
            <v:imagedata r:id="rId311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49" o:spid="_x0000_s1566" type="#_x0000_t75" style="position:absolute;left:0;text-align:left;margin-left:133.6pt;margin-top:8.55pt;width:6.7pt;height:2.85pt;z-index:255234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">
            <v:imagedata r:id="rId311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48" o:spid="_x0000_s1565" type="#_x0000_t75" style="position:absolute;left:0;text-align:left;margin-left:132.1pt;margin-top:6.05pt;width:6.25pt;height:2.2pt;z-index:255233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">
            <v:imagedata r:id="rId311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47" o:spid="_x0000_s1564" type="#_x0000_t75" style="position:absolute;left:0;text-align:left;margin-left:114.75pt;margin-top:8.4pt;width:5.85pt;height:2.3pt;z-index:255232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">
            <v:imagedata r:id="rId311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46" o:spid="_x0000_s1563" type="#_x0000_t75" style="position:absolute;left:0;text-align:left;margin-left:116.45pt;margin-top:6.4pt;width:1.85pt;height:7pt;z-index:255231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">
            <v:imagedata r:id="rId311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38" o:spid="_x0000_s1562" type="#_x0000_t75" style="position:absolute;left:0;text-align:left;margin-left:120.2pt;margin-top:4.4pt;width:2.8pt;height:10.1pt;z-index:255223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">
            <v:imagedata r:id="rId311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35" o:spid="_x0000_s1561" type="#_x0000_t75" style="position:absolute;left:0;text-align:left;margin-left:107.55pt;margin-top:7.35pt;width:7.05pt;height:8.35pt;z-index:255222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">
            <v:imagedata r:id="rId311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34" o:spid="_x0000_s1560" type="#_x0000_t75" style="position:absolute;left:0;text-align:left;margin-left:107.8pt;margin-top:7.45pt;width:6.25pt;height:8.3pt;z-index:255221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">
            <v:imagedata r:id="rId312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33" o:spid="_x0000_s1559" type="#_x0000_t75" style="position:absolute;left:0;text-align:left;margin-left:100.9pt;margin-top:4.7pt;width:7.85pt;height:10.4pt;z-index:255220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">
            <v:imagedata r:id="rId312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32" o:spid="_x0000_s1558" type="#_x0000_t75" style="position:absolute;left:0;text-align:left;margin-left:94.65pt;margin-top:6.2pt;width:5.25pt;height:8.65pt;z-index:255219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">
            <v:imagedata r:id="rId312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31" o:spid="_x0000_s1557" type="#_x0000_t75" style="position:absolute;left:0;text-align:left;margin-left:87.65pt;margin-top:8pt;width:5.35pt;height:7.85pt;z-index:255218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">
            <v:imagedata r:id="rId312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30" o:spid="_x0000_s1556" type="#_x0000_t75" style="position:absolute;left:0;text-align:left;margin-left:81.2pt;margin-top:6.65pt;width:6.1pt;height:10.45pt;z-index:255217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">
            <v:imagedata r:id="rId3124" o:title=""/>
          </v:shape>
        </w:pict>
      </w:r>
    </w:p>
    <w:p w:rsidR="005B68D0" w:rsidRDefault="000A365C" w:rsidP="005B68D0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26" o:spid="_x0000_s1555" type="#_x0000_t75" style="position:absolute;left:0;text-align:left;margin-left:506.4pt;margin-top:2.4pt;width:8pt;height:2.85pt;z-index:255313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">
            <v:imagedata r:id="rId312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24" o:spid="_x0000_s1554" type="#_x0000_t75" style="position:absolute;left:0;text-align:left;margin-left:509.1pt;margin-top:-4.75pt;width:3.25pt;height:10.85pt;z-index:255311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">
            <v:imagedata r:id="rId312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86" o:spid="_x0000_s1553" type="#_x0000_t75" style="position:absolute;left:0;text-align:left;margin-left:395.75pt;margin-top:-.65pt;width:5.9pt;height:10.25pt;z-index:255272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">
            <v:imagedata r:id="rId312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85" o:spid="_x0000_s1552" type="#_x0000_t75" style="position:absolute;left:0;text-align:left;margin-left:387.45pt;margin-top:3.05pt;width:6.45pt;height:7.15pt;z-index:255271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">
            <v:imagedata r:id="rId312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84" o:spid="_x0000_s1551" type="#_x0000_t75" style="position:absolute;left:0;text-align:left;margin-left:386pt;margin-top:-1.1pt;width:6.3pt;height:7.7pt;z-index:255270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">
            <v:imagedata r:id="rId312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83" o:spid="_x0000_s1550" type="#_x0000_t75" style="position:absolute;left:0;text-align:left;margin-left:382.2pt;margin-top:-.8pt;width:3.55pt;height:10.75pt;z-index:255269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">
            <v:imagedata r:id="rId313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82" o:spid="_x0000_s1549" type="#_x0000_t75" style="position:absolute;left:0;text-align:left;margin-left:366.85pt;margin-top:5.65pt;width:5.45pt;height:1.65pt;z-index:255268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">
            <v:imagedata r:id="rId313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81" o:spid="_x0000_s1548" type="#_x0000_t75" style="position:absolute;left:0;text-align:left;margin-left:364.1pt;margin-top:1.05pt;width:7.3pt;height:2.5pt;z-index:255267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">
            <v:imagedata r:id="rId313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80" o:spid="_x0000_s1547" type="#_x0000_t75" style="position:absolute;left:0;text-align:left;margin-left:352.05pt;margin-top:-1.05pt;width:11.55pt;height:12.1pt;z-index:255266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">
            <v:imagedata r:id="rId313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64" o:spid="_x0000_s1546" type="#_x0000_t75" style="position:absolute;left:0;text-align:left;margin-left:206.55pt;margin-top:-11.8pt;width:27.8pt;height:24.2pt;z-index:255249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">
            <v:imagedata r:id="rId313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63" o:spid="_x0000_s1545" type="#_x0000_t75" style="position:absolute;left:0;text-align:left;margin-left:188.35pt;margin-top:3.65pt;width:3pt;height:11.15pt;z-index:255248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">
            <v:imagedata r:id="rId313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62" o:spid="_x0000_s1544" type="#_x0000_t75" style="position:absolute;left:0;text-align:left;margin-left:179.9pt;margin-top:6.7pt;width:7pt;height:1.95pt;z-index:255247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">
            <v:imagedata r:id="rId313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61" o:spid="_x0000_s1543" type="#_x0000_t75" style="position:absolute;left:0;text-align:left;margin-left:169.6pt;margin-top:11.75pt;width:5.6pt;height:1.75pt;z-index:255246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">
            <v:imagedata r:id="rId313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60" o:spid="_x0000_s1542" type="#_x0000_t75" style="position:absolute;left:0;text-align:left;margin-left:170.1pt;margin-top:7.7pt;width:6pt;height:3pt;z-index:255245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">
            <v:imagedata r:id="rId313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59" o:spid="_x0000_s1541" type="#_x0000_t75" style="position:absolute;left:0;text-align:left;margin-left:157.1pt;margin-top:9.15pt;width:5.9pt;height:7.65pt;z-index:255244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">
            <v:imagedata r:id="rId313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58" o:spid="_x0000_s1540" type="#_x0000_t75" style="position:absolute;left:0;text-align:left;margin-left:156.45pt;margin-top:9.6pt;width:5.3pt;height:7.75pt;z-index:255243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">
            <v:imagedata r:id="rId314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57" o:spid="_x0000_s1539" type="#_x0000_t75" style="position:absolute;left:0;text-align:left;margin-left:147.95pt;margin-top:8.15pt;width:7.95pt;height:10.7pt;z-index:255242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">
            <v:imagedata r:id="rId3141" o:title=""/>
          </v:shape>
        </w:pict>
      </w:r>
    </w:p>
    <w:p w:rsidR="005B68D0" w:rsidRPr="005B68D0" w:rsidRDefault="000A365C" w:rsidP="005B68D0">
      <w:pPr>
        <w:pStyle w:val="ListParagraph"/>
        <w:ind w:left="1080"/>
        <w:rPr>
          <w:rFonts w:ascii="Comic Sans MS" w:hAnsi="Comic Sans MS"/>
          <w:sz w:val="22"/>
        </w:rPr>
      </w:pPr>
      <w:r>
        <w:rPr>
          <w:rFonts w:ascii="Comic Sans MS" w:hAnsi="Comic Sans MS"/>
          <w:noProof/>
          <w:sz w:val="22"/>
          <w:lang w:val="en-CA" w:eastAsia="en-CA"/>
        </w:rPr>
        <w:pict>
          <v:shape id="Ink 3200" o:spid="_x0000_s1538" type="#_x0000_t75" style="position:absolute;left:0;text-align:left;margin-left:398.3pt;margin-top:1.8pt;width:3.55pt;height:2.55pt;z-index:255286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">
            <v:imagedata r:id="rId314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99" o:spid="_x0000_s1537" type="#_x0000_t75" style="position:absolute;left:0;text-align:left;margin-left:390.45pt;margin-top:4.1pt;width:7.55pt;height:9.45pt;z-index:255285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">
            <v:imagedata r:id="rId314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98" o:spid="_x0000_s1536" type="#_x0000_t75" style="position:absolute;left:0;text-align:left;margin-left:382.6pt;margin-top:7.15pt;width:6.6pt;height:8pt;z-index:255284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">
            <v:imagedata r:id="rId314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97" o:spid="_x0000_s1535" type="#_x0000_t75" style="position:absolute;left:0;text-align:left;margin-left:382.2pt;margin-top:1.95pt;width:5.95pt;height:7.6pt;z-index:255283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">
            <v:imagedata r:id="rId3145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96" o:spid="_x0000_s1534" type="#_x0000_t75" style="position:absolute;left:0;text-align:left;margin-left:376.6pt;margin-top:2.8pt;width:2.65pt;height:10.7pt;z-index:255282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">
            <v:imagedata r:id="rId3146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95" o:spid="_x0000_s1533" type="#_x0000_t75" style="position:absolute;left:0;text-align:left;margin-left:366.35pt;margin-top:8.55pt;width:5.1pt;height:2.1pt;z-index:255281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">
            <v:imagedata r:id="rId3147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94" o:spid="_x0000_s1532" type="#_x0000_t75" style="position:absolute;left:0;text-align:left;margin-left:365.25pt;margin-top:4.4pt;width:6.5pt;height:3.35pt;z-index:255280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">
            <v:imagedata r:id="rId3148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93" o:spid="_x0000_s1531" type="#_x0000_t75" style="position:absolute;left:0;text-align:left;margin-left:353.65pt;margin-top:5.7pt;width:6.3pt;height:8.85pt;z-index:255279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">
            <v:imagedata r:id="rId3149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92" o:spid="_x0000_s1530" type="#_x0000_t75" style="position:absolute;left:0;text-align:left;margin-left:353.45pt;margin-top:6.15pt;width:6.05pt;height:9.25pt;z-index:255278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">
            <v:imagedata r:id="rId3150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91" o:spid="_x0000_s1529" type="#_x0000_t75" style="position:absolute;left:0;text-align:left;margin-left:341.75pt;margin-top:2.85pt;width:10.6pt;height:13.9pt;z-index:255277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">
            <v:imagedata r:id="rId3151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88" o:spid="_x0000_s1528" type="#_x0000_t75" style="position:absolute;left:0;text-align:left;margin-left:326.7pt;margin-top:4.6pt;width:1.95pt;height:3.05pt;z-index:255274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">
            <v:imagedata r:id="rId3152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56" o:spid="_x0000_s1527" type="#_x0000_t75" style="position:absolute;left:0;text-align:left;margin-left:140.2pt;margin-top:-5.3pt;width:4.95pt;height:10.55pt;z-index:255241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">
            <v:imagedata r:id="rId3153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55" o:spid="_x0000_s1526" type="#_x0000_t75" style="position:absolute;left:0;text-align:left;margin-left:131.55pt;margin-top:-2.9pt;width:6.6pt;height:8.2pt;z-index:255240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">
            <v:imagedata r:id="rId3154" o:title=""/>
          </v:shape>
        </w:pict>
      </w:r>
      <w:r>
        <w:rPr>
          <w:rFonts w:ascii="Comic Sans MS" w:hAnsi="Comic Sans MS"/>
          <w:noProof/>
          <w:sz w:val="22"/>
          <w:lang w:val="en-CA" w:eastAsia="en-CA"/>
        </w:rPr>
        <w:pict>
          <v:shape id="Ink 3154" o:spid="_x0000_s1525" type="#_x0000_t75" style="position:absolute;left:0;text-align:left;margin-left:125.15pt;margin-top:-3.3pt;width:5.75pt;height:10.3pt;z-index:255239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">
            <v:imagedata r:id="rId3155" o:title=""/>
          </v:shape>
        </w:pict>
      </w:r>
    </w:p>
    <w:p w:rsidR="005B68D0" w:rsidRPr="005B68D0" w:rsidRDefault="000A365C" w:rsidP="005B68D0">
      <w:pPr>
        <w:pStyle w:val="ListParagraph"/>
        <w:numPr>
          <w:ilvl w:val="0"/>
          <w:numId w:val="31"/>
        </w:numPr>
        <w:rPr>
          <w:rFonts w:ascii="Comic Sans MS" w:hAnsi="Comic Sans MS"/>
          <w:sz w:val="22"/>
        </w:rPr>
      </w:pP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90" o:spid="_x0000_s1524" type="#_x0000_t75" style="position:absolute;left:0;text-align:left;margin-left:325.9pt;margin-top:-.15pt;width:1.75pt;height:1.85pt;z-index:255276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">
            <v:imagedata r:id="rId3156" o:title=""/>
          </v:shape>
        </w:pict>
      </w:r>
      <w:r w:rsidRPr="000A365C"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189" o:spid="_x0000_s1523" type="#_x0000_t75" style="position:absolute;left:0;text-align:left;margin-left:319.9pt;margin-top:1.05pt;width:2.15pt;height:1.85pt;z-index:255275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">
            <v:imagedata r:id="rId3157" o:title=""/>
          </v:shape>
        </w:pict>
      </w:r>
      <w:r w:rsidR="005B68D0">
        <w:rPr>
          <w:rFonts w:ascii="Comic Sans MS" w:hAnsi="Comic Sans MS"/>
          <w:sz w:val="22"/>
          <w:szCs w:val="22"/>
        </w:rPr>
        <w:t>Simplify the expression to one of the three primary trigonometric functions.</w:t>
      </w:r>
    </w:p>
    <w:p w:rsidR="005B68D0" w:rsidRDefault="000A365C" w:rsidP="005B68D0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80" o:spid="_x0000_s1522" type="#_x0000_t75" style="position:absolute;left:0;text-align:left;margin-left:257pt;margin-top:11.95pt;width:4.65pt;height:6.3pt;z-index:255368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">
            <v:imagedata r:id="rId315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72" o:spid="_x0000_s1521" type="#_x0000_t75" style="position:absolute;left:0;text-align:left;margin-left:215.45pt;margin-top:13.75pt;width:.85pt;height:.95pt;z-index:255360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">
            <v:imagedata r:id="rId3159" o:title=""/>
          </v:shape>
        </w:pict>
      </w:r>
    </w:p>
    <w:p w:rsidR="00AD5089" w:rsidRDefault="000A365C" w:rsidP="005B68D0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06" o:spid="_x0000_s1520" type="#_x0000_t75" style="position:absolute;left:0;text-align:left;margin-left:376.75pt;margin-top:8.3pt;width:6.1pt;height:7.6pt;z-index:255395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">
            <v:imagedata r:id="rId316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05" o:spid="_x0000_s1519" type="#_x0000_t75" style="position:absolute;left:0;text-align:left;margin-left:376.05pt;margin-top:6.25pt;width:7pt;height:10.45pt;z-index:255394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">
            <v:imagedata r:id="rId316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04" o:spid="_x0000_s1518" type="#_x0000_t75" style="position:absolute;left:0;text-align:left;margin-left:356.45pt;margin-top:7.4pt;width:18.95pt;height:9pt;z-index:255393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">
            <v:imagedata r:id="rId316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03" o:spid="_x0000_s1517" type="#_x0000_t75" style="position:absolute;left:0;text-align:left;margin-left:345.95pt;margin-top:9.35pt;width:11.7pt;height:2.45pt;z-index:255392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">
            <v:imagedata r:id="rId316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02" o:spid="_x0000_s1516" type="#_x0000_t75" style="position:absolute;left:0;text-align:left;margin-left:349.7pt;margin-top:.05pt;width:4.4pt;height:16.85pt;z-index:255391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">
            <v:imagedata r:id="rId316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01" o:spid="_x0000_s1515" type="#_x0000_t75" style="position:absolute;left:0;text-align:left;margin-left:332.35pt;margin-top:12.95pt;width:7.15pt;height:2.45pt;z-index:255390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">
            <v:imagedata r:id="rId316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00" o:spid="_x0000_s1514" type="#_x0000_t75" style="position:absolute;left:0;text-align:left;margin-left:331.75pt;margin-top:8.8pt;width:5pt;height:1.95pt;z-index:255389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">
            <v:imagedata r:id="rId316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94" o:spid="_x0000_s1513" type="#_x0000_t75" style="position:absolute;left:0;text-align:left;margin-left:315.35pt;margin-top:3.05pt;width:4.6pt;height:9.45pt;z-index:255383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">
            <v:imagedata r:id="rId316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93" o:spid="_x0000_s1512" type="#_x0000_t75" style="position:absolute;left:0;text-align:left;margin-left:314.65pt;margin-top:2.6pt;width:5.85pt;height:9.15pt;z-index:255382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">
            <v:imagedata r:id="rId316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92" o:spid="_x0000_s1511" type="#_x0000_t75" style="position:absolute;left:0;text-align:left;margin-left:304.55pt;margin-top:4.55pt;width:8.05pt;height:8.55pt;z-index:255380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">
            <v:imagedata r:id="rId316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91" o:spid="_x0000_s1510" type="#_x0000_t75" style="position:absolute;left:0;text-align:left;margin-left:300.5pt;margin-top:5.5pt;width:2.7pt;height:6.55pt;z-index:255379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">
            <v:imagedata r:id="rId317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90" o:spid="_x0000_s1509" type="#_x0000_t75" style="position:absolute;left:0;text-align:left;margin-left:290.75pt;margin-top:.5pt;width:7.9pt;height:12.95pt;z-index:255378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">
            <v:imagedata r:id="rId317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89" o:spid="_x0000_s1508" type="#_x0000_t75" style="position:absolute;left:0;text-align:left;margin-left:270.35pt;margin-top:12.7pt;width:6.25pt;height:1.8pt;z-index:255377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">
            <v:imagedata r:id="rId317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88" o:spid="_x0000_s1507" type="#_x0000_t75" style="position:absolute;left:0;text-align:left;margin-left:268.1pt;margin-top:8.8pt;width:6.45pt;height:2.85pt;z-index:255376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">
            <v:imagedata r:id="rId317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81" o:spid="_x0000_s1506" type="#_x0000_t75" style="position:absolute;left:0;text-align:left;margin-left:190.35pt;margin-top:11.65pt;width:66.6pt;height:3.65pt;z-index:255369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">
            <v:imagedata r:id="rId317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79" o:spid="_x0000_s1505" type="#_x0000_t75" style="position:absolute;left:0;text-align:left;margin-left:255.95pt;margin-top:-3.25pt;width:5.8pt;height:7.05pt;z-index:255367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">
            <v:imagedata r:id="rId317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78" o:spid="_x0000_s1504" type="#_x0000_t75" style="position:absolute;left:0;text-align:left;margin-left:249.2pt;margin-top:-2.95pt;width:5.2pt;height:9pt;z-index:255366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">
            <v:imagedata r:id="rId317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77" o:spid="_x0000_s1503" type="#_x0000_t75" style="position:absolute;left:0;text-align:left;margin-left:241.55pt;margin-top:-2.05pt;width:6.45pt;height:8.6pt;z-index:255365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">
            <v:imagedata r:id="rId317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76" o:spid="_x0000_s1502" type="#_x0000_t75" style="position:absolute;left:0;text-align:left;margin-left:236.5pt;margin-top:-2.55pt;width:5.05pt;height:8.05pt;z-index:255364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">
            <v:imagedata r:id="rId317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75" o:spid="_x0000_s1501" type="#_x0000_t75" style="position:absolute;left:0;text-align:left;margin-left:226.65pt;margin-top:-1.35pt;width:6.35pt;height:7.2pt;z-index:255363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">
            <v:imagedata r:id="rId317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74" o:spid="_x0000_s1500" type="#_x0000_t75" style="position:absolute;left:0;text-align:left;margin-left:225.5pt;margin-top:-2.1pt;width:7.45pt;height:9.5pt;z-index:255362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">
            <v:imagedata r:id="rId318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73" o:spid="_x0000_s1499" type="#_x0000_t75" style="position:absolute;left:0;text-align:left;margin-left:217.15pt;margin-top:-.15pt;width:8.25pt;height:7.25pt;z-index:255361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">
            <v:imagedata r:id="rId318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71" o:spid="_x0000_s1498" type="#_x0000_t75" style="position:absolute;left:0;text-align:left;margin-left:212.15pt;margin-top:.85pt;width:3pt;height:6.5pt;z-index:255359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">
            <v:imagedata r:id="rId318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70" o:spid="_x0000_s1497" type="#_x0000_t75" style="position:absolute;left:0;text-align:left;margin-left:204.65pt;margin-top:-.75pt;width:5.75pt;height:9.05pt;z-index:255358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">
            <v:imagedata r:id="rId318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69" o:spid="_x0000_s1496" type="#_x0000_t75" style="position:absolute;left:0;text-align:left;margin-left:192.8pt;margin-top:-4.85pt;width:8.8pt;height:15.45pt;z-index:255357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">
            <v:imagedata r:id="rId318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68" o:spid="_x0000_s1495" type="#_x0000_t75" style="position:absolute;left:0;text-align:left;margin-left:174.25pt;margin-top:7.35pt;width:6.6pt;height:2.95pt;z-index:255356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">
            <v:imagedata r:id="rId318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67" o:spid="_x0000_s1494" type="#_x0000_t75" style="position:absolute;left:0;text-align:left;margin-left:172.75pt;margin-top:5pt;width:5.45pt;height:3.1pt;z-index:255355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">
            <v:imagedata r:id="rId318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54" o:spid="_x0000_s1493" type="#_x0000_t75" style="position:absolute;left:0;text-align:left;margin-left:81.25pt;margin-top:11.05pt;width:79.8pt;height:7.5pt;z-index:255342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">
            <v:imagedata r:id="rId318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53" o:spid="_x0000_s1492" type="#_x0000_t75" style="position:absolute;left:0;text-align:left;margin-left:151.6pt;margin-top:0;width:5.25pt;height:8.6pt;z-index:255341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">
            <v:imagedata r:id="rId318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52" o:spid="_x0000_s1491" type="#_x0000_t75" style="position:absolute;left:0;text-align:left;margin-left:151.3pt;margin-top:-.7pt;width:6.6pt;height:9.7pt;z-index:255340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">
            <v:imagedata r:id="rId318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51" o:spid="_x0000_s1490" type="#_x0000_t75" style="position:absolute;left:0;text-align:left;margin-left:144.35pt;margin-top:-.95pt;width:5.7pt;height:9.8pt;z-index:255339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">
            <v:imagedata r:id="rId319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50" o:spid="_x0000_s1489" type="#_x0000_t75" style="position:absolute;left:0;text-align:left;margin-left:137.45pt;margin-top:1.3pt;width:6.4pt;height:8.1pt;z-index:255337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">
            <v:imagedata r:id="rId319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49" o:spid="_x0000_s1488" type="#_x0000_t75" style="position:absolute;left:0;text-align:left;margin-left:130.5pt;margin-top:.4pt;width:5.75pt;height:8.25pt;z-index:255336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">
            <v:imagedata r:id="rId319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48" o:spid="_x0000_s1487" type="#_x0000_t75" style="position:absolute;left:0;text-align:left;margin-left:121.4pt;margin-top:1.8pt;width:5.5pt;height:7.6pt;z-index:255335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">
            <v:imagedata r:id="rId319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47" o:spid="_x0000_s1486" type="#_x0000_t75" style="position:absolute;left:0;text-align:left;margin-left:121.8pt;margin-top:-.1pt;width:5.65pt;height:8.9pt;z-index:255334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">
            <v:imagedata r:id="rId319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46" o:spid="_x0000_s1485" type="#_x0000_t75" style="position:absolute;left:0;text-align:left;margin-left:111.75pt;margin-top:-.35pt;width:6.9pt;height:9.2pt;z-index:255333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">
            <v:imagedata r:id="rId319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45" o:spid="_x0000_s1484" type="#_x0000_t75" style="position:absolute;left:0;text-align:left;margin-left:107.6pt;margin-top:.8pt;width:2.8pt;height:8.2pt;z-index:255332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">
            <v:imagedata r:id="rId319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44" o:spid="_x0000_s1483" type="#_x0000_t75" style="position:absolute;left:0;text-align:left;margin-left:99.4pt;margin-top:-1.45pt;width:7.4pt;height:12.4pt;z-index:255331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">
            <v:imagedata r:id="rId319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43" o:spid="_x0000_s1482" type="#_x0000_t75" style="position:absolute;left:0;text-align:left;margin-left:87.25pt;margin-top:-6.4pt;width:9.7pt;height:15.8pt;z-index:255330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">
            <v:imagedata r:id="rId3198" o:title=""/>
          </v:shape>
        </w:pict>
      </w:r>
    </w:p>
    <w:p w:rsidR="005B68D0" w:rsidRDefault="000A365C" w:rsidP="005B68D0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99" o:spid="_x0000_s1481" type="#_x0000_t75" style="position:absolute;left:0;text-align:left;margin-left:313.7pt;margin-top:7.15pt;width:7.4pt;height:6.95pt;z-index:255388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">
            <v:imagedata r:id="rId319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98" o:spid="_x0000_s1480" type="#_x0000_t75" style="position:absolute;left:0;text-align:left;margin-left:313.45pt;margin-top:5.9pt;width:5.75pt;height:9.4pt;z-index:255387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">
            <v:imagedata r:id="rId320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97" o:spid="_x0000_s1479" type="#_x0000_t75" style="position:absolute;left:0;text-align:left;margin-left:300.25pt;margin-top:6.7pt;width:12.35pt;height:8.65pt;z-index:255386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">
            <v:imagedata r:id="rId320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96" o:spid="_x0000_s1478" type="#_x0000_t75" style="position:absolute;left:0;text-align:left;margin-left:290.8pt;margin-top:6.6pt;width:7.75pt;height:10.6pt;z-index:255385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">
            <v:imagedata r:id="rId320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95" o:spid="_x0000_s1477" type="#_x0000_t75" style="position:absolute;left:0;text-align:left;margin-left:292.85pt;margin-top:.55pt;width:22.85pt;height:2.65pt;z-index:255384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">
            <v:imagedata r:id="rId320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87" o:spid="_x0000_s1476" type="#_x0000_t75" style="position:absolute;left:0;text-align:left;margin-left:241pt;margin-top:6.95pt;width:5pt;height:7.2pt;z-index:255375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">
            <v:imagedata r:id="rId320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86" o:spid="_x0000_s1475" type="#_x0000_t75" style="position:absolute;left:0;text-align:left;margin-left:240.65pt;margin-top:4.45pt;width:6pt;height:8.8pt;z-index:255374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">
            <v:imagedata r:id="rId320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85" o:spid="_x0000_s1474" type="#_x0000_t75" style="position:absolute;left:0;text-align:left;margin-left:232.95pt;margin-top:1.4pt;width:6.3pt;height:6.1pt;z-index:255373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">
            <v:imagedata r:id="rId320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84" o:spid="_x0000_s1473" type="#_x0000_t75" style="position:absolute;left:0;text-align:left;margin-left:219.7pt;margin-top:5.65pt;width:12.7pt;height:7.95pt;z-index:255372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">
            <v:imagedata r:id="rId320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83" o:spid="_x0000_s1472" type="#_x0000_t75" style="position:absolute;left:0;text-align:left;margin-left:213.8pt;margin-top:5.8pt;width:7.25pt;height:7.9pt;z-index:255371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">
            <v:imagedata r:id="rId320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82" o:spid="_x0000_s1471" type="#_x0000_t75" style="position:absolute;left:0;text-align:left;margin-left:203.5pt;margin-top:3.25pt;width:9.6pt;height:12pt;z-index:255370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">
            <v:imagedata r:id="rId320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66" o:spid="_x0000_s1470" type="#_x0000_t75" style="position:absolute;left:0;text-align:left;margin-left:158.6pt;margin-top:5.35pt;width:2.45pt;height:9.05pt;z-index:255354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">
            <v:imagedata r:id="rId321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65" o:spid="_x0000_s1469" type="#_x0000_t75" style="position:absolute;left:0;text-align:left;margin-left:148.55pt;margin-top:9.3pt;width:8.8pt;height:2.15pt;z-index:255353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">
            <v:imagedata r:id="rId321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64" o:spid="_x0000_s1468" type="#_x0000_t75" style="position:absolute;left:0;text-align:left;margin-left:151.1pt;margin-top:5.75pt;width:3pt;height:9.9pt;z-index:255352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">
            <v:imagedata r:id="rId321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63" o:spid="_x0000_s1467" type="#_x0000_t75" style="position:absolute;left:0;text-align:left;margin-left:140.05pt;margin-top:6.35pt;width:3.6pt;height:11.45pt;z-index:255351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">
            <v:imagedata r:id="rId321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62" o:spid="_x0000_s1466" type="#_x0000_t75" style="position:absolute;left:0;text-align:left;margin-left:134.05pt;margin-top:10.5pt;width:6.55pt;height:1.6pt;z-index:255350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">
            <v:imagedata r:id="rId321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61" o:spid="_x0000_s1465" type="#_x0000_t75" style="position:absolute;left:0;text-align:left;margin-left:124.8pt;margin-top:8.8pt;width:6.8pt;height:7.05pt;z-index:255349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">
            <v:imagedata r:id="rId321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60" o:spid="_x0000_s1464" type="#_x0000_t75" style="position:absolute;left:0;text-align:left;margin-left:124.5pt;margin-top:7.3pt;width:6.05pt;height:8.8pt;z-index:255348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">
            <v:imagedata r:id="rId321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59" o:spid="_x0000_s1463" type="#_x0000_t75" style="position:absolute;left:0;text-align:left;margin-left:115.55pt;margin-top:4pt;width:7.3pt;height:7.5pt;z-index:255347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">
            <v:imagedata r:id="rId321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58" o:spid="_x0000_s1462" type="#_x0000_t75" style="position:absolute;left:0;text-align:left;margin-left:107.8pt;margin-top:7.4pt;width:6.25pt;height:9.7pt;z-index:255346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">
            <v:imagedata r:id="rId321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57" o:spid="_x0000_s1461" type="#_x0000_t75" style="position:absolute;left:0;text-align:left;margin-left:101.15pt;margin-top:10.4pt;width:6.2pt;height:7.25pt;z-index:255345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">
            <v:imagedata r:id="rId321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56" o:spid="_x0000_s1460" type="#_x0000_t75" style="position:absolute;left:0;text-align:left;margin-left:96.05pt;margin-top:10.35pt;width:5.95pt;height:8.8pt;z-index:255344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">
            <v:imagedata r:id="rId322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255" o:spid="_x0000_s1459" type="#_x0000_t75" style="position:absolute;left:0;text-align:left;margin-left:84.6pt;margin-top:6.35pt;width:10.05pt;height:12.95pt;z-index:255343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">
            <v:imagedata r:id="rId3221" o:title=""/>
          </v:shape>
        </w:pict>
      </w:r>
    </w:p>
    <w:p w:rsidR="005B68D0" w:rsidRDefault="005B68D0" w:rsidP="005B68D0">
      <w:pPr>
        <w:pStyle w:val="ListParagraph"/>
        <w:ind w:left="1080"/>
        <w:rPr>
          <w:rFonts w:ascii="Comic Sans MS" w:hAnsi="Comic Sans MS"/>
          <w:sz w:val="22"/>
          <w:szCs w:val="22"/>
        </w:rPr>
      </w:pPr>
    </w:p>
    <w:p w:rsidR="005B68D0" w:rsidRDefault="000A365C" w:rsidP="005B68D0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22" o:spid="_x0000_s1458" type="#_x0000_t75" style="position:absolute;left:0;text-align:left;margin-left:464.2pt;margin-top:9.15pt;width:8.6pt;height:9.65pt;z-index:255411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">
            <v:imagedata r:id="rId322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Text Box 15" o:spid="_x0000_s1457" type="#_x0000_t202" style="position:absolute;left:0;text-align:left;margin-left:378.6pt;margin-top:14.05pt;width:138.1pt;height:78pt;z-index:252170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" fillcolor="white [3201]" strokeweight=".5pt">
            <v:textbox>
              <w:txbxContent>
                <w:p w:rsidR="00AD5089" w:rsidRDefault="00AD5089"/>
              </w:txbxContent>
            </v:textbox>
          </v:shape>
        </w:pict>
      </w:r>
    </w:p>
    <w:p w:rsidR="005B68D0" w:rsidRPr="005B68D0" w:rsidRDefault="000A365C" w:rsidP="005B68D0">
      <w:pPr>
        <w:pStyle w:val="ListParagraph"/>
        <w:numPr>
          <w:ilvl w:val="0"/>
          <w:numId w:val="31"/>
        </w:numPr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13" o:spid="_x0000_s1456" type="#_x0000_t75" style="position:absolute;left:0;text-align:left;margin-left:475pt;margin-top:.8pt;width:1.8pt;height:5.05pt;z-index:255402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">
            <v:imagedata r:id="rId322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09" o:spid="_x0000_s1455" type="#_x0000_t75" style="position:absolute;left:0;text-align:left;margin-left:415.7pt;margin-top:-.6pt;width:2.15pt;height:9.7pt;z-index:255398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">
            <v:imagedata r:id="rId3224" o:title=""/>
          </v:shape>
        </w:pict>
      </w:r>
      <w:r w:rsidR="005B68D0" w:rsidRPr="005B68D0">
        <w:rPr>
          <w:rFonts w:ascii="Comic Sans MS" w:hAnsi="Comic Sans MS"/>
          <w:sz w:val="22"/>
          <w:szCs w:val="22"/>
        </w:rPr>
        <w:t xml:space="preserve">Verify your answer graphically over the interval </w:t>
      </w:r>
      <w:r w:rsidR="005B68D0" w:rsidRPr="005B68D0">
        <w:rPr>
          <w:rFonts w:ascii="Comic Sans MS" w:hAnsi="Comic Sans MS"/>
          <w:sz w:val="22"/>
          <w:szCs w:val="22"/>
          <w:lang w:val="en-CA"/>
        </w:rPr>
        <w:t xml:space="preserve">[0, </w:t>
      </w:r>
      <m:oMath>
        <m:r>
          <w:rPr>
            <w:rFonts w:ascii="Cambria Math" w:hAnsi="Cambria Math"/>
            <w:sz w:val="22"/>
            <w:szCs w:val="22"/>
            <w:lang w:val="en-CA"/>
          </w:rPr>
          <m:t>2π</m:t>
        </m:r>
      </m:oMath>
      <w:r w:rsidR="005B68D0" w:rsidRPr="005B68D0">
        <w:rPr>
          <w:rFonts w:ascii="Comic Sans MS" w:hAnsi="Comic Sans MS"/>
          <w:sz w:val="22"/>
          <w:szCs w:val="22"/>
        </w:rPr>
        <w:t>)</w:t>
      </w:r>
      <w:r w:rsidR="005B68D0" w:rsidRPr="005B68D0">
        <w:rPr>
          <w:rFonts w:ascii="Comic Sans MS" w:hAnsi="Comic Sans MS"/>
          <w:sz w:val="22"/>
          <w:szCs w:val="22"/>
        </w:rPr>
        <w:tab/>
      </w:r>
    </w:p>
    <w:p w:rsidR="005B68D0" w:rsidRDefault="000A365C" w:rsidP="005B68D0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19" o:spid="_x0000_s1454" type="#_x0000_t75" style="position:absolute;left:0;text-align:left;margin-left:439pt;margin-top:-16pt;width:30.7pt;height:41.65pt;z-index:255408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">
            <v:imagedata r:id="rId322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18" o:spid="_x0000_s1453" type="#_x0000_t75" style="position:absolute;left:0;text-align:left;margin-left:380.65pt;margin-top:-15.45pt;width:30.3pt;height:41.3pt;z-index:255407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">
            <v:imagedata r:id="rId322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14" o:spid="_x0000_s1452" type="#_x0000_t75" style="position:absolute;left:0;text-align:left;margin-left:473.75pt;margin-top:-.4pt;width:1.8pt;height:10.4pt;z-index:255403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">
            <v:imagedata r:id="rId322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10" o:spid="_x0000_s1451" type="#_x0000_t75" style="position:absolute;left:0;text-align:left;margin-left:414.4pt;margin-top:5.2pt;width:1.75pt;height:13.2pt;z-index:255399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">
            <v:imagedata r:id="rId3228" o:title=""/>
          </v:shape>
        </w:pict>
      </w:r>
    </w:p>
    <w:p w:rsidR="005B68D0" w:rsidRDefault="000A365C" w:rsidP="005B68D0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27" o:spid="_x0000_s1450" type="#_x0000_t75" style="position:absolute;left:0;text-align:left;margin-left:380.15pt;margin-top:4.8pt;width:5.45pt;height:5.9pt;z-index:255416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">
            <v:imagedata r:id="rId322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26" o:spid="_x0000_s1449" type="#_x0000_t75" style="position:absolute;left:0;text-align:left;margin-left:440.3pt;margin-top:5.3pt;width:5.35pt;height:6.85pt;z-index:255415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">
            <v:imagedata r:id="rId323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25" o:spid="_x0000_s1448" type="#_x0000_t75" style="position:absolute;left:0;text-align:left;margin-left:510.05pt;margin-top:2.2pt;width:5.2pt;height:5.65pt;z-index:255414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">
            <v:imagedata r:id="rId323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15" o:spid="_x0000_s1447" type="#_x0000_t75" style="position:absolute;left:0;text-align:left;margin-left:472.95pt;margin-top:2.1pt;width:1.75pt;height:10.3pt;z-index:255404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">
            <v:imagedata r:id="rId323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11" o:spid="_x0000_s1446" type="#_x0000_t75" style="position:absolute;left:0;text-align:left;margin-left:413.35pt;margin-top:9.65pt;width:2.2pt;height:9pt;z-index:255400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">
            <v:imagedata r:id="rId323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08" o:spid="_x0000_s1445" type="#_x0000_t75" style="position:absolute;left:0;text-align:left;margin-left:378.7pt;margin-top:5.7pt;width:129.35pt;height:4.75pt;z-index:255397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">
            <v:imagedata r:id="rId323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07" o:spid="_x0000_s1444" type="#_x0000_t75" style="position:absolute;left:0;text-align:left;margin-left:380.5pt;margin-top:-31.15pt;width:4.25pt;height:78.1pt;z-index:255396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">
            <v:imagedata r:id="rId3235" o:title=""/>
          </v:shape>
        </w:pict>
      </w:r>
    </w:p>
    <w:p w:rsidR="005B68D0" w:rsidRDefault="005B68D0" w:rsidP="005B68D0">
      <w:pPr>
        <w:pStyle w:val="ListParagraph"/>
        <w:ind w:left="1080"/>
        <w:rPr>
          <w:rFonts w:ascii="Comic Sans MS" w:hAnsi="Comic Sans MS"/>
          <w:sz w:val="12"/>
          <w:szCs w:val="12"/>
        </w:rPr>
      </w:pPr>
    </w:p>
    <w:p w:rsidR="005B68D0" w:rsidRDefault="000A365C" w:rsidP="005B68D0">
      <w:pPr>
        <w:pStyle w:val="ListParagraph"/>
        <w:ind w:left="1080"/>
        <w:rPr>
          <w:rFonts w:ascii="Comic Sans MS" w:hAnsi="Comic Sans MS"/>
          <w:sz w:val="12"/>
          <w:szCs w:val="12"/>
        </w:rPr>
      </w:pP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323" o:spid="_x0000_s1443" type="#_x0000_t75" style="position:absolute;left:0;text-align:left;margin-left:481.3pt;margin-top:-19.6pt;width:34.3pt;height:40.75pt;z-index:255412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">
            <v:imagedata r:id="rId3236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320" o:spid="_x0000_s1442" type="#_x0000_t75" style="position:absolute;left:0;text-align:left;margin-left:418pt;margin-top:-15.55pt;width:27.2pt;height:41.15pt;z-index:255409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">
            <v:imagedata r:id="rId3237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316" o:spid="_x0000_s1441" type="#_x0000_t75" style="position:absolute;left:0;text-align:left;margin-left:473.45pt;margin-top:-1.4pt;width:1.8pt;height:9.75pt;z-index:255405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">
            <v:imagedata r:id="rId3238" o:title=""/>
          </v:shape>
        </w:pict>
      </w:r>
    </w:p>
    <w:p w:rsidR="005B68D0" w:rsidRDefault="000A365C" w:rsidP="005B68D0">
      <w:pPr>
        <w:pStyle w:val="ListParagraph"/>
        <w:ind w:left="1080"/>
        <w:rPr>
          <w:rFonts w:ascii="Comic Sans MS" w:hAnsi="Comic Sans MS"/>
          <w:sz w:val="12"/>
          <w:szCs w:val="12"/>
        </w:rPr>
      </w:pP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312" o:spid="_x0000_s1440" type="#_x0000_t75" style="position:absolute;left:0;text-align:left;margin-left:412.75pt;margin-top:-4pt;width:1.85pt;height:10pt;z-index:255401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">
            <v:imagedata r:id="rId3239" o:title=""/>
          </v:shape>
        </w:pict>
      </w:r>
    </w:p>
    <w:p w:rsidR="005B68D0" w:rsidRDefault="000A365C" w:rsidP="005B68D0">
      <w:pPr>
        <w:pStyle w:val="ListParagraph"/>
        <w:ind w:left="1080"/>
        <w:rPr>
          <w:rFonts w:ascii="Comic Sans MS" w:hAnsi="Comic Sans MS"/>
          <w:sz w:val="12"/>
          <w:szCs w:val="12"/>
        </w:rPr>
      </w:pP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324" o:spid="_x0000_s1439" type="#_x0000_t75" style="position:absolute;left:0;text-align:left;margin-left:477.95pt;margin-top:-4.85pt;width:11.5pt;height:12.6pt;z-index:255413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">
            <v:imagedata r:id="rId3240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321" o:spid="_x0000_s1438" type="#_x0000_t75" style="position:absolute;left:0;text-align:left;margin-left:414.2pt;margin-top:-.25pt;width:14.75pt;height:11.45pt;z-index:255410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">
            <v:imagedata r:id="rId3241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317" o:spid="_x0000_s1437" type="#_x0000_t75" style="position:absolute;left:0;text-align:left;margin-left:473.25pt;margin-top:-3.5pt;width:2.15pt;height:7.1pt;z-index:255406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">
            <v:imagedata r:id="rId3242" o:title=""/>
          </v:shape>
        </w:pict>
      </w:r>
    </w:p>
    <w:p w:rsidR="00AD5089" w:rsidRPr="005B68D0" w:rsidRDefault="00AD5089" w:rsidP="005B68D0">
      <w:pPr>
        <w:pStyle w:val="ListParagraph"/>
        <w:ind w:left="1080"/>
        <w:rPr>
          <w:rFonts w:ascii="Comic Sans MS" w:hAnsi="Comic Sans MS"/>
          <w:sz w:val="12"/>
          <w:szCs w:val="12"/>
        </w:rPr>
      </w:pPr>
    </w:p>
    <w:p w:rsidR="005B68D0" w:rsidRDefault="000A365C" w:rsidP="005B68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3443" o:spid="_x0000_s1436" type="#_x0000_t75" style="position:absolute;margin-left:511.9pt;margin-top:7.9pt;width:6.15pt;height:9.5pt;z-index:255533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">
            <v:imagedata r:id="rId3243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3442" o:spid="_x0000_s1435" type="#_x0000_t75" style="position:absolute;margin-left:512.75pt;margin-top:10pt;width:12.45pt;height:16.2pt;z-index:255532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">
            <v:imagedata r:id="rId3244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3441" o:spid="_x0000_s1434" type="#_x0000_t75" style="position:absolute;margin-left:507.55pt;margin-top:-2.15pt;width:7.05pt;height:28.55pt;z-index:255531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">
            <v:imagedata r:id="rId3245" o:title=""/>
          </v:shape>
        </w:pict>
      </w:r>
      <w:r>
        <w:rPr>
          <w:rFonts w:ascii="Comic Sans MS" w:hAnsi="Comic Sans MS"/>
          <w:b/>
          <w:noProof/>
          <w:sz w:val="24"/>
          <w:lang w:val="en-CA" w:eastAsia="en-CA"/>
        </w:rPr>
        <w:pict>
          <v:shape id="Ink 3436" o:spid="_x0000_s1433" type="#_x0000_t75" style="position:absolute;margin-left:452.4pt;margin-top:13.65pt;width:9.05pt;height:11.8pt;z-index:255526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">
            <v:imagedata r:id="rId3246" o:title=""/>
          </v:shape>
        </w:pict>
      </w:r>
      <w:r w:rsidR="005B68D0">
        <w:rPr>
          <w:rFonts w:ascii="Comic Sans MS" w:hAnsi="Comic Sans MS"/>
          <w:b/>
          <w:sz w:val="24"/>
        </w:rPr>
        <w:t>See Example 3 &amp; Your Turn                                                   p. 302-303</w:t>
      </w:r>
    </w:p>
    <w:p w:rsidR="004952D5" w:rsidRPr="00AD5089" w:rsidRDefault="000A365C" w:rsidP="006C50EB">
      <w:pPr>
        <w:rPr>
          <w:rFonts w:ascii="Comic Sans MS" w:hAnsi="Comic Sans MS"/>
          <w:b/>
          <w:sz w:val="12"/>
          <w:szCs w:val="12"/>
          <w:u w:val="single"/>
        </w:rPr>
      </w:pPr>
      <w:r>
        <w:rPr>
          <w:rFonts w:ascii="Comic Sans MS" w:hAnsi="Comic Sans MS"/>
          <w:b/>
          <w:noProof/>
          <w:sz w:val="12"/>
          <w:szCs w:val="12"/>
          <w:u w:val="single"/>
          <w:lang w:val="en-CA" w:eastAsia="en-CA"/>
        </w:rPr>
        <w:pict>
          <v:shape id="Ink 3440" o:spid="_x0000_s1432" type="#_x0000_t75" style="position:absolute;margin-left:510.15pt;margin-top:-.15pt;width:5.15pt;height:7.05pt;z-index:255530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">
            <v:imagedata r:id="rId3247" o:title=""/>
          </v:shape>
        </w:pict>
      </w:r>
      <w:r>
        <w:rPr>
          <w:rFonts w:ascii="Comic Sans MS" w:hAnsi="Comic Sans MS"/>
          <w:b/>
          <w:noProof/>
          <w:sz w:val="12"/>
          <w:szCs w:val="12"/>
          <w:u w:val="single"/>
          <w:lang w:val="en-CA" w:eastAsia="en-CA"/>
        </w:rPr>
        <w:pict>
          <v:shape id="Ink 3439" o:spid="_x0000_s1431" type="#_x0000_t75" style="position:absolute;margin-left:495.2pt;margin-top:5.75pt;width:41.2pt;height:3.3pt;z-index:255529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">
            <v:imagedata r:id="rId3248" o:title=""/>
          </v:shape>
        </w:pict>
      </w:r>
      <w:r>
        <w:rPr>
          <w:rFonts w:ascii="Comic Sans MS" w:hAnsi="Comic Sans MS"/>
          <w:b/>
          <w:noProof/>
          <w:sz w:val="12"/>
          <w:szCs w:val="12"/>
          <w:u w:val="single"/>
          <w:lang w:val="en-CA" w:eastAsia="en-CA"/>
        </w:rPr>
        <w:pict>
          <v:shape id="Ink 3437" o:spid="_x0000_s1430" type="#_x0000_t75" style="position:absolute;margin-left:457.65pt;margin-top:-2.6pt;width:8.15pt;height:6.25pt;z-index:255527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">
            <v:imagedata r:id="rId3249" o:title=""/>
          </v:shape>
        </w:pict>
      </w:r>
      <w:r>
        <w:rPr>
          <w:rFonts w:ascii="Comic Sans MS" w:hAnsi="Comic Sans MS"/>
          <w:b/>
          <w:noProof/>
          <w:sz w:val="12"/>
          <w:szCs w:val="12"/>
          <w:u w:val="single"/>
          <w:lang w:val="en-CA" w:eastAsia="en-CA"/>
        </w:rPr>
        <w:pict>
          <v:shape id="Ink 3435" o:spid="_x0000_s1429" type="#_x0000_t75" style="position:absolute;margin-left:475.25pt;margin-top:4.4pt;width:2.25pt;height:6.6pt;z-index:255525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">
            <v:imagedata r:id="rId3250" o:title=""/>
          </v:shape>
        </w:pict>
      </w:r>
      <w:r>
        <w:rPr>
          <w:rFonts w:ascii="Comic Sans MS" w:hAnsi="Comic Sans MS"/>
          <w:b/>
          <w:noProof/>
          <w:sz w:val="12"/>
          <w:szCs w:val="12"/>
          <w:u w:val="single"/>
          <w:lang w:val="en-CA" w:eastAsia="en-CA"/>
        </w:rPr>
        <w:pict>
          <v:shape id="Ink 3433" o:spid="_x0000_s1428" type="#_x0000_t75" style="position:absolute;margin-left:467.55pt;margin-top:-3.1pt;width:2.85pt;height:22.05pt;z-index:255523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">
            <v:imagedata r:id="rId3251" o:title=""/>
          </v:shape>
        </w:pict>
      </w:r>
      <w:r>
        <w:rPr>
          <w:rFonts w:ascii="Comic Sans MS" w:hAnsi="Comic Sans MS"/>
          <w:b/>
          <w:noProof/>
          <w:sz w:val="12"/>
          <w:szCs w:val="12"/>
          <w:u w:val="single"/>
          <w:lang w:val="en-CA" w:eastAsia="en-CA"/>
        </w:rPr>
        <w:pict>
          <v:shape id="Ink 3432" o:spid="_x0000_s1427" type="#_x0000_t75" style="position:absolute;margin-left:449.1pt;margin-top:-3.4pt;width:20.95pt;height:21.95pt;z-index:255522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">
            <v:imagedata r:id="rId3252" o:title=""/>
          </v:shape>
        </w:pict>
      </w:r>
    </w:p>
    <w:p w:rsidR="005B68D0" w:rsidRPr="001F3B32" w:rsidRDefault="000A365C" w:rsidP="005B68D0">
      <w:pPr>
        <w:rPr>
          <w:rFonts w:ascii="Comic Sans MS" w:hAnsi="Comic Sans MS"/>
          <w:b/>
          <w:bCs/>
          <w:sz w:val="24"/>
          <w:szCs w:val="24"/>
          <w:u w:val="single"/>
        </w:rPr>
      </w:pPr>
      <w:r w:rsidRPr="000A365C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pict>
          <v:shape id="Ink 3450" o:spid="_x0000_s1426" type="#_x0000_t75" style="position:absolute;margin-left:549.15pt;margin-top:6.7pt;width:2pt;height:2.45pt;z-index:255540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">
            <v:imagedata r:id="rId3253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pict>
          <v:shape id="Ink 3446" o:spid="_x0000_s1425" type="#_x0000_t75" style="position:absolute;margin-left:536.1pt;margin-top:13.55pt;width:5.35pt;height:2pt;z-index:255536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">
            <v:imagedata r:id="rId3254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pict>
          <v:shape id="Ink 3438" o:spid="_x0000_s1424" type="#_x0000_t75" style="position:absolute;margin-left:514.35pt;margin-top:-16.45pt;width:3.45pt;height:44.8pt;z-index:255528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">
            <v:imagedata r:id="rId3255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pict>
          <v:shape id="Ink 3431" o:spid="_x0000_s1423" type="#_x0000_t75" style="position:absolute;margin-left:428.65pt;margin-top:8.3pt;width:46.05pt;height:2.95pt;z-index:255521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">
            <v:imagedata r:id="rId3256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pict>
          <v:shape id="Ink 3430" o:spid="_x0000_s1422" type="#_x0000_t75" style="position:absolute;margin-left:448.05pt;margin-top:-7.5pt;width:3.6pt;height:41.45pt;z-index:255520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">
            <v:imagedata r:id="rId3257" o:title=""/>
          </v:shape>
        </w:pict>
      </w:r>
      <w:r w:rsidR="005B68D0">
        <w:rPr>
          <w:rFonts w:ascii="Comic Sans MS" w:hAnsi="Comic Sans MS"/>
          <w:b/>
          <w:noProof/>
          <w:sz w:val="24"/>
          <w:szCs w:val="24"/>
          <w:u w:val="single"/>
          <w:lang w:val="en-CA" w:eastAsia="en-CA"/>
        </w:rPr>
        <w:t>DETERMINE EXACT TRIGONOMETRIC VALUES FOR ANGLES</w:t>
      </w:r>
    </w:p>
    <w:p w:rsidR="000508CC" w:rsidRPr="00AD5089" w:rsidRDefault="000A365C" w:rsidP="000508CC">
      <w:pPr>
        <w:rPr>
          <w:rFonts w:ascii="Comic Sans MS" w:hAnsi="Comic Sans MS"/>
          <w:sz w:val="12"/>
          <w:szCs w:val="12"/>
        </w:rPr>
      </w:pP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459" o:spid="_x0000_s1421" type="#_x0000_t75" style="position:absolute;margin-left:488.25pt;margin-top:-.7pt;width:3.95pt;height:4.9pt;z-index:255549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">
            <v:imagedata r:id="rId3258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458" o:spid="_x0000_s1420" type="#_x0000_t75" style="position:absolute;margin-left:485pt;margin-top:2.25pt;width:3.9pt;height:3.8pt;z-index:255548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">
            <v:imagedata r:id="rId3259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449" o:spid="_x0000_s1419" type="#_x0000_t75" style="position:absolute;margin-left:546.3pt;margin-top:-3.05pt;width:3.9pt;height:9.05pt;z-index:255539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">
            <v:imagedata r:id="rId3260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448" o:spid="_x0000_s1418" type="#_x0000_t75" style="position:absolute;margin-left:541.9pt;margin-top:-5.25pt;width:5.2pt;height:11.5pt;z-index:255538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">
            <v:imagedata r:id="rId3261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447" o:spid="_x0000_s1417" type="#_x0000_t75" style="position:absolute;margin-left:536.15pt;margin-top:.55pt;width:5.25pt;height:1.9pt;z-index:255537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">
            <v:imagedata r:id="rId3262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445" o:spid="_x0000_s1416" type="#_x0000_t75" style="position:absolute;margin-left:528.2pt;margin-top:.25pt;width:8.6pt;height:10.3pt;z-index:255535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">
            <v:imagedata r:id="rId3263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444" o:spid="_x0000_s1415" type="#_x0000_t75" style="position:absolute;margin-left:521.1pt;margin-top:-6pt;width:9.45pt;height:13.1pt;z-index:255534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">
            <v:imagedata r:id="rId3264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434" o:spid="_x0000_s1414" type="#_x0000_t75" style="position:absolute;margin-left:457.75pt;margin-top:-1.1pt;width:2.65pt;height:4.45pt;z-index:255524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">
            <v:imagedata r:id="rId3265" o:title=""/>
          </v:shape>
        </w:pict>
      </w:r>
    </w:p>
    <w:p w:rsidR="005B68D0" w:rsidRDefault="000A365C" w:rsidP="005B68D0">
      <w:pPr>
        <w:rPr>
          <w:rFonts w:ascii="Comic Sans MS" w:hAnsi="Comic Sans MS"/>
          <w:sz w:val="22"/>
          <w:szCs w:val="22"/>
        </w:rPr>
      </w:pPr>
      <w:r w:rsidRPr="000A365C">
        <w:rPr>
          <w:rFonts w:ascii="Comic Sans MS" w:hAnsi="Comic Sans MS"/>
          <w:b/>
          <w:noProof/>
          <w:sz w:val="24"/>
          <w:szCs w:val="24"/>
          <w:lang w:val="en-CA" w:eastAsia="en-CA"/>
        </w:rPr>
        <w:pict>
          <v:shape id="Ink 3457" o:spid="_x0000_s1413" type="#_x0000_t75" style="position:absolute;margin-left:484.15pt;margin-top:-3.95pt;width:4.3pt;height:9.3pt;z-index:255547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">
            <v:imagedata r:id="rId3266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lang w:val="en-CA" w:eastAsia="en-CA"/>
        </w:rPr>
        <w:pict>
          <v:shape id="Ink 3456" o:spid="_x0000_s1412" type="#_x0000_t75" style="position:absolute;margin-left:481.5pt;margin-top:-4.6pt;width:2.05pt;height:12.2pt;z-index:255546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">
            <v:imagedata r:id="rId3267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lang w:val="en-CA" w:eastAsia="en-CA"/>
        </w:rPr>
        <w:pict>
          <v:shape id="Ink 3455" o:spid="_x0000_s1411" type="#_x0000_t75" style="position:absolute;margin-left:477.2pt;margin-top:-2.6pt;width:5.85pt;height:5.85pt;z-index:255545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">
            <v:imagedata r:id="rId3268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lang w:val="en-CA" w:eastAsia="en-CA"/>
        </w:rPr>
        <w:pict>
          <v:shape id="Ink 3454" o:spid="_x0000_s1410" type="#_x0000_t75" style="position:absolute;margin-left:471pt;margin-top:3.7pt;width:5.95pt;height:2.2pt;z-index:255544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">
            <v:imagedata r:id="rId3269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lang w:val="en-CA" w:eastAsia="en-CA"/>
        </w:rPr>
        <w:pict>
          <v:shape id="Ink 3453" o:spid="_x0000_s1409" type="#_x0000_t75" style="position:absolute;margin-left:470.9pt;margin-top:.6pt;width:4.1pt;height:2pt;z-index:255543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">
            <v:imagedata r:id="rId3270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lang w:val="en-CA" w:eastAsia="en-CA"/>
        </w:rPr>
        <w:pict>
          <v:shape id="Ink 3452" o:spid="_x0000_s1408" type="#_x0000_t75" style="position:absolute;margin-left:465.5pt;margin-top:2.2pt;width:5.85pt;height:7.2pt;z-index:255542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">
            <v:imagedata r:id="rId3271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lang w:val="en-CA" w:eastAsia="en-CA"/>
        </w:rPr>
        <w:pict>
          <v:shape id="Ink 3451" o:spid="_x0000_s1407" type="#_x0000_t75" style="position:absolute;margin-left:457.65pt;margin-top:-4.65pt;width:9.9pt;height:15.4pt;z-index:255541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">
            <v:imagedata r:id="rId3272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lang w:val="en-CA" w:eastAsia="en-CA"/>
        </w:rPr>
        <w:pict>
          <v:shape id="Ink 3374" o:spid="_x0000_s1406" type="#_x0000_t75" style="position:absolute;margin-left:422.2pt;margin-top:12.15pt;width:4.3pt;height:3.95pt;z-index:255464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">
            <v:imagedata r:id="rId3273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lang w:val="en-CA" w:eastAsia="en-CA"/>
        </w:rPr>
        <w:pict>
          <v:shape id="Ink 3367" o:spid="_x0000_s1405" type="#_x0000_t75" style="position:absolute;margin-left:372.5pt;margin-top:11.8pt;width:3.8pt;height:4.45pt;z-index:255457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">
            <v:imagedata r:id="rId3274" o:title=""/>
          </v:shape>
        </w:pict>
      </w:r>
      <w:r w:rsidRPr="000A365C">
        <w:rPr>
          <w:rFonts w:ascii="Comic Sans MS" w:hAnsi="Comic Sans MS"/>
          <w:b/>
          <w:noProof/>
          <w:sz w:val="24"/>
          <w:szCs w:val="24"/>
          <w:lang w:val="en-CA" w:eastAsia="en-CA"/>
        </w:rPr>
        <w:pict>
          <v:shape id="Ink 3366" o:spid="_x0000_s1404" type="#_x0000_t75" style="position:absolute;margin-left:367pt;margin-top:12.65pt;width:4.15pt;height:2.9pt;z-index:255456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">
            <v:imagedata r:id="rId3275" o:title=""/>
          </v:shape>
        </w:pict>
      </w:r>
      <w:r w:rsidR="005B68D0">
        <w:rPr>
          <w:rFonts w:ascii="Comic Sans MS" w:hAnsi="Comic Sans MS"/>
          <w:b/>
          <w:sz w:val="24"/>
          <w:szCs w:val="24"/>
        </w:rPr>
        <w:t xml:space="preserve">EX. </w:t>
      </w:r>
      <w:proofErr w:type="gramStart"/>
      <w:r w:rsidR="005B68D0">
        <w:rPr>
          <w:rFonts w:ascii="Comic Sans MS" w:hAnsi="Comic Sans MS"/>
          <w:b/>
          <w:sz w:val="24"/>
          <w:szCs w:val="24"/>
        </w:rPr>
        <w:t xml:space="preserve">12  </w:t>
      </w:r>
      <w:r w:rsidR="005B68D0">
        <w:rPr>
          <w:rFonts w:ascii="Comic Sans MS" w:hAnsi="Comic Sans MS"/>
          <w:sz w:val="22"/>
          <w:szCs w:val="22"/>
        </w:rPr>
        <w:t>Determine</w:t>
      </w:r>
      <w:proofErr w:type="gramEnd"/>
      <w:r w:rsidR="005B68D0">
        <w:rPr>
          <w:rFonts w:ascii="Comic Sans MS" w:hAnsi="Comic Sans MS"/>
          <w:sz w:val="22"/>
          <w:szCs w:val="22"/>
        </w:rPr>
        <w:t xml:space="preserve"> the exact value for each expression</w:t>
      </w:r>
    </w:p>
    <w:p w:rsidR="00AD5089" w:rsidRPr="00AD5089" w:rsidRDefault="000A365C" w:rsidP="005B68D0">
      <w:pPr>
        <w:pStyle w:val="ListParagraph"/>
        <w:numPr>
          <w:ilvl w:val="0"/>
          <w:numId w:val="32"/>
        </w:numPr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73" o:spid="_x0000_s1403" type="#_x0000_t75" style="position:absolute;left:0;text-align:left;margin-left:414pt;margin-top:-1.4pt;width:6.4pt;height:8.2pt;z-index:255463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">
            <v:imagedata r:id="rId327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72" o:spid="_x0000_s1402" type="#_x0000_t75" style="position:absolute;left:0;text-align:left;margin-left:405.5pt;margin-top:-2.05pt;width:8.6pt;height:9.3pt;z-index:255462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">
            <v:imagedata r:id="rId327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71" o:spid="_x0000_s1401" type="#_x0000_t75" style="position:absolute;left:0;text-align:left;margin-left:401.2pt;margin-top:-4.75pt;width:3.85pt;height:11.6pt;z-index:255461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">
            <v:imagedata r:id="rId327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70" o:spid="_x0000_s1400" type="#_x0000_t75" style="position:absolute;left:0;text-align:left;margin-left:392.5pt;margin-top:-.4pt;width:6.7pt;height:8.85pt;z-index:255460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">
            <v:imagedata r:id="rId327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69" o:spid="_x0000_s1399" type="#_x0000_t75" style="position:absolute;left:0;text-align:left;margin-left:388.55pt;margin-top:.4pt;width:2.8pt;height:6.75pt;z-index:255459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">
            <v:imagedata r:id="rId328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68" o:spid="_x0000_s1398" type="#_x0000_t75" style="position:absolute;left:0;text-align:left;margin-left:380.9pt;margin-top:-2.35pt;width:7.15pt;height:10.95pt;z-index:255458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">
            <v:imagedata r:id="rId328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65" o:spid="_x0000_s1397" type="#_x0000_t75" style="position:absolute;left:0;text-align:left;margin-left:365.15pt;margin-top:-2.55pt;width:7.35pt;height:9.2pt;z-index:255455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">
            <v:imagedata r:id="rId328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64" o:spid="_x0000_s1396" type="#_x0000_t75" style="position:absolute;left:0;text-align:left;margin-left:360.1pt;margin-top:-2.9pt;width:4.5pt;height:9pt;z-index:255454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">
            <v:imagedata r:id="rId328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63" o:spid="_x0000_s1395" type="#_x0000_t75" style="position:absolute;left:0;text-align:left;margin-left:356.3pt;margin-top:-3.65pt;width:6.45pt;height:7.45pt;z-index:255453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">
            <v:imagedata r:id="rId328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62" o:spid="_x0000_s1394" type="#_x0000_t75" style="position:absolute;left:0;text-align:left;margin-left:346.4pt;margin-top:-.9pt;width:8.15pt;height:7.35pt;z-index:255452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">
            <v:imagedata r:id="rId328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61" o:spid="_x0000_s1393" type="#_x0000_t75" style="position:absolute;left:0;text-align:left;margin-left:342.1pt;margin-top:.1pt;width:2.4pt;height:6.55pt;z-index:255451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">
            <v:imagedata r:id="rId328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60" o:spid="_x0000_s1392" type="#_x0000_t75" style="position:absolute;left:0;text-align:left;margin-left:333.7pt;margin-top:-.1pt;width:6.55pt;height:7.75pt;z-index:255450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">
            <v:imagedata r:id="rId328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59" o:spid="_x0000_s1391" type="#_x0000_t75" style="position:absolute;left:0;text-align:left;margin-left:324.9pt;margin-top:-.05pt;width:6.85pt;height:2.2pt;z-index:255449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">
            <v:imagedata r:id="rId328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58" o:spid="_x0000_s1390" type="#_x0000_t75" style="position:absolute;left:0;text-align:left;margin-left:311.15pt;margin-top:-1.45pt;width:3.8pt;height:4.1pt;z-index:255448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">
            <v:imagedata r:id="rId328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57" o:spid="_x0000_s1389" type="#_x0000_t75" style="position:absolute;left:0;text-align:left;margin-left:303.55pt;margin-top:1.5pt;width:7.4pt;height:7.65pt;z-index:255447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">
            <v:imagedata r:id="rId329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56" o:spid="_x0000_s1388" type="#_x0000_t75" style="position:absolute;left:0;text-align:left;margin-left:295.25pt;margin-top:.55pt;width:9.25pt;height:8.75pt;z-index:255446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">
            <v:imagedata r:id="rId329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55" o:spid="_x0000_s1387" type="#_x0000_t75" style="position:absolute;left:0;text-align:left;margin-left:291.6pt;margin-top:.2pt;width:3.1pt;height:10.35pt;z-index:255445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">
            <v:imagedata r:id="rId329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54" o:spid="_x0000_s1386" type="#_x0000_t75" style="position:absolute;left:0;text-align:left;margin-left:276.5pt;margin-top:3.1pt;width:13.7pt;height:7.45pt;z-index:255444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">
            <v:imagedata r:id="rId329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53" o:spid="_x0000_s1385" type="#_x0000_t75" style="position:absolute;left:0;text-align:left;margin-left:269.2pt;margin-top:5.65pt;width:4.9pt;height:8.35pt;z-index:255443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">
            <v:imagedata r:id="rId329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52" o:spid="_x0000_s1384" type="#_x0000_t75" style="position:absolute;left:0;text-align:left;margin-left:261.4pt;margin-top:.4pt;width:4.35pt;height:5.05pt;z-index:255442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">
            <v:imagedata r:id="rId329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51" o:spid="_x0000_s1383" type="#_x0000_t75" style="position:absolute;left:0;text-align:left;margin-left:255.15pt;margin-top:1.5pt;width:6.2pt;height:3.05pt;z-index:255441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">
            <v:imagedata r:id="rId329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50" o:spid="_x0000_s1382" type="#_x0000_t75" style="position:absolute;left:0;text-align:left;margin-left:254.2pt;margin-top:1.8pt;width:6.15pt;height:10.05pt;z-index:255440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">
            <v:imagedata r:id="rId329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49" o:spid="_x0000_s1381" type="#_x0000_t75" style="position:absolute;left:0;text-align:left;margin-left:247.8pt;margin-top:.05pt;width:3.2pt;height:11.7pt;z-index:255439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">
            <v:imagedata r:id="rId329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48" o:spid="_x0000_s1380" type="#_x0000_t75" style="position:absolute;left:0;text-align:left;margin-left:244.15pt;margin-top:.65pt;width:6.55pt;height:6.45pt;z-index:255438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">
            <v:imagedata r:id="rId329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47" o:spid="_x0000_s1379" type="#_x0000_t75" style="position:absolute;left:0;text-align:left;margin-left:230.15pt;margin-top:2.4pt;width:11.55pt;height:7.65pt;z-index:255437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">
            <v:imagedata r:id="rId330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46" o:spid="_x0000_s1378" type="#_x0000_t75" style="position:absolute;left:0;text-align:left;margin-left:222.8pt;margin-top:2.05pt;width:6.25pt;height:8pt;z-index:255436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">
            <v:imagedata r:id="rId330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45" o:spid="_x0000_s1377" type="#_x0000_t75" style="position:absolute;left:0;text-align:left;margin-left:211.95pt;margin-top:5.3pt;width:6.05pt;height:1.75pt;z-index:255435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">
            <v:imagedata r:id="rId330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44" o:spid="_x0000_s1376" type="#_x0000_t75" style="position:absolute;left:0;text-align:left;margin-left:213.5pt;margin-top:1.8pt;width:5.2pt;height:1.35pt;z-index:255434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">
            <v:imagedata r:id="rId330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43" o:spid="_x0000_s1375" type="#_x0000_t75" style="position:absolute;left:0;text-align:left;margin-left:200.95pt;margin-top:-1.45pt;width:3.75pt;height:15.55pt;z-index:255433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">
            <v:imagedata r:id="rId330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42" o:spid="_x0000_s1374" type="#_x0000_t75" style="position:absolute;left:0;text-align:left;margin-left:194.3pt;margin-top:.45pt;width:4.95pt;height:3.05pt;z-index:255432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">
            <v:imagedata r:id="rId330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41" o:spid="_x0000_s1373" type="#_x0000_t75" style="position:absolute;left:0;text-align:left;margin-left:186.6pt;margin-top:2.45pt;width:7.7pt;height:8.1pt;z-index:255431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">
            <v:imagedata r:id="rId330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40" o:spid="_x0000_s1372" type="#_x0000_t75" style="position:absolute;left:0;text-align:left;margin-left:175.5pt;margin-top:3.7pt;width:11.1pt;height:9pt;z-index:255430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">
            <v:imagedata r:id="rId330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39" o:spid="_x0000_s1371" type="#_x0000_t75" style="position:absolute;left:0;text-align:left;margin-left:172.35pt;margin-top:1.35pt;width:1.8pt;height:9.85pt;z-index:255429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">
            <v:imagedata r:id="rId330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38" o:spid="_x0000_s1370" type="#_x0000_t75" style="position:absolute;left:0;text-align:left;margin-left:162.2pt;margin-top:5.05pt;width:7.3pt;height:1.55pt;z-index:255428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">
            <v:imagedata r:id="rId330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37" o:spid="_x0000_s1369" type="#_x0000_t75" style="position:absolute;left:0;text-align:left;margin-left:164.35pt;margin-top:1.4pt;width:2.4pt;height:8.85pt;z-index:255427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">
            <v:imagedata r:id="rId331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36" o:spid="_x0000_s1368" type="#_x0000_t75" style="position:absolute;left:0;text-align:left;margin-left:151.1pt;margin-top:.1pt;width:9.15pt;height:6.35pt;z-index:255426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">
            <v:imagedata r:id="rId331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35" o:spid="_x0000_s1367" type="#_x0000_t75" style="position:absolute;left:0;text-align:left;margin-left:150.05pt;margin-top:3.05pt;width:4.9pt;height:9.65pt;z-index:255425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">
            <v:imagedata r:id="rId331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34" o:spid="_x0000_s1366" type="#_x0000_t75" style="position:absolute;left:0;text-align:left;margin-left:146.3pt;margin-top:.8pt;width:3.2pt;height:12.7pt;z-index:255424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">
            <v:imagedata r:id="rId331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33" o:spid="_x0000_s1365" type="#_x0000_t75" style="position:absolute;left:0;text-align:left;margin-left:143.25pt;margin-top:1.8pt;width:5.3pt;height:5.45pt;z-index:255422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">
            <v:imagedata r:id="rId331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32" o:spid="_x0000_s1364" type="#_x0000_t75" style="position:absolute;left:0;text-align:left;margin-left:137.6pt;margin-top:-1.7pt;width:6.2pt;height:14.15pt;z-index:255421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">
            <v:imagedata r:id="rId331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31" o:spid="_x0000_s1363" type="#_x0000_t75" style="position:absolute;left:0;text-align:left;margin-left:125.5pt;margin-top:3.6pt;width:11pt;height:7.3pt;z-index:255420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">
            <v:imagedata r:id="rId331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30" o:spid="_x0000_s1362" type="#_x0000_t75" style="position:absolute;left:0;text-align:left;margin-left:119.85pt;margin-top:2.75pt;width:7.65pt;height:9.35pt;z-index:255419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">
            <v:imagedata r:id="rId331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29" o:spid="_x0000_s1361" type="#_x0000_t75" style="position:absolute;left:0;text-align:left;margin-left:105.25pt;margin-top:8.15pt;width:5.7pt;height:1.95pt;z-index:255418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">
            <v:imagedata r:id="rId331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28" o:spid="_x0000_s1360" type="#_x0000_t75" style="position:absolute;left:0;text-align:left;margin-left:104.9pt;margin-top:4.95pt;width:5.3pt;height:2pt;z-index:255417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">
            <v:imagedata r:id="rId3319" o:title=""/>
          </v:shape>
        </w:pict>
      </w:r>
      <m:oMath>
        <m:r>
          <w:rPr>
            <w:rFonts w:ascii="Cambria Math" w:hAnsi="Cambria Math"/>
            <w:sz w:val="22"/>
            <w:szCs w:val="22"/>
          </w:rPr>
          <m:t xml:space="preserve">  cos165° </m:t>
        </m:r>
      </m:oMath>
      <w:r w:rsidR="005B68D0">
        <w:rPr>
          <w:rFonts w:ascii="Comic Sans MS" w:hAnsi="Comic Sans MS"/>
          <w:sz w:val="22"/>
          <w:szCs w:val="22"/>
        </w:rPr>
        <w:tab/>
      </w:r>
      <w:r w:rsidR="00AD5089">
        <w:rPr>
          <w:rFonts w:ascii="Comic Sans MS" w:hAnsi="Comic Sans MS"/>
          <w:sz w:val="22"/>
          <w:szCs w:val="22"/>
        </w:rPr>
        <w:tab/>
      </w:r>
      <w:r w:rsidR="005B68D0">
        <w:rPr>
          <w:rFonts w:ascii="Comic Sans MS" w:hAnsi="Comic Sans MS"/>
          <w:sz w:val="22"/>
          <w:szCs w:val="22"/>
        </w:rPr>
        <w:tab/>
      </w:r>
    </w:p>
    <w:p w:rsidR="00AD5089" w:rsidRDefault="000A365C" w:rsidP="00AD5089">
      <w:pPr>
        <w:ind w:left="72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29" o:spid="_x0000_s1359" type="#_x0000_t75" style="position:absolute;left:0;text-align:left;margin-left:482.5pt;margin-top:-20.8pt;width:59pt;height:70.8pt;z-index:255519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">
            <v:imagedata r:id="rId332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24" o:spid="_x0000_s1358" type="#_x0000_t75" style="position:absolute;left:0;text-align:left;margin-left:523pt;margin-top:4.95pt;width:4.85pt;height:10pt;z-index:255514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">
            <v:imagedata r:id="rId332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23" o:spid="_x0000_s1357" type="#_x0000_t75" style="position:absolute;left:0;text-align:left;margin-left:516.2pt;margin-top:1.1pt;width:11.25pt;height:13pt;z-index:255513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">
            <v:imagedata r:id="rId332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22" o:spid="_x0000_s1356" type="#_x0000_t75" style="position:absolute;left:0;text-align:left;margin-left:509.3pt;margin-top:7.45pt;width:6.75pt;height:3.3pt;z-index:255512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">
            <v:imagedata r:id="rId332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21" o:spid="_x0000_s1355" type="#_x0000_t75" style="position:absolute;left:0;text-align:left;margin-left:503.15pt;margin-top:.85pt;width:3.5pt;height:15.6pt;z-index:255511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">
            <v:imagedata r:id="rId332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20" o:spid="_x0000_s1354" type="#_x0000_t75" style="position:absolute;left:0;text-align:left;margin-left:494.65pt;margin-top:3.05pt;width:7.05pt;height:2.5pt;z-index:255510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">
            <v:imagedata r:id="rId332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18" o:spid="_x0000_s1353" type="#_x0000_t75" style="position:absolute;left:0;text-align:left;margin-left:477.65pt;margin-top:9.1pt;width:6.05pt;height:2pt;z-index:255507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">
            <v:imagedata r:id="rId332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13" o:spid="_x0000_s1352" type="#_x0000_t75" style="position:absolute;left:0;text-align:left;margin-left:451.55pt;margin-top:4.3pt;width:7.8pt;height:8.95pt;z-index:255502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">
            <v:imagedata r:id="rId332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12" o:spid="_x0000_s1351" type="#_x0000_t75" style="position:absolute;left:0;text-align:left;margin-left:444.65pt;margin-top:-.7pt;width:15.8pt;height:17.7pt;z-index:255501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">
            <v:imagedata r:id="rId332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11" o:spid="_x0000_s1350" type="#_x0000_t75" style="position:absolute;left:0;text-align:left;margin-left:428.6pt;margin-top:13.35pt;width:8.4pt;height:2.25pt;z-index:255500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">
            <v:imagedata r:id="rId332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04" o:spid="_x0000_s1349" type="#_x0000_t75" style="position:absolute;left:0;text-align:left;margin-left:413.4pt;margin-top:6.55pt;width:2.2pt;height:8.7pt;z-index:255495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">
            <v:imagedata r:id="rId333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03" o:spid="_x0000_s1348" type="#_x0000_t75" style="position:absolute;left:0;text-align:left;margin-left:401pt;margin-top:12.25pt;width:7.3pt;height:1.8pt;z-index:255494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">
            <v:imagedata r:id="rId333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97" o:spid="_x0000_s1347" type="#_x0000_t75" style="position:absolute;left:0;text-align:left;margin-left:365pt;margin-top:6.35pt;width:5.85pt;height:8.8pt;z-index:255488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">
            <v:imagedata r:id="rId333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96" o:spid="_x0000_s1346" type="#_x0000_t75" style="position:absolute;left:0;text-align:left;margin-left:358.1pt;margin-top:1.95pt;width:12.8pt;height:15.95pt;z-index:255487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">
            <v:imagedata r:id="rId333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89" o:spid="_x0000_s1345" type="#_x0000_t75" style="position:absolute;left:0;text-align:left;margin-left:330.65pt;margin-top:6.3pt;width:2.4pt;height:10.15pt;z-index:255480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">
            <v:imagedata r:id="rId333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86" o:spid="_x0000_s1344" type="#_x0000_t75" style="position:absolute;left:0;text-align:left;margin-left:273.4pt;margin-top:7.9pt;width:4.9pt;height:1.6pt;z-index:255477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">
            <v:imagedata r:id="rId333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82" o:spid="_x0000_s1343" type="#_x0000_t75" style="position:absolute;left:0;text-align:left;margin-left:280.75pt;margin-top:5.9pt;width:2.5pt;height:7.4pt;z-index:255473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">
            <v:imagedata r:id="rId333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76" o:spid="_x0000_s1342" type="#_x0000_t75" style="position:absolute;left:0;text-align:left;margin-left:233.15pt;margin-top:9.8pt;width:10.1pt;height:2.05pt;z-index:255467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">
            <v:imagedata r:id="rId333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75" o:spid="_x0000_s1341" type="#_x0000_t75" style="position:absolute;left:0;text-align:left;margin-left:236.8pt;margin-top:2.6pt;width:3.3pt;height:7.95pt;z-index:255465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">
            <v:imagedata r:id="rId3338" o:title=""/>
          </v:shape>
        </w:pict>
      </w:r>
    </w:p>
    <w:p w:rsidR="00AD5089" w:rsidRDefault="000A365C" w:rsidP="00AD5089">
      <w:pPr>
        <w:ind w:left="72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25" o:spid="_x0000_s1340" type="#_x0000_t75" style="position:absolute;left:0;text-align:left;margin-left:497.1pt;margin-top:1.8pt;width:30.6pt;height:4.5pt;z-index:255515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">
            <v:imagedata r:id="rId333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19" o:spid="_x0000_s1339" type="#_x0000_t75" style="position:absolute;left:0;text-align:left;margin-left:476.3pt;margin-top:-.6pt;width:6pt;height:1.7pt;z-index:255508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">
            <v:imagedata r:id="rId334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16" o:spid="_x0000_s1338" type="#_x0000_t75" style="position:absolute;left:0;text-align:left;margin-left:447.45pt;margin-top:7.45pt;width:15.3pt;height:13.6pt;z-index:255505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">
            <v:imagedata r:id="rId334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15" o:spid="_x0000_s1337" type="#_x0000_t75" style="position:absolute;left:0;text-align:left;margin-left:440pt;margin-top:7.65pt;width:8.9pt;height:12.6pt;z-index:255504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">
            <v:imagedata r:id="rId334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14" o:spid="_x0000_s1336" type="#_x0000_t75" style="position:absolute;left:0;text-align:left;margin-left:442.9pt;margin-top:1.95pt;width:15.6pt;height:2pt;z-index:255503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">
            <v:imagedata r:id="rId334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05" o:spid="_x0000_s1335" type="#_x0000_t75" style="position:absolute;left:0;text-align:left;margin-left:406.45pt;margin-top:4.35pt;width:16.85pt;height:2.1pt;z-index:255496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">
            <v:imagedata r:id="rId334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02" o:spid="_x0000_s1334" type="#_x0000_t75" style="position:absolute;left:0;text-align:left;margin-left:389pt;margin-top:5.4pt;width:5.4pt;height:2.15pt;z-index:255493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">
            <v:imagedata r:id="rId334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01" o:spid="_x0000_s1333" type="#_x0000_t75" style="position:absolute;left:0;text-align:left;margin-left:388.2pt;margin-top:1.05pt;width:5.6pt;height:2.05pt;z-index:255492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">
            <v:imagedata r:id="rId334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00" o:spid="_x0000_s1332" type="#_x0000_t75" style="position:absolute;left:0;text-align:left;margin-left:371.3pt;margin-top:-12pt;width:7.6pt;height:34pt;z-index:255491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">
            <v:imagedata r:id="rId334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99" o:spid="_x0000_s1331" type="#_x0000_t75" style="position:absolute;left:0;text-align:left;margin-left:363.95pt;margin-top:9.55pt;width:7.2pt;height:8.1pt;z-index:255490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">
            <v:imagedata r:id="rId334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98" o:spid="_x0000_s1330" type="#_x0000_t75" style="position:absolute;left:0;text-align:left;margin-left:362.25pt;margin-top:4.05pt;width:8.7pt;height:1.7pt;z-index:255489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">
            <v:imagedata r:id="rId334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95" o:spid="_x0000_s1329" type="#_x0000_t75" style="position:absolute;left:0;text-align:left;margin-left:349.75pt;margin-top:-11.95pt;width:7.55pt;height:32.85pt;z-index:255486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">
            <v:imagedata r:id="rId335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94" o:spid="_x0000_s1328" type="#_x0000_t75" style="position:absolute;left:0;text-align:left;margin-left:338.95pt;margin-top:-10pt;width:7.9pt;height:35.75pt;z-index:255485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">
            <v:imagedata r:id="rId335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93" o:spid="_x0000_s1327" type="#_x0000_t75" style="position:absolute;left:0;text-align:left;margin-left:318.15pt;margin-top:-10pt;width:9.3pt;height:34.05pt;z-index:255484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">
            <v:imagedata r:id="rId335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91" o:spid="_x0000_s1326" type="#_x0000_t75" style="position:absolute;left:0;text-align:left;margin-left:327.2pt;margin-top:5.25pt;width:12.8pt;height:15.95pt;z-index:255482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">
            <v:imagedata r:id="rId335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90" o:spid="_x0000_s1325" type="#_x0000_t75" style="position:absolute;left:0;text-align:left;margin-left:326.05pt;margin-top:1.1pt;width:13.3pt;height:2.2pt;z-index:255481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">
            <v:imagedata r:id="rId335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88" o:spid="_x0000_s1324" type="#_x0000_t75" style="position:absolute;left:0;text-align:left;margin-left:307.2pt;margin-top:-.4pt;width:8.3pt;height:1.85pt;z-index:255479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">
            <v:imagedata r:id="rId335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87" o:spid="_x0000_s1323" type="#_x0000_t75" style="position:absolute;left:0;text-align:left;margin-left:295.6pt;margin-top:-11.1pt;width:6.75pt;height:28.25pt;z-index:255478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">
            <v:imagedata r:id="rId335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85" o:spid="_x0000_s1322" type="#_x0000_t75" style="position:absolute;left:0;text-align:left;margin-left:284.05pt;margin-top:6.7pt;width:7.95pt;height:8.6pt;z-index:255476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">
            <v:imagedata r:id="rId335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84" o:spid="_x0000_s1321" type="#_x0000_t75" style="position:absolute;left:0;text-align:left;margin-left:278.5pt;margin-top:1.7pt;width:13pt;height:12.55pt;z-index:255475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">
            <v:imagedata r:id="rId335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83" o:spid="_x0000_s1320" type="#_x0000_t75" style="position:absolute;left:0;text-align:left;margin-left:277.1pt;margin-top:-.9pt;width:11.95pt;height:2.1pt;z-index:255474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">
            <v:imagedata r:id="rId335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81" o:spid="_x0000_s1319" type="#_x0000_t75" style="position:absolute;left:0;text-align:left;margin-left:266.15pt;margin-top:-9.75pt;width:8.25pt;height:29.3pt;z-index:255472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">
            <v:imagedata r:id="rId336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80" o:spid="_x0000_s1318" type="#_x0000_t75" style="position:absolute;left:0;text-align:left;margin-left:246.7pt;margin-top:-10.65pt;width:6.65pt;height:28.2pt;z-index:255471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">
            <v:imagedata r:id="rId336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79" o:spid="_x0000_s1317" type="#_x0000_t75" style="position:absolute;left:0;text-align:left;margin-left:220.4pt;margin-top:-10.2pt;width:7.65pt;height:31.85pt;z-index:255470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">
            <v:imagedata r:id="rId336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78" o:spid="_x0000_s1316" type="#_x0000_t75" style="position:absolute;left:0;text-align:left;margin-left:235.95pt;margin-top:4.55pt;width:7.45pt;height:8pt;z-index:255469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">
            <v:imagedata r:id="rId336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77" o:spid="_x0000_s1315" type="#_x0000_t75" style="position:absolute;left:0;text-align:left;margin-left:229.75pt;margin-top:.9pt;width:9.25pt;height:11.6pt;z-index:255468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">
            <v:imagedata r:id="rId3364" o:title=""/>
          </v:shape>
        </w:pict>
      </w:r>
    </w:p>
    <w:p w:rsidR="00AD5089" w:rsidRPr="00AD5089" w:rsidRDefault="000A365C" w:rsidP="00AD5089">
      <w:pPr>
        <w:pStyle w:val="ListParagraph"/>
        <w:numPr>
          <w:ilvl w:val="0"/>
          <w:numId w:val="32"/>
        </w:numPr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69" o:spid="_x0000_s1314" type="#_x0000_t75" style="position:absolute;left:0;text-align:left;margin-left:187.4pt;margin-top:12.65pt;width:15pt;height:4.75pt;z-index:255560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">
            <v:imagedata r:id="rId336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68" o:spid="_x0000_s1313" type="#_x0000_t75" style="position:absolute;left:0;text-align:left;margin-left:173pt;margin-top:13.35pt;width:11.8pt;height:4.65pt;z-index:255559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">
            <v:imagedata r:id="rId336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67" o:spid="_x0000_s1312" type="#_x0000_t75" style="position:absolute;left:0;text-align:left;margin-left:174.7pt;margin-top:8.5pt;width:2.6pt;height:11.3pt;z-index:255558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">
            <v:imagedata r:id="rId336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66" o:spid="_x0000_s1311" type="#_x0000_t75" style="position:absolute;left:0;text-align:left;margin-left:172.5pt;margin-top:9.25pt;width:.65pt;height:.65pt;z-index:255557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">
            <v:imagedata r:id="rId336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65" o:spid="_x0000_s1310" type="#_x0000_t75" style="position:absolute;left:0;text-align:left;margin-left:169.9pt;margin-top:13.4pt;width:1.8pt;height:6.4pt;z-index:255556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">
            <v:imagedata r:id="rId336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64" o:spid="_x0000_s1309" type="#_x0000_t75" style="position:absolute;left:0;text-align:left;margin-left:161.6pt;margin-top:11pt;width:7.05pt;height:8.3pt;z-index:255555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">
            <v:imagedata r:id="rId337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63" o:spid="_x0000_s1308" type="#_x0000_t75" style="position:absolute;left:0;text-align:left;margin-left:154.05pt;margin-top:10.6pt;width:7.85pt;height:9.75pt;z-index:255554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">
            <v:imagedata r:id="rId337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62" o:spid="_x0000_s1307" type="#_x0000_t75" style="position:absolute;left:0;text-align:left;margin-left:147.45pt;margin-top:16.85pt;width:6.95pt;height:1.85pt;z-index:255553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">
            <v:imagedata r:id="rId337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61" o:spid="_x0000_s1306" type="#_x0000_t75" style="position:absolute;left:0;text-align:left;margin-left:147.3pt;margin-top:11.15pt;width:6.95pt;height:10.45pt;z-index:255552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">
            <v:imagedata r:id="rId337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28" o:spid="_x0000_s1305" type="#_x0000_t75" style="position:absolute;left:0;text-align:left;margin-left:514.25pt;margin-top:-2.3pt;width:10pt;height:10.2pt;z-index:255518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">
            <v:imagedata r:id="rId337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27" o:spid="_x0000_s1304" type="#_x0000_t75" style="position:absolute;left:0;text-align:left;margin-left:507.35pt;margin-top:-6.6pt;width:11.6pt;height:15.95pt;z-index:255517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">
            <v:imagedata r:id="rId337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26" o:spid="_x0000_s1303" type="#_x0000_t75" style="position:absolute;left:0;text-align:left;margin-left:494.75pt;margin-top:-3.45pt;width:10.45pt;height:15.2pt;z-index:255516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">
            <v:imagedata r:id="rId337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17" o:spid="_x0000_s1302" type="#_x0000_t75" style="position:absolute;left:0;text-align:left;margin-left:456.35pt;margin-top:-2.45pt;width:8.6pt;height:8.75pt;z-index:255506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">
            <v:imagedata r:id="rId337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08" o:spid="_x0000_s1301" type="#_x0000_t75" style="position:absolute;left:0;text-align:left;margin-left:415pt;margin-top:1.2pt;width:9.85pt;height:9.05pt;z-index:255499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">
            <v:imagedata r:id="rId337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07" o:spid="_x0000_s1300" type="#_x0000_t75" style="position:absolute;left:0;text-align:left;margin-left:409.3pt;margin-top:-5.5pt;width:12.7pt;height:13.9pt;z-index:255498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">
            <v:imagedata r:id="rId337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06" o:spid="_x0000_s1299" type="#_x0000_t75" style="position:absolute;left:0;text-align:left;margin-left:400.1pt;margin-top:-3.8pt;width:9.15pt;height:12.35pt;z-index:255497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">
            <v:imagedata r:id="rId338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392" o:spid="_x0000_s1298" type="#_x0000_t75" style="position:absolute;left:0;text-align:left;margin-left:333.4pt;margin-top:-4pt;width:8.15pt;height:9.2pt;z-index:255483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">
            <v:imagedata r:id="rId3381" o:title=""/>
          </v:shape>
        </w:pict>
      </w:r>
      <m:oMath>
        <m:r>
          <w:rPr>
            <w:rFonts w:ascii="Cambria Math" w:hAnsi="Cambria Math"/>
            <w:sz w:val="22"/>
            <w:szCs w:val="22"/>
          </w:rPr>
          <m:t>tan</m:t>
        </m:r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11π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12</m:t>
            </m:r>
          </m:den>
        </m:f>
      </m:oMath>
      <w:r w:rsidR="00AD5089" w:rsidRPr="00AD5089">
        <w:rPr>
          <w:rFonts w:ascii="Comic Sans MS" w:hAnsi="Comic Sans MS"/>
          <w:sz w:val="22"/>
          <w:szCs w:val="22"/>
        </w:rPr>
        <w:tab/>
      </w:r>
    </w:p>
    <w:p w:rsidR="00AD5089" w:rsidRPr="00AD5089" w:rsidRDefault="000A365C" w:rsidP="00AD5089">
      <w:pPr>
        <w:pStyle w:val="ListParagraph"/>
        <w:ind w:left="1080"/>
        <w:rPr>
          <w:rFonts w:ascii="Comic Sans MS" w:hAnsi="Comic Sans MS"/>
          <w:sz w:val="22"/>
          <w:szCs w:val="22"/>
        </w:rPr>
      </w:pPr>
      <w:r w:rsidRPr="000A365C">
        <w:rPr>
          <w:rFonts w:ascii="Comic Sans MS" w:hAnsi="Comic Sans MS"/>
          <w:b/>
          <w:noProof/>
          <w:u w:val="single"/>
          <w:lang w:val="en-CA" w:eastAsia="en-CA"/>
        </w:rPr>
        <w:pict>
          <v:shape id="Ink 3460" o:spid="_x0000_s1297" type="#_x0000_t75" style="position:absolute;left:0;text-align:left;margin-left:145pt;margin-top:6.1pt;width:51.5pt;height:2.8pt;z-index:255550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">
            <v:imagedata r:id="rId3382" o:title=""/>
          </v:shape>
        </w:pict>
      </w:r>
      <w:r w:rsidR="00AD5089" w:rsidRPr="00AD5089">
        <w:rPr>
          <w:rFonts w:ascii="Comic Sans MS" w:hAnsi="Comic Sans MS"/>
          <w:b/>
          <w:u w:val="single"/>
        </w:rPr>
        <w:t>Method 1:  Using Difference Identity</w:t>
      </w:r>
      <w:r w:rsidR="00AD5089" w:rsidRPr="00AD5089">
        <w:rPr>
          <w:rFonts w:ascii="Comic Sans MS" w:hAnsi="Comic Sans MS"/>
          <w:b/>
        </w:rPr>
        <w:tab/>
      </w:r>
      <w:r w:rsidR="00AD5089" w:rsidRPr="00AD5089">
        <w:rPr>
          <w:rFonts w:ascii="Comic Sans MS" w:hAnsi="Comic Sans MS"/>
          <w:b/>
        </w:rPr>
        <w:tab/>
      </w:r>
      <w:r w:rsidR="00AD5089" w:rsidRPr="00AD5089">
        <w:rPr>
          <w:rFonts w:ascii="Comic Sans MS" w:hAnsi="Comic Sans MS"/>
          <w:b/>
          <w:u w:val="single"/>
        </w:rPr>
        <w:t>Method 2:  Using Quotient Identity</w:t>
      </w:r>
    </w:p>
    <w:p w:rsidR="005B68D0" w:rsidRDefault="000A365C" w:rsidP="005B68D0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05" o:spid="_x0000_s1296" type="#_x0000_t75" style="position:absolute;left:0;text-align:left;margin-left:495pt;margin-top:2.6pt;width:1.95pt;height:8.15pt;z-index:255798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">
            <v:imagedata r:id="rId338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04" o:spid="_x0000_s1295" type="#_x0000_t75" style="position:absolute;left:0;text-align:left;margin-left:488.55pt;margin-top:9.65pt;width:13.75pt;height:2pt;z-index:255797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">
            <v:imagedata r:id="rId338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81" o:spid="_x0000_s1294" type="#_x0000_t75" style="position:absolute;left:0;text-align:left;margin-left:499.15pt;margin-top:-2.2pt;width:8.15pt;height:28.2pt;z-index:255774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">
            <v:imagedata r:id="rId338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77" o:spid="_x0000_s1293" type="#_x0000_t75" style="position:absolute;left:0;text-align:left;margin-left:497.4pt;margin-top:4pt;width:2.4pt;height:4.55pt;z-index:255770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">
            <v:imagedata r:id="rId338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75" o:spid="_x0000_s1292" type="#_x0000_t75" style="position:absolute;left:0;text-align:left;margin-left:493.3pt;margin-top:1.55pt;width:9pt;height:2.45pt;z-index:255768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">
            <v:imagedata r:id="rId338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74" o:spid="_x0000_s1291" type="#_x0000_t75" style="position:absolute;left:0;text-align:left;margin-left:488.35pt;margin-top:.9pt;width:5.75pt;height:8.6pt;z-index:255767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">
            <v:imagedata r:id="rId338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73" o:spid="_x0000_s1290" type="#_x0000_t75" style="position:absolute;left:0;text-align:left;margin-left:479.9pt;margin-top:8.4pt;width:5.35pt;height:1.85pt;z-index:255766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">
            <v:imagedata r:id="rId338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72" o:spid="_x0000_s1289" type="#_x0000_t75" style="position:absolute;left:0;text-align:left;margin-left:481.2pt;margin-top:4.25pt;width:2pt;height:9.25pt;z-index:255764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">
            <v:imagedata r:id="rId339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71" o:spid="_x0000_s1288" type="#_x0000_t75" style="position:absolute;left:0;text-align:left;margin-left:464.9pt;margin-top:-2.5pt;width:7.3pt;height:25.95pt;z-index:255763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">
            <v:imagedata r:id="rId339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68" o:spid="_x0000_s1287" type="#_x0000_t75" style="position:absolute;left:0;text-align:left;margin-left:471.9pt;margin-top:3.65pt;width:2pt;height:4.5pt;z-index:255760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">
            <v:imagedata r:id="rId339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67" o:spid="_x0000_s1286" type="#_x0000_t75" style="position:absolute;left:0;text-align:left;margin-left:469.15pt;margin-top:3.35pt;width:1.6pt;height:5.8pt;z-index:255759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">
            <v:imagedata r:id="rId339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66" o:spid="_x0000_s1285" type="#_x0000_t75" style="position:absolute;left:0;text-align:left;margin-left:466.95pt;margin-top:1.7pt;width:7.9pt;height:3.15pt;z-index:255758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">
            <v:imagedata r:id="rId339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65" o:spid="_x0000_s1284" type="#_x0000_t75" style="position:absolute;left:0;text-align:left;margin-left:459.45pt;margin-top:10.1pt;width:6.5pt;height:6.1pt;z-index:255757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">
            <v:imagedata r:id="rId339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64" o:spid="_x0000_s1283" type="#_x0000_t75" style="position:absolute;left:0;text-align:left;margin-left:457.25pt;margin-top:10.35pt;width:1.85pt;height:6.85pt;z-index:255756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">
            <v:imagedata r:id="rId339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63" o:spid="_x0000_s1282" type="#_x0000_t75" style="position:absolute;left:0;text-align:left;margin-left:450.4pt;margin-top:7.3pt;width:6.1pt;height:11.5pt;z-index:255755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">
            <v:imagedata r:id="rId339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61" o:spid="_x0000_s1281" type="#_x0000_t75" style="position:absolute;left:0;text-align:left;margin-left:436pt;margin-top:12.5pt;width:4.85pt;height:1.9pt;z-index:255753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">
            <v:imagedata r:id="rId339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46" o:spid="_x0000_s1280" type="#_x0000_t75" style="position:absolute;left:0;text-align:left;margin-left:413pt;margin-top:13.2pt;width:11.8pt;height:2.3pt;z-index:255738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">
            <v:imagedata r:id="rId339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44" o:spid="_x0000_s1279" type="#_x0000_t75" style="position:absolute;left:0;text-align:left;margin-left:421.85pt;margin-top:5.65pt;width:1.7pt;height:7.1pt;z-index:255736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">
            <v:imagedata r:id="rId340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43" o:spid="_x0000_s1278" type="#_x0000_t75" style="position:absolute;left:0;text-align:left;margin-left:419.95pt;margin-top:4.35pt;width:7.55pt;height:2.4pt;z-index:255735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">
            <v:imagedata r:id="rId340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42" o:spid="_x0000_s1277" type="#_x0000_t75" style="position:absolute;left:0;text-align:left;margin-left:417.8pt;margin-top:4.4pt;width:1.65pt;height:8.4pt;z-index:255734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">
            <v:imagedata r:id="rId340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41" o:spid="_x0000_s1276" type="#_x0000_t75" style="position:absolute;left:0;text-align:left;margin-left:414.1pt;margin-top:4.75pt;width:2.3pt;height:6.85pt;z-index:255733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">
            <v:imagedata r:id="rId340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39" o:spid="_x0000_s1275" type="#_x0000_t75" style="position:absolute;left:0;text-align:left;margin-left:401.7pt;margin-top:6.75pt;width:8pt;height:8.1pt;z-index:255732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">
            <v:imagedata r:id="rId340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37" o:spid="_x0000_s1274" type="#_x0000_t75" style="position:absolute;left:0;text-align:left;margin-left:400.05pt;margin-top:9.05pt;width:2.05pt;height:6.45pt;z-index:255730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">
            <v:imagedata r:id="rId340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36" o:spid="_x0000_s1273" type="#_x0000_t75" style="position:absolute;left:0;text-align:left;margin-left:388.35pt;margin-top:6.25pt;width:8.1pt;height:11.8pt;z-index:255729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">
            <v:imagedata r:id="rId340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12" o:spid="_x0000_s1272" type="#_x0000_t75" style="position:absolute;left:0;text-align:left;margin-left:198pt;margin-top:-.1pt;width:6.2pt;height:26.25pt;z-index:2556042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">
            <v:imagedata r:id="rId340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09" o:spid="_x0000_s1271" type="#_x0000_t75" style="position:absolute;left:0;text-align:left;margin-left:182.5pt;margin-top:13pt;width:12.55pt;height:1.95pt;z-index:255601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">
            <v:imagedata r:id="rId340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08" o:spid="_x0000_s1270" type="#_x0000_t75" style="position:absolute;left:0;text-align:left;margin-left:192.6pt;margin-top:4.1pt;width:2.15pt;height:5.75pt;z-index:255600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">
            <v:imagedata r:id="rId340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07" o:spid="_x0000_s1269" type="#_x0000_t75" style="position:absolute;left:0;text-align:left;margin-left:190.9pt;margin-top:2.25pt;width:2pt;height:8.15pt;z-index:255599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">
            <v:imagedata r:id="rId341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06" o:spid="_x0000_s1268" type="#_x0000_t75" style="position:absolute;left:0;text-align:left;margin-left:188.5pt;margin-top:2.15pt;width:6.9pt;height:2.25pt;z-index:255598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">
            <v:imagedata r:id="rId341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05" o:spid="_x0000_s1267" type="#_x0000_t75" style="position:absolute;left:0;text-align:left;margin-left:178.75pt;margin-top:1.65pt;width:9.2pt;height:9.4pt;z-index:255597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">
            <v:imagedata r:id="rId341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04" o:spid="_x0000_s1266" type="#_x0000_t75" style="position:absolute;left:0;text-align:left;margin-left:171.65pt;margin-top:8.8pt;width:7.45pt;height:2.5pt;z-index:255596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">
            <v:imagedata r:id="rId341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03" o:spid="_x0000_s1265" type="#_x0000_t75" style="position:absolute;left:0;text-align:left;margin-left:173.95pt;margin-top:5.35pt;width:1.95pt;height:8.4pt;z-index:255595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">
            <v:imagedata r:id="rId341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01" o:spid="_x0000_s1264" type="#_x0000_t75" style="position:absolute;left:0;text-align:left;margin-left:155.1pt;margin-top:11.35pt;width:8.1pt;height:1.75pt;z-index:255592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">
            <v:imagedata r:id="rId341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00" o:spid="_x0000_s1263" type="#_x0000_t75" style="position:absolute;left:0;text-align:left;margin-left:159.9pt;margin-top:4.7pt;width:1.95pt;height:5.75pt;z-index:255591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">
            <v:imagedata r:id="rId341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99" o:spid="_x0000_s1262" type="#_x0000_t75" style="position:absolute;left:0;text-align:left;margin-left:157pt;margin-top:3.65pt;width:1.95pt;height:8.2pt;z-index:255590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">
            <v:imagedata r:id="rId341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98" o:spid="_x0000_s1261" type="#_x0000_t75" style="position:absolute;left:0;text-align:left;margin-left:154.15pt;margin-top:2.5pt;width:8.45pt;height:2pt;z-index:255589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">
            <v:imagedata r:id="rId341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97" o:spid="_x0000_s1260" type="#_x0000_t75" style="position:absolute;left:0;text-align:left;margin-left:142.65pt;margin-top:6.7pt;width:6.65pt;height:6.2pt;z-index:255588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">
            <v:imagedata r:id="rId341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96" o:spid="_x0000_s1259" type="#_x0000_t75" style="position:absolute;left:0;text-align:left;margin-left:135.15pt;margin-top:6.55pt;width:6.9pt;height:7.8pt;z-index:255587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">
            <v:imagedata r:id="rId342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95" o:spid="_x0000_s1258" type="#_x0000_t75" style="position:absolute;left:0;text-align:left;margin-left:127.55pt;margin-top:7.75pt;width:7.75pt;height:1.9pt;z-index:255586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">
            <v:imagedata r:id="rId342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94" o:spid="_x0000_s1257" type="#_x0000_t75" style="position:absolute;left:0;text-align:left;margin-left:129.95pt;margin-top:-.75pt;width:1.9pt;height:14.75pt;z-index:255585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">
            <v:imagedata r:id="rId342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93" o:spid="_x0000_s1256" type="#_x0000_t75" style="position:absolute;left:0;text-align:left;margin-left:105.1pt;margin-top:-.2pt;width:5.85pt;height:30.15pt;z-index:255584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">
            <v:imagedata r:id="rId342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92" o:spid="_x0000_s1255" type="#_x0000_t75" style="position:absolute;left:0;text-align:left;margin-left:113.75pt;margin-top:10.85pt;width:6.75pt;height:1.95pt;z-index:255583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">
            <v:imagedata r:id="rId342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91" o:spid="_x0000_s1254" type="#_x0000_t75" style="position:absolute;left:0;text-align:left;margin-left:112.9pt;margin-top:8.45pt;width:5.3pt;height:2.15pt;z-index:255582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">
            <v:imagedata r:id="rId342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88" o:spid="_x0000_s1253" type="#_x0000_t75" style="position:absolute;left:0;text-align:left;margin-left:93.5pt;margin-top:11.65pt;width:10.7pt;height:2pt;z-index:255579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">
            <v:imagedata r:id="rId342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87" o:spid="_x0000_s1252" type="#_x0000_t75" style="position:absolute;left:0;text-align:left;margin-left:102.35pt;margin-top:4.35pt;width:1.7pt;height:6.35pt;z-index:255578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">
            <v:imagedata r:id="rId342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86" o:spid="_x0000_s1251" type="#_x0000_t75" style="position:absolute;left:0;text-align:left;margin-left:99.75pt;margin-top:2.75pt;width:1.75pt;height:6.9pt;z-index:255577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">
            <v:imagedata r:id="rId342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85" o:spid="_x0000_s1250" type="#_x0000_t75" style="position:absolute;left:0;text-align:left;margin-left:99pt;margin-top:2.45pt;width:6.4pt;height:1.85pt;z-index:255576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">
            <v:imagedata r:id="rId342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84" o:spid="_x0000_s1249" type="#_x0000_t75" style="position:absolute;left:0;text-align:left;margin-left:92.3pt;margin-top:1.75pt;width:6.1pt;height:9.1pt;z-index:255575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">
            <v:imagedata r:id="rId343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83" o:spid="_x0000_s1248" type="#_x0000_t75" style="position:absolute;left:0;text-align:left;margin-left:82.05pt;margin-top:9.9pt;width:7.7pt;height:2.3pt;z-index:255574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">
            <v:imagedata r:id="rId343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82" o:spid="_x0000_s1247" type="#_x0000_t75" style="position:absolute;left:0;text-align:left;margin-left:84.15pt;margin-top:7.2pt;width:1.95pt;height:8.55pt;z-index:255573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">
            <v:imagedata r:id="rId343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79" o:spid="_x0000_s1246" type="#_x0000_t75" style="position:absolute;left:0;text-align:left;margin-left:64.1pt;margin-top:11.4pt;width:10.45pt;height:2.25pt;z-index:255570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">
            <v:imagedata r:id="rId343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78" o:spid="_x0000_s1245" type="#_x0000_t75" style="position:absolute;left:0;text-align:left;margin-left:72.55pt;margin-top:4.65pt;width:2.8pt;height:5.05pt;z-index:255569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">
            <v:imagedata r:id="rId343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77" o:spid="_x0000_s1244" type="#_x0000_t75" style="position:absolute;left:0;text-align:left;margin-left:70.6pt;margin-top:3.2pt;width:2.4pt;height:6.7pt;z-index:255568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">
            <v:imagedata r:id="rId343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76" o:spid="_x0000_s1243" type="#_x0000_t75" style="position:absolute;left:0;text-align:left;margin-left:68.75pt;margin-top:3.35pt;width:7.7pt;height:2pt;z-index:255567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">
            <v:imagedata r:id="rId343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75" o:spid="_x0000_s1242" type="#_x0000_t75" style="position:absolute;left:0;text-align:left;margin-left:60.1pt;margin-top:3.35pt;width:7.5pt;height:9.4pt;z-index:255566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">
            <v:imagedata r:id="rId343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73" o:spid="_x0000_s1241" type="#_x0000_t75" style="position:absolute;left:0;text-align:left;margin-left:42.4pt;margin-top:6.15pt;width:6.55pt;height:8.55pt;z-index:255564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">
            <v:imagedata r:id="rId343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72" o:spid="_x0000_s1240" type="#_x0000_t75" style="position:absolute;left:0;text-align:left;margin-left:35.4pt;margin-top:7.4pt;width:6.05pt;height:8.4pt;z-index:255563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">
            <v:imagedata r:id="rId343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71" o:spid="_x0000_s1239" type="#_x0000_t75" style="position:absolute;left:0;text-align:left;margin-left:26.7pt;margin-top:7.6pt;width:10.7pt;height:2.5pt;z-index:255562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">
            <v:imagedata r:id="rId344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70" o:spid="_x0000_s1238" type="#_x0000_t75" style="position:absolute;left:0;text-align:left;margin-left:30.75pt;margin-top:1.5pt;width:1.85pt;height:16.5pt;z-index:255561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">
            <v:imagedata r:id="rId3441" o:title=""/>
          </v:shape>
        </w:pict>
      </w:r>
    </w:p>
    <w:p w:rsidR="00AD5089" w:rsidRDefault="000A365C" w:rsidP="005B68D0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16" o:spid="_x0000_s1237" type="#_x0000_t75" style="position:absolute;left:0;text-align:left;margin-left:534.1pt;margin-top:3.65pt;width:6.25pt;height:8.4pt;z-index:255810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">
            <v:imagedata r:id="rId344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14" o:spid="_x0000_s1236" type="#_x0000_t75" style="position:absolute;left:0;text-align:left;margin-left:528.3pt;margin-top:-4.45pt;width:2.3pt;height:18.6pt;z-index:255808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">
            <v:imagedata r:id="rId344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13" o:spid="_x0000_s1235" type="#_x0000_t75" style="position:absolute;left:0;text-align:left;margin-left:516.85pt;margin-top:3.05pt;width:12.8pt;height:11.65pt;z-index:255806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">
            <v:imagedata r:id="rId344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03" o:spid="_x0000_s1234" type="#_x0000_t75" style="position:absolute;left:0;text-align:left;margin-left:495pt;margin-top:-.15pt;width:2.15pt;height:9.75pt;z-index:255796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">
            <v:imagedata r:id="rId344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02" o:spid="_x0000_s1233" type="#_x0000_t75" style="position:absolute;left:0;text-align:left;margin-left:491.6pt;margin-top:-1.5pt;width:6.75pt;height:8.5pt;z-index:255795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">
            <v:imagedata r:id="rId344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82" o:spid="_x0000_s1232" type="#_x0000_t75" style="position:absolute;left:0;text-align:left;margin-left:449.6pt;margin-top:10.25pt;width:54.5pt;height:3.05pt;z-index:255775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">
            <v:imagedata r:id="rId344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79" o:spid="_x0000_s1231" type="#_x0000_t75" style="position:absolute;left:0;text-align:left;margin-left:491.9pt;margin-top:-1.1pt;width:6.05pt;height:5.9pt;z-index:255772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">
            <v:imagedata r:id="rId344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70" o:spid="_x0000_s1230" type="#_x0000_t75" style="position:absolute;left:0;text-align:left;margin-left:470pt;margin-top:-3.65pt;width:5.95pt;height:8.2pt;z-index:255762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">
            <v:imagedata r:id="rId344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62" o:spid="_x0000_s1229" type="#_x0000_t75" style="position:absolute;left:0;text-align:left;margin-left:436.35pt;margin-top:1.15pt;width:5.6pt;height:1.8pt;z-index:255754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">
            <v:imagedata r:id="rId345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55" o:spid="_x0000_s1228" type="#_x0000_t75" style="position:absolute;left:0;text-align:left;margin-left:413.65pt;margin-top:13.5pt;width:7.9pt;height:2.3pt;z-index:255747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">
            <v:imagedata r:id="rId345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49" o:spid="_x0000_s1227" type="#_x0000_t75" style="position:absolute;left:0;text-align:left;margin-left:381.4pt;margin-top:7.75pt;width:53.35pt;height:2.8pt;z-index:255741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">
            <v:imagedata r:id="rId345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48" o:spid="_x0000_s1226" type="#_x0000_t75" style="position:absolute;left:0;text-align:left;margin-left:420.05pt;margin-top:1.55pt;width:5.7pt;height:4.85pt;z-index:255740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">
            <v:imagedata r:id="rId345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47" o:spid="_x0000_s1225" type="#_x0000_t75" style="position:absolute;left:0;text-align:left;margin-left:417pt;margin-top:-.1pt;width:1.6pt;height:6.9pt;z-index:255739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">
            <v:imagedata r:id="rId345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13" o:spid="_x0000_s1224" type="#_x0000_t75" style="position:absolute;left:0;text-align:left;margin-left:148.6pt;margin-top:-15.5pt;width:5.8pt;height:30.15pt;z-index:255605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">
            <v:imagedata r:id="rId345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11" o:spid="_x0000_s1223" type="#_x0000_t75" style="position:absolute;left:0;text-align:left;margin-left:190.25pt;margin-top:1.2pt;width:1.85pt;height:8.95pt;z-index:255603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">
            <v:imagedata r:id="rId345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10" o:spid="_x0000_s1222" type="#_x0000_t75" style="position:absolute;left:0;text-align:left;margin-left:186.55pt;margin-top:.1pt;width:6.05pt;height:6.9pt;z-index:255602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">
            <v:imagedata r:id="rId345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02" o:spid="_x0000_s1221" type="#_x0000_t75" style="position:absolute;left:0;text-align:left;margin-left:157.55pt;margin-top:.6pt;width:6.7pt;height:7.5pt;z-index:255593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">
            <v:imagedata r:id="rId345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90" o:spid="_x0000_s1220" type="#_x0000_t75" style="position:absolute;left:0;text-align:left;margin-left:99.85pt;margin-top:1.35pt;width:7.5pt;height:8.2pt;z-index:255581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">
            <v:imagedata r:id="rId345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89" o:spid="_x0000_s1219" type="#_x0000_t75" style="position:absolute;left:0;text-align:left;margin-left:96.45pt;margin-top:1.05pt;width:2.1pt;height:8.65pt;z-index:255580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">
            <v:imagedata r:id="rId346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81" o:spid="_x0000_s1218" type="#_x0000_t75" style="position:absolute;left:0;text-align:left;margin-left:69.65pt;margin-top:.75pt;width:7.55pt;height:6.25pt;z-index:255572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">
            <v:imagedata r:id="rId346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80" o:spid="_x0000_s1217" type="#_x0000_t75" style="position:absolute;left:0;text-align:left;margin-left:66.05pt;margin-top:.25pt;width:2.2pt;height:7.55pt;z-index:255571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">
            <v:imagedata r:id="rId346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474" o:spid="_x0000_s1216" type="#_x0000_t75" style="position:absolute;left:0;text-align:left;margin-left:50.95pt;margin-top:-13.9pt;width:8.65pt;height:27.25pt;z-index:255565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">
            <v:imagedata r:id="rId3463" o:title=""/>
          </v:shape>
        </w:pict>
      </w:r>
    </w:p>
    <w:p w:rsidR="00AD5089" w:rsidRDefault="000A365C" w:rsidP="005B68D0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01" o:spid="_x0000_s1215" type="#_x0000_t75" style="position:absolute;left:0;text-align:left;margin-left:504.2pt;margin-top:-2pt;width:6.9pt;height:22.35pt;z-index:255794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">
            <v:imagedata r:id="rId346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98" o:spid="_x0000_s1214" type="#_x0000_t75" style="position:absolute;left:0;text-align:left;margin-left:491.55pt;margin-top:11pt;width:10pt;height:2.4pt;z-index:255791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">
            <v:imagedata r:id="rId346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96" o:spid="_x0000_s1213" type="#_x0000_t75" style="position:absolute;left:0;text-align:left;margin-left:497.95pt;margin-top:2.45pt;width:2.25pt;height:7pt;z-index:255789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">
            <v:imagedata r:id="rId346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95" o:spid="_x0000_s1212" type="#_x0000_t75" style="position:absolute;left:0;text-align:left;margin-left:495.8pt;margin-top:1.45pt;width:7.9pt;height:2.45pt;z-index:255788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">
            <v:imagedata r:id="rId346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94" o:spid="_x0000_s1211" type="#_x0000_t75" style="position:absolute;left:0;text-align:left;margin-left:490.9pt;margin-top:1pt;width:5.7pt;height:9.35pt;z-index:255787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">
            <v:imagedata r:id="rId346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93" o:spid="_x0000_s1210" type="#_x0000_t75" style="position:absolute;left:0;text-align:left;margin-left:482pt;margin-top:6.15pt;width:7pt;height:2pt;z-index:255786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">
            <v:imagedata r:id="rId346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92" o:spid="_x0000_s1209" type="#_x0000_t75" style="position:absolute;left:0;text-align:left;margin-left:484.15pt;margin-top:2.6pt;width:2.55pt;height:7.4pt;z-index:255785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">
            <v:imagedata r:id="rId347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90" o:spid="_x0000_s1208" type="#_x0000_t75" style="position:absolute;left:0;text-align:left;margin-left:470.05pt;margin-top:9.5pt;width:8.1pt;height:2pt;z-index:255783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">
            <v:imagedata r:id="rId347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88" o:spid="_x0000_s1207" type="#_x0000_t75" style="position:absolute;left:0;text-align:left;margin-left:472.25pt;margin-top:4.25pt;width:1.6pt;height:5.6pt;z-index:255781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">
            <v:imagedata r:id="rId347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87" o:spid="_x0000_s1206" type="#_x0000_t75" style="position:absolute;left:0;text-align:left;margin-left:470.05pt;margin-top:3.7pt;width:8.1pt;height:2.3pt;z-index:255780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">
            <v:imagedata r:id="rId347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86" o:spid="_x0000_s1205" type="#_x0000_t75" style="position:absolute;left:0;text-align:left;margin-left:464.7pt;margin-top:.05pt;width:7.15pt;height:17.85pt;z-index:255779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">
            <v:imagedata r:id="rId347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85" o:spid="_x0000_s1204" type="#_x0000_t75" style="position:absolute;left:0;text-align:left;margin-left:458.75pt;margin-top:6.65pt;width:5.7pt;height:7.05pt;z-index:255778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">
            <v:imagedata r:id="rId347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84" o:spid="_x0000_s1203" type="#_x0000_t75" style="position:absolute;left:0;text-align:left;margin-left:453.75pt;margin-top:6.8pt;width:6.85pt;height:7.55pt;z-index:255777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">
            <v:imagedata r:id="rId347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83" o:spid="_x0000_s1202" type="#_x0000_t75" style="position:absolute;left:0;text-align:left;margin-left:449.1pt;margin-top:4.9pt;width:6.15pt;height:10.35pt;z-index:255776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">
            <v:imagedata r:id="rId347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60" o:spid="_x0000_s1201" type="#_x0000_t75" style="position:absolute;left:0;text-align:left;margin-left:413.5pt;margin-top:10pt;width:9.5pt;height:5.75pt;z-index:255752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">
            <v:imagedata r:id="rId347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59" o:spid="_x0000_s1200" type="#_x0000_t75" style="position:absolute;left:0;text-align:left;margin-left:410.75pt;margin-top:10.1pt;width:2.4pt;height:6.15pt;z-index:255751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">
            <v:imagedata r:id="rId347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58" o:spid="_x0000_s1199" type="#_x0000_t75" style="position:absolute;left:0;text-align:left;margin-left:407.75pt;margin-top:5.85pt;width:12.65pt;height:3.25pt;z-index:255750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">
            <v:imagedata r:id="rId348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57" o:spid="_x0000_s1198" type="#_x0000_t75" style="position:absolute;left:0;text-align:left;margin-left:417.45pt;margin-top:.15pt;width:2.1pt;height:4.65pt;z-index:255749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">
            <v:imagedata r:id="rId348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54" o:spid="_x0000_s1197" type="#_x0000_t75" style="position:absolute;left:0;text-align:left;margin-left:410.9pt;margin-top:-.85pt;width:2.4pt;height:6.75pt;z-index:255746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">
            <v:imagedata r:id="rId348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53" o:spid="_x0000_s1196" type="#_x0000_t75" style="position:absolute;left:0;text-align:left;margin-left:407.75pt;margin-top:-2pt;width:1.75pt;height:7.95pt;z-index:255745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">
            <v:imagedata r:id="rId348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52" o:spid="_x0000_s1195" type="#_x0000_t75" style="position:absolute;left:0;text-align:left;margin-left:395.9pt;margin-top:1.65pt;width:5.6pt;height:8.15pt;z-index:255744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">
            <v:imagedata r:id="rId348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51" o:spid="_x0000_s1194" type="#_x0000_t75" style="position:absolute;left:0;text-align:left;margin-left:391pt;margin-top:4pt;width:4.65pt;height:7pt;z-index:255743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">
            <v:imagedata r:id="rId348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50" o:spid="_x0000_s1193" type="#_x0000_t75" style="position:absolute;left:0;text-align:left;margin-left:385.55pt;margin-top:1.4pt;width:5.55pt;height:10.4pt;z-index:255742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">
            <v:imagedata r:id="rId348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15" o:spid="_x0000_s1192" type="#_x0000_t75" style="position:absolute;left:0;text-align:left;margin-left:346.3pt;margin-top:6.5pt;width:5.85pt;height:8.3pt;z-index:255707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">
            <v:imagedata r:id="rId348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14" o:spid="_x0000_s1191" type="#_x0000_t75" style="position:absolute;left:0;text-align:left;margin-left:339.9pt;margin-top:2.3pt;width:8.85pt;height:15.2pt;z-index:255706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">
            <v:imagedata r:id="rId348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09" o:spid="_x0000_s1190" type="#_x0000_t75" style="position:absolute;left:0;text-align:left;margin-left:322.15pt;margin-top:8.25pt;width:5.35pt;height:8.75pt;z-index:255701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">
            <v:imagedata r:id="rId348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08" o:spid="_x0000_s1189" type="#_x0000_t75" style="position:absolute;left:0;text-align:left;margin-left:316.9pt;margin-top:4.3pt;width:8.35pt;height:13.35pt;z-index:255700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">
            <v:imagedata r:id="rId349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07" o:spid="_x0000_s1188" type="#_x0000_t75" style="position:absolute;left:0;text-align:left;margin-left:310.8pt;margin-top:12.3pt;width:5.85pt;height:1.9pt;z-index:255699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">
            <v:imagedata r:id="rId349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06" o:spid="_x0000_s1187" type="#_x0000_t75" style="position:absolute;left:0;text-align:left;margin-left:312.6pt;margin-top:8.75pt;width:1.65pt;height:9.4pt;z-index:255698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">
            <v:imagedata r:id="rId349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05" o:spid="_x0000_s1186" type="#_x0000_t75" style="position:absolute;left:0;text-align:left;margin-left:307.2pt;margin-top:7.7pt;width:1.8pt;height:10.55pt;z-index:255697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">
            <v:imagedata r:id="rId349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88" o:spid="_x0000_s1185" type="#_x0000_t75" style="position:absolute;left:0;text-align:left;margin-left:248.75pt;margin-top:13.8pt;width:26.75pt;height:2.4pt;z-index:255682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">
            <v:imagedata r:id="rId349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87" o:spid="_x0000_s1184" type="#_x0000_t75" style="position:absolute;left:0;text-align:left;margin-left:267.25pt;margin-top:3.4pt;width:5.5pt;height:9.1pt;z-index:255681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">
            <v:imagedata r:id="rId349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86" o:spid="_x0000_s1183" type="#_x0000_t75" style="position:absolute;left:0;text-align:left;margin-left:261.5pt;margin-top:.1pt;width:9.35pt;height:11.9pt;z-index:255680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">
            <v:imagedata r:id="rId349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85" o:spid="_x0000_s1182" type="#_x0000_t75" style="position:absolute;left:0;text-align:left;margin-left:252.75pt;margin-top:7.55pt;width:6pt;height:2.4pt;z-index:255678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">
            <v:imagedata r:id="rId349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84" o:spid="_x0000_s1181" type="#_x0000_t75" style="position:absolute;left:0;text-align:left;margin-left:255.35pt;margin-top:4.1pt;width:1.9pt;height:7.7pt;z-index:255677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">
            <v:imagedata r:id="rId349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83" o:spid="_x0000_s1180" type="#_x0000_t75" style="position:absolute;left:0;text-align:left;margin-left:248.6pt;margin-top:2.95pt;width:2.15pt;height:10.65pt;z-index:255676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">
            <v:imagedata r:id="rId349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70" o:spid="_x0000_s1179" type="#_x0000_t75" style="position:absolute;left:0;text-align:left;margin-left:218.15pt;margin-top:3.65pt;width:2.5pt;height:14.1pt;z-index:255663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">
            <v:imagedata r:id="rId350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69" o:spid="_x0000_s1178" type="#_x0000_t75" style="position:absolute;left:0;text-align:left;margin-left:206.1pt;margin-top:9.2pt;width:8.75pt;height:1.85pt;z-index:255662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">
            <v:imagedata r:id="rId350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68" o:spid="_x0000_s1177" type="#_x0000_t75" style="position:absolute;left:0;text-align:left;margin-left:206.55pt;margin-top:4.35pt;width:3pt;height:10.75pt;z-index:255661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">
            <v:imagedata r:id="rId350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65" o:spid="_x0000_s1176" type="#_x0000_t75" style="position:absolute;left:0;text-align:left;margin-left:194.35pt;margin-top:9.6pt;width:11pt;height:2.15pt;z-index:255658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">
            <v:imagedata r:id="rId350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64" o:spid="_x0000_s1175" type="#_x0000_t75" style="position:absolute;left:0;text-align:left;margin-left:196.45pt;margin-top:2.75pt;width:2.2pt;height:6.25pt;z-index:255657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">
            <v:imagedata r:id="rId350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36" o:spid="_x0000_s1174" type="#_x0000_t75" style="position:absolute;left:0;text-align:left;margin-left:155.75pt;margin-top:10.4pt;width:5.4pt;height:6.65pt;z-index:2556288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">
            <v:imagedata r:id="rId350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35" o:spid="_x0000_s1173" type="#_x0000_t75" style="position:absolute;left:0;text-align:left;margin-left:151.55pt;margin-top:6.85pt;width:4.15pt;height:12.05pt;z-index:2556277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">
            <v:imagedata r:id="rId350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34" o:spid="_x0000_s1172" type="#_x0000_t75" style="position:absolute;left:0;text-align:left;margin-left:148.8pt;margin-top:8.75pt;width:2.8pt;height:4.9pt;z-index:255626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">
            <v:imagedata r:id="rId350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33" o:spid="_x0000_s1171" type="#_x0000_t75" style="position:absolute;left:0;text-align:left;margin-left:145.6pt;margin-top:6.5pt;width:2pt;height:6.55pt;z-index:255625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">
            <v:imagedata r:id="rId350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32" o:spid="_x0000_s1170" type="#_x0000_t75" style="position:absolute;left:0;text-align:left;margin-left:143.6pt;margin-top:6.5pt;width:7.5pt;height:1.85pt;z-index:2556247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">
            <v:imagedata r:id="rId350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31" o:spid="_x0000_s1169" type="#_x0000_t75" style="position:absolute;left:0;text-align:left;margin-left:134.6pt;margin-top:5.25pt;width:8.25pt;height:10.2pt;z-index:2556236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">
            <v:imagedata r:id="rId351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30" o:spid="_x0000_s1168" type="#_x0000_t75" style="position:absolute;left:0;text-align:left;margin-left:125.35pt;margin-top:8.3pt;width:6.3pt;height:7.65pt;z-index:255622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">
            <v:imagedata r:id="rId351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29" o:spid="_x0000_s1167" type="#_x0000_t75" style="position:absolute;left:0;text-align:left;margin-left:117.7pt;margin-top:8pt;width:6.65pt;height:8.1pt;z-index:2556216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">
            <v:imagedata r:id="rId351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28" o:spid="_x0000_s1166" type="#_x0000_t75" style="position:absolute;left:0;text-align:left;margin-left:109.15pt;margin-top:10.05pt;width:8.1pt;height:1.9pt;z-index:2556206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">
            <v:imagedata r:id="rId351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27" o:spid="_x0000_s1165" type="#_x0000_t75" style="position:absolute;left:0;text-align:left;margin-left:111.1pt;margin-top:4.9pt;width:2.55pt;height:10.55pt;z-index:255619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">
            <v:imagedata r:id="rId351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26" o:spid="_x0000_s1164" type="#_x0000_t75" style="position:absolute;left:0;text-align:left;margin-left:98.6pt;margin-top:10.85pt;width:6.95pt;height:2.1pt;z-index:255618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">
            <v:imagedata r:id="rId351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25" o:spid="_x0000_s1163" type="#_x0000_t75" style="position:absolute;left:0;text-align:left;margin-left:99.35pt;margin-top:7.3pt;width:2.8pt;height:8.6pt;z-index:255617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">
            <v:imagedata r:id="rId351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23" o:spid="_x0000_s1162" type="#_x0000_t75" style="position:absolute;left:0;text-align:left;margin-left:85.4pt;margin-top:8.9pt;width:6.6pt;height:10.15pt;z-index:255615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">
            <v:imagedata r:id="rId351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22" o:spid="_x0000_s1161" type="#_x0000_t75" style="position:absolute;left:0;text-align:left;margin-left:84.8pt;margin-top:8.95pt;width:1.95pt;height:5.5pt;z-index:255614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">
            <v:imagedata r:id="rId351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21" o:spid="_x0000_s1160" type="#_x0000_t75" style="position:absolute;left:0;text-align:left;margin-left:82.95pt;margin-top:7.4pt;width:2.25pt;height:4.5pt;z-index:255613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">
            <v:imagedata r:id="rId351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20" o:spid="_x0000_s1159" type="#_x0000_t75" style="position:absolute;left:0;text-align:left;margin-left:79.6pt;margin-top:6.05pt;width:10.05pt;height:2.25pt;z-index:255612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">
            <v:imagedata r:id="rId352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19" o:spid="_x0000_s1158" type="#_x0000_t75" style="position:absolute;left:0;text-align:left;margin-left:69.05pt;margin-top:11pt;width:7.05pt;height:7.45pt;z-index:255611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">
            <v:imagedata r:id="rId352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17" o:spid="_x0000_s1157" type="#_x0000_t75" style="position:absolute;left:0;text-align:left;margin-left:53pt;margin-top:12.45pt;width:8.05pt;height:1.85pt;z-index:255609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">
            <v:imagedata r:id="rId352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16" o:spid="_x0000_s1156" type="#_x0000_t75" style="position:absolute;left:0;text-align:left;margin-left:55.6pt;margin-top:6.95pt;width:3.3pt;height:12.75pt;z-index:255608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">
            <v:imagedata r:id="rId352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15" o:spid="_x0000_s1155" type="#_x0000_t75" style="position:absolute;left:0;text-align:left;margin-left:42.85pt;margin-top:13.5pt;width:5.9pt;height:2.3pt;z-index:255607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">
            <v:imagedata r:id="rId352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14" o:spid="_x0000_s1154" type="#_x0000_t75" style="position:absolute;left:0;text-align:left;margin-left:43pt;margin-top:9.2pt;width:3.8pt;height:1.8pt;z-index:255606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">
            <v:imagedata r:id="rId3525" o:title=""/>
          </v:shape>
        </w:pict>
      </w:r>
    </w:p>
    <w:p w:rsidR="005B68D0" w:rsidRDefault="000A365C" w:rsidP="005B68D0">
      <w:pPr>
        <w:pStyle w:val="ListParagraph"/>
        <w:ind w:left="108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lastRenderedPageBreak/>
        <w:pict>
          <v:shape id="Ink 3719" o:spid="_x0000_s1153" type="#_x0000_t75" style="position:absolute;left:0;text-align:left;margin-left:537.3pt;margin-top:-1.95pt;width:4.1pt;height:5.25pt;z-index:255813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">
            <v:imagedata r:id="rId352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18" o:spid="_x0000_s1152" type="#_x0000_t75" style="position:absolute;left:0;text-align:left;margin-left:531.35pt;margin-top:-1.85pt;width:4pt;height:4.45pt;z-index:255812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">
            <v:imagedata r:id="rId352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717" o:spid="_x0000_s1151" type="#_x0000_t75" style="position:absolute;left:0;text-align:left;margin-left:525.4pt;margin-top:-.9pt;width:4.45pt;height:4.2pt;z-index:255811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">
            <v:imagedata r:id="rId352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99" o:spid="_x0000_s1150" type="#_x0000_t75" style="position:absolute;left:0;text-align:left;margin-left:494.1pt;margin-top:-1.3pt;width:7.1pt;height:5pt;z-index:255792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">
            <v:imagedata r:id="rId352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91" o:spid="_x0000_s1149" type="#_x0000_t75" style="position:absolute;left:0;text-align:left;margin-left:472.8pt;margin-top:-4pt;width:7.15pt;height:8pt;z-index:255784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">
            <v:imagedata r:id="rId353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35" o:spid="_x0000_s1148" type="#_x0000_t75" style="position:absolute;left:0;text-align:left;margin-left:362.8pt;margin-top:-45.95pt;width:12.3pt;height:117.75pt;z-index:255728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">
            <v:imagedata r:id="rId353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21" o:spid="_x0000_s1147" type="#_x0000_t75" style="position:absolute;left:0;text-align:left;margin-left:329.8pt;margin-top:4.1pt;width:4.15pt;height:3.85pt;z-index:255713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">
            <v:imagedata r:id="rId353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20" o:spid="_x0000_s1146" type="#_x0000_t75" style="position:absolute;left:0;text-align:left;margin-left:356.45pt;margin-top:9.4pt;width:1.6pt;height:8.65pt;z-index:255712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">
            <v:imagedata r:id="rId353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19" o:spid="_x0000_s1145" type="#_x0000_t75" style="position:absolute;left:0;text-align:left;margin-left:348.75pt;margin-top:12.85pt;width:4.6pt;height:1.65pt;z-index:255711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">
            <v:imagedata r:id="rId353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18" o:spid="_x0000_s1144" type="#_x0000_t75" style="position:absolute;left:0;text-align:left;margin-left:342.6pt;margin-top:11.1pt;width:4.5pt;height:7.15pt;z-index:255710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">
            <v:imagedata r:id="rId353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17" o:spid="_x0000_s1143" type="#_x0000_t75" style="position:absolute;left:0;text-align:left;margin-left:338.7pt;margin-top:6.8pt;width:8.3pt;height:12.95pt;z-index:255709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">
            <v:imagedata r:id="rId353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16" o:spid="_x0000_s1142" type="#_x0000_t75" style="position:absolute;left:0;text-align:left;margin-left:338.5pt;margin-top:3pt;width:19.6pt;height:2.4pt;z-index:255708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">
            <v:imagedata r:id="rId353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13" o:spid="_x0000_s1141" type="#_x0000_t75" style="position:absolute;left:0;text-align:left;margin-left:333.1pt;margin-top:5.45pt;width:1.6pt;height:1.75pt;z-index:255705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">
            <v:imagedata r:id="rId353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11" o:spid="_x0000_s1140" type="#_x0000_t75" style="position:absolute;left:0;text-align:left;margin-left:308.9pt;margin-top:9.65pt;width:8.8pt;height:9.55pt;z-index:255703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">
            <v:imagedata r:id="rId353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10" o:spid="_x0000_s1139" type="#_x0000_t75" style="position:absolute;left:0;text-align:left;margin-left:308.55pt;margin-top:4.9pt;width:17.85pt;height:1.9pt;z-index:255702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">
            <v:imagedata r:id="rId354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04" o:spid="_x0000_s1138" type="#_x0000_t75" style="position:absolute;left:0;text-align:left;margin-left:287.85pt;margin-top:11.95pt;width:4.7pt;height:2.15pt;z-index:255696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">
            <v:imagedata r:id="rId354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603" o:spid="_x0000_s1137" type="#_x0000_t75" style="position:absolute;left:0;text-align:left;margin-left:285.7pt;margin-top:8pt;width:5.6pt;height:2.3pt;z-index:255695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">
            <v:imagedata r:id="rId354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90" o:spid="_x0000_s1136" type="#_x0000_t75" style="position:absolute;left:0;text-align:left;margin-left:258.25pt;margin-top:6.15pt;width:6.4pt;height:7.2pt;z-index:255684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">
            <v:imagedata r:id="rId354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89" o:spid="_x0000_s1135" type="#_x0000_t75" style="position:absolute;left:0;text-align:left;margin-left:252.9pt;margin-top:3.65pt;width:9.75pt;height:10.5pt;z-index:255683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">
            <v:imagedata r:id="rId354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82" o:spid="_x0000_s1134" type="#_x0000_t75" style="position:absolute;left:0;text-align:left;margin-left:234.15pt;margin-top:9pt;width:4.55pt;height:1.75pt;z-index:255675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">
            <v:imagedata r:id="rId354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81" o:spid="_x0000_s1133" type="#_x0000_t75" style="position:absolute;left:0;text-align:left;margin-left:230pt;margin-top:5.55pt;width:7.8pt;height:2.15pt;z-index:255674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">
            <v:imagedata r:id="rId3546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71" o:spid="_x0000_s1132" type="#_x0000_t75" style="position:absolute;left:0;text-align:left;margin-left:189.95pt;margin-top:13.15pt;width:34.85pt;height:3.3pt;z-index:255664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">
            <v:imagedata r:id="rId3547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67" o:spid="_x0000_s1131" type="#_x0000_t75" style="position:absolute;left:0;text-align:left;margin-left:198.65pt;margin-top:2.55pt;width:6.85pt;height:8pt;z-index:255660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">
            <v:imagedata r:id="rId3548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66" o:spid="_x0000_s1130" type="#_x0000_t75" style="position:absolute;left:0;text-align:left;margin-left:193.15pt;margin-top:-.8pt;width:10.8pt;height:13.05pt;z-index:255659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">
            <v:imagedata r:id="rId3549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63" o:spid="_x0000_s1129" type="#_x0000_t75" style="position:absolute;left:0;text-align:left;margin-left:175.4pt;margin-top:4.45pt;width:6pt;height:2.4pt;z-index:255656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">
            <v:imagedata r:id="rId3550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62" o:spid="_x0000_s1128" type="#_x0000_t75" style="position:absolute;left:0;text-align:left;margin-left:174.3pt;margin-top:2.35pt;width:5pt;height:1.85pt;z-index:255655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">
            <v:imagedata r:id="rId3551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61" o:spid="_x0000_s1127" type="#_x0000_t75" style="position:absolute;left:0;text-align:left;margin-left:160.1pt;margin-top:-2.45pt;width:2.2pt;height:9.6pt;z-index:255654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">
            <v:imagedata r:id="rId3552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45" o:spid="_x0000_s1126" type="#_x0000_t75" style="position:absolute;left:0;text-align:left;margin-left:111.5pt;margin-top:13.4pt;width:9.15pt;height:2.45pt;z-index:2556380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">
            <v:imagedata r:id="rId3553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38" o:spid="_x0000_s1125" type="#_x0000_t75" style="position:absolute;left:0;text-align:left;margin-left:55.6pt;margin-top:6.85pt;width:99.2pt;height:5.65pt;z-index:255630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">
            <v:imagedata r:id="rId3554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24" o:spid="_x0000_s1124" type="#_x0000_t75" style="position:absolute;left:0;text-align:left;margin-left:90pt;margin-top:-2pt;width:5.3pt;height:8.7pt;z-index:255616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">
            <v:imagedata r:id="rId3555" o:title=""/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Ink 3518" o:spid="_x0000_s1123" type="#_x0000_t75" style="position:absolute;left:0;text-align:left;margin-left:62.1pt;margin-top:-4.4pt;width:7.2pt;height:8.6pt;z-index:255610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">
            <v:imagedata r:id="rId3556" o:title=""/>
          </v:shape>
        </w:pict>
      </w:r>
    </w:p>
    <w:p w:rsidR="005B68D0" w:rsidRDefault="000A365C" w:rsidP="005B68D0">
      <w:pPr>
        <w:pStyle w:val="ListParagraph"/>
        <w:ind w:left="1080"/>
        <w:rPr>
          <w:rFonts w:ascii="Comic Sans MS" w:hAnsi="Comic Sans MS"/>
          <w:sz w:val="12"/>
          <w:szCs w:val="12"/>
        </w:rPr>
      </w:pP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12" o:spid="_x0000_s1122" type="#_x0000_t75" style="position:absolute;left:0;text-align:left;margin-left:314.55pt;margin-top:-3.15pt;width:6.1pt;height:8.55pt;z-index:255704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">
            <v:imagedata r:id="rId3557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98" o:spid="_x0000_s1121" type="#_x0000_t75" style="position:absolute;left:0;text-align:left;margin-left:275.7pt;margin-top:3.35pt;width:1.8pt;height:8.55pt;z-index:255690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">
            <v:imagedata r:id="rId3558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97" o:spid="_x0000_s1120" type="#_x0000_t75" style="position:absolute;left:0;text-align:left;margin-left:274.95pt;margin-top:4.25pt;width:1.7pt;height:6.45pt;z-index:255689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">
            <v:imagedata r:id="rId3559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91" o:spid="_x0000_s1119" type="#_x0000_t75" style="position:absolute;left:0;text-align:left;margin-left:241.85pt;margin-top:-1.15pt;width:38.05pt;height:3.4pt;z-index:255685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">
            <v:imagedata r:id="rId3560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74" o:spid="_x0000_s1118" type="#_x0000_t75" style="position:absolute;left:0;text-align:left;margin-left:211.3pt;margin-top:2pt;width:2.2pt;height:8.5pt;z-index:255667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">
            <v:imagedata r:id="rId3561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58" o:spid="_x0000_s1117" type="#_x0000_t75" style="position:absolute;left:0;text-align:left;margin-left:163.4pt;margin-top:-.35pt;width:5.5pt;height:13.75pt;z-index:255651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">
            <v:imagedata r:id="rId3562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57" o:spid="_x0000_s1116" type="#_x0000_t75" style="position:absolute;left:0;text-align:left;margin-left:161.9pt;margin-top:1.85pt;width:2.2pt;height:6.25pt;z-index:255650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">
            <v:imagedata r:id="rId3563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56" o:spid="_x0000_s1115" type="#_x0000_t75" style="position:absolute;left:0;text-align:left;margin-left:158.35pt;margin-top:.9pt;width:2.45pt;height:7.15pt;z-index:255649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">
            <v:imagedata r:id="rId3564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55" o:spid="_x0000_s1114" type="#_x0000_t75" style="position:absolute;left:0;text-align:left;margin-left:156.55pt;margin-top:-1.05pt;width:8.45pt;height:2.6pt;z-index:255648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">
            <v:imagedata r:id="rId3565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54" o:spid="_x0000_s1113" type="#_x0000_t75" style="position:absolute;left:0;text-align:left;margin-left:150pt;margin-top:-2.4pt;width:7.05pt;height:10.55pt;z-index:255647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">
            <v:imagedata r:id="rId3566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53" o:spid="_x0000_s1112" type="#_x0000_t75" style="position:absolute;left:0;text-align:left;margin-left:140.8pt;margin-top:.5pt;width:6.6pt;height:7.95pt;z-index:255646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">
            <v:imagedata r:id="rId3567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52" o:spid="_x0000_s1111" type="#_x0000_t75" style="position:absolute;left:0;text-align:left;margin-left:133.15pt;margin-top:.7pt;width:7.15pt;height:8.55pt;z-index:255645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">
            <v:imagedata r:id="rId3568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51" o:spid="_x0000_s1110" type="#_x0000_t75" style="position:absolute;left:0;text-align:left;margin-left:126.55pt;margin-top:3.1pt;width:9.5pt;height:2.2pt;z-index:255644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">
            <v:imagedata r:id="rId3569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50" o:spid="_x0000_s1109" type="#_x0000_t75" style="position:absolute;left:0;text-align:left;margin-left:129.05pt;margin-top:-3.35pt;width:2pt;height:14.4pt;z-index:255643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">
            <v:imagedata r:id="rId3570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47" o:spid="_x0000_s1108" type="#_x0000_t75" style="position:absolute;left:0;text-align:left;margin-left:117.15pt;margin-top:.3pt;width:1.95pt;height:6.25pt;z-index:255640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">
            <v:imagedata r:id="rId3571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46" o:spid="_x0000_s1107" type="#_x0000_t75" style="position:absolute;left:0;text-align:left;margin-left:114.65pt;margin-top:-.55pt;width:1.9pt;height:6.65pt;z-index:255639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">
            <v:imagedata r:id="rId3572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44" o:spid="_x0000_s1106" type="#_x0000_t75" style="position:absolute;left:0;text-align:left;margin-left:101.55pt;margin-top:3pt;width:7pt;height:7.35pt;z-index:255636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">
            <v:imagedata r:id="rId3573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43" o:spid="_x0000_s1105" type="#_x0000_t75" style="position:absolute;left:0;text-align:left;margin-left:95.4pt;margin-top:2.2pt;width:6.3pt;height:7.65pt;z-index:255635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">
            <v:imagedata r:id="rId3574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42" o:spid="_x0000_s1104" type="#_x0000_t75" style="position:absolute;left:0;text-align:left;margin-left:87.2pt;margin-top:4.65pt;width:8.4pt;height:2.05pt;z-index:255634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">
            <v:imagedata r:id="rId3575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41" o:spid="_x0000_s1103" type="#_x0000_t75" style="position:absolute;left:0;text-align:left;margin-left:91.05pt;margin-top:-1pt;width:2.35pt;height:13.1pt;z-index:255633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">
            <v:imagedata r:id="rId3576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40" o:spid="_x0000_s1102" type="#_x0000_t75" style="position:absolute;left:0;text-align:left;margin-left:73.7pt;margin-top:4.75pt;width:7.95pt;height:2.15pt;z-index:255632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">
            <v:imagedata r:id="rId3577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39" o:spid="_x0000_s1101" type="#_x0000_t75" style="position:absolute;left:0;text-align:left;margin-left:65.35pt;margin-top:-.8pt;width:2.7pt;height:14.95pt;z-index:255631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">
            <v:imagedata r:id="rId3578" o:title=""/>
          </v:shape>
        </w:pict>
      </w:r>
    </w:p>
    <w:p w:rsidR="00AD5089" w:rsidRDefault="000A365C" w:rsidP="005B68D0">
      <w:pPr>
        <w:pStyle w:val="ListParagraph"/>
        <w:ind w:left="1080"/>
        <w:rPr>
          <w:rFonts w:ascii="Comic Sans MS" w:hAnsi="Comic Sans MS"/>
          <w:sz w:val="12"/>
          <w:szCs w:val="12"/>
        </w:rPr>
      </w:pP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712" o:spid="_x0000_s1100" type="#_x0000_t75" style="position:absolute;left:0;text-align:left;margin-left:389.45pt;margin-top:-3.2pt;width:22.2pt;height:12.6pt;z-index:255805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">
            <v:imagedata r:id="rId3579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711" o:spid="_x0000_s1099" type="#_x0000_t75" style="position:absolute;left:0;text-align:left;margin-left:404.15pt;margin-top:-2.05pt;width:6pt;height:8.4pt;z-index:255804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">
            <v:imagedata r:id="rId3580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709" o:spid="_x0000_s1098" type="#_x0000_t75" style="position:absolute;left:0;text-align:left;margin-left:401.9pt;margin-top:.2pt;width:1.8pt;height:6.6pt;z-index:255802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">
            <v:imagedata r:id="rId3581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708" o:spid="_x0000_s1097" type="#_x0000_t75" style="position:absolute;left:0;text-align:left;margin-left:394.7pt;margin-top:-1pt;width:6.05pt;height:8.9pt;z-index:255801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">
            <v:imagedata r:id="rId3582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707" o:spid="_x0000_s1096" type="#_x0000_t75" style="position:absolute;left:0;text-align:left;margin-left:384.75pt;margin-top:5.1pt;width:6.9pt;height:1.85pt;z-index:255800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">
            <v:imagedata r:id="rId3583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706" o:spid="_x0000_s1095" type="#_x0000_t75" style="position:absolute;left:0;text-align:left;margin-left:384.5pt;margin-top:-.25pt;width:4.95pt;height:2.5pt;z-index:255799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">
            <v:imagedata r:id="rId3584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99" o:spid="_x0000_s1094" type="#_x0000_t75" style="position:absolute;left:0;text-align:left;margin-left:272.35pt;margin-top:3.5pt;width:12.85pt;height:2.2pt;z-index:255691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">
            <v:imagedata r:id="rId3585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94" o:spid="_x0000_s1093" type="#_x0000_t75" style="position:absolute;left:0;text-align:left;margin-left:262.9pt;margin-top:2.15pt;width:6.85pt;height:1.95pt;z-index:255688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">
            <v:imagedata r:id="rId3586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93" o:spid="_x0000_s1092" type="#_x0000_t75" style="position:absolute;left:0;text-align:left;margin-left:253.4pt;margin-top:1.15pt;width:7.05pt;height:8.65pt;z-index:255687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">
            <v:imagedata r:id="rId3587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92" o:spid="_x0000_s1091" type="#_x0000_t75" style="position:absolute;left:0;text-align:left;margin-left:248.4pt;margin-top:-1.9pt;width:8.8pt;height:12pt;z-index:255686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">
            <v:imagedata r:id="rId3588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80" o:spid="_x0000_s1090" type="#_x0000_t75" style="position:absolute;left:0;text-align:left;margin-left:229.25pt;margin-top:-3.2pt;width:4.85pt;height:11.65pt;z-index:255673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">
            <v:imagedata r:id="rId3589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79" o:spid="_x0000_s1089" type="#_x0000_t75" style="position:absolute;left:0;text-align:left;margin-left:224.65pt;margin-top:0;width:2.3pt;height:6.9pt;z-index:255672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">
            <v:imagedata r:id="rId3590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78" o:spid="_x0000_s1088" type="#_x0000_t75" style="position:absolute;left:0;text-align:left;margin-left:220.45pt;margin-top:-4.95pt;width:4.65pt;height:15.1pt;z-index:255671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">
            <v:imagedata r:id="rId3591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75" o:spid="_x0000_s1087" type="#_x0000_t75" style="position:absolute;left:0;text-align:left;margin-left:209.45pt;margin-top:.35pt;width:10.3pt;height:2.3pt;z-index:255668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">
            <v:imagedata r:id="rId3592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73" o:spid="_x0000_s1086" type="#_x0000_t75" style="position:absolute;left:0;text-align:left;margin-left:198.2pt;margin-top:2.9pt;width:6.85pt;height:1.95pt;z-index:255666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">
            <v:imagedata r:id="rId3593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72" o:spid="_x0000_s1085" type="#_x0000_t75" style="position:absolute;left:0;text-align:left;margin-left:192.6pt;margin-top:-1.55pt;width:2.35pt;height:14pt;z-index:255665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">
            <v:imagedata r:id="rId3594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59" o:spid="_x0000_s1084" type="#_x0000_t75" style="position:absolute;left:0;text-align:left;margin-left:167.35pt;margin-top:-2.55pt;width:6.05pt;height:6.6pt;z-index:255652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">
            <v:imagedata r:id="rId3595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49" o:spid="_x0000_s1083" type="#_x0000_t75" style="position:absolute;left:0;text-align:left;margin-left:121.5pt;margin-top:-3.45pt;width:5.95pt;height:10.35pt;z-index:255642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">
            <v:imagedata r:id="rId3596" o:title=""/>
          </v:shape>
        </w:pict>
      </w:r>
    </w:p>
    <w:p w:rsidR="00AD5089" w:rsidRDefault="000A365C" w:rsidP="005B68D0">
      <w:pPr>
        <w:pStyle w:val="ListParagraph"/>
        <w:ind w:left="1080"/>
        <w:rPr>
          <w:rFonts w:ascii="Comic Sans MS" w:hAnsi="Comic Sans MS"/>
          <w:sz w:val="12"/>
          <w:szCs w:val="12"/>
        </w:rPr>
      </w:pP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02" o:spid="_x0000_s1082" type="#_x0000_t75" style="position:absolute;left:0;text-align:left;margin-left:248.75pt;margin-top:-3.45pt;width:39.1pt;height:6.4pt;z-index:255694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">
            <v:imagedata r:id="rId3597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01" o:spid="_x0000_s1081" type="#_x0000_t75" style="position:absolute;left:0;text-align:left;margin-left:278.45pt;margin-top:-.6pt;width:4.35pt;height:10.1pt;z-index:2556933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">
            <v:imagedata r:id="rId3598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00" o:spid="_x0000_s1080" type="#_x0000_t75" style="position:absolute;left:0;text-align:left;margin-left:273.05pt;margin-top:-2.3pt;width:7.55pt;height:9.35pt;z-index:255692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">
            <v:imagedata r:id="rId3599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77" o:spid="_x0000_s1079" type="#_x0000_t75" style="position:absolute;left:0;text-align:left;margin-left:214.35pt;margin-top:-1.65pt;width:5.9pt;height:9.6pt;z-index:255670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">
            <v:imagedata r:id="rId3600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576" o:spid="_x0000_s1078" type="#_x0000_t75" style="position:absolute;left:0;text-align:left;margin-left:209.45pt;margin-top:-3.65pt;width:8.55pt;height:11.95pt;z-index:255669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">
            <v:imagedata r:id="rId3601" o:title=""/>
          </v:shape>
        </w:pict>
      </w:r>
    </w:p>
    <w:p w:rsidR="00AD5089" w:rsidRDefault="000A365C" w:rsidP="005B68D0">
      <w:pPr>
        <w:pStyle w:val="ListParagraph"/>
        <w:ind w:left="1080"/>
        <w:rPr>
          <w:rFonts w:ascii="Comic Sans MS" w:hAnsi="Comic Sans MS"/>
          <w:sz w:val="12"/>
          <w:szCs w:val="12"/>
        </w:rPr>
      </w:pP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27" o:spid="_x0000_s1077" type="#_x0000_t75" style="position:absolute;left:0;text-align:left;margin-left:330.8pt;margin-top:-2.3pt;width:10.55pt;height:16.15pt;z-index:255719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">
            <v:imagedata r:id="rId3602" o:title=""/>
          </v:shape>
        </w:pict>
      </w:r>
    </w:p>
    <w:p w:rsidR="00AD5089" w:rsidRDefault="000A365C" w:rsidP="005B68D0">
      <w:pPr>
        <w:pStyle w:val="ListParagraph"/>
        <w:ind w:left="1080"/>
        <w:rPr>
          <w:rFonts w:ascii="Comic Sans MS" w:hAnsi="Comic Sans MS"/>
          <w:sz w:val="12"/>
          <w:szCs w:val="12"/>
        </w:rPr>
      </w:pP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34" o:spid="_x0000_s1076" type="#_x0000_t75" style="position:absolute;left:0;text-align:left;margin-left:302.5pt;margin-top:-24.9pt;width:55pt;height:59pt;z-index:255727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">
            <v:imagedata r:id="rId3603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28" o:spid="_x0000_s1075" type="#_x0000_t75" style="position:absolute;left:0;text-align:left;margin-left:338.2pt;margin-top:-5.6pt;width:6.45pt;height:10.5pt;z-index:255720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">
            <v:imagedata r:id="rId3604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26" o:spid="_x0000_s1074" type="#_x0000_t75" style="position:absolute;left:0;text-align:left;margin-left:323.45pt;margin-top:.9pt;width:5.95pt;height:2.05pt;z-index:2557189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">
            <v:imagedata r:id="rId3605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25" o:spid="_x0000_s1073" type="#_x0000_t75" style="position:absolute;left:0;text-align:left;margin-left:325.7pt;margin-top:-3pt;width:2pt;height:9.45pt;z-index:255717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">
            <v:imagedata r:id="rId3606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24" o:spid="_x0000_s1072" type="#_x0000_t75" style="position:absolute;left:0;text-align:left;margin-left:317.5pt;margin-top:-5.95pt;width:2.55pt;height:14.25pt;z-index:255716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">
            <v:imagedata r:id="rId3607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22" o:spid="_x0000_s1071" type="#_x0000_t75" style="position:absolute;left:0;text-align:left;margin-left:301.55pt;margin-top:3.65pt;width:5.7pt;height:2.4pt;z-index:255714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">
            <v:imagedata r:id="rId3608" o:title=""/>
          </v:shape>
        </w:pict>
      </w:r>
    </w:p>
    <w:p w:rsidR="00AD5089" w:rsidRDefault="000A365C" w:rsidP="005B68D0">
      <w:pPr>
        <w:pStyle w:val="ListParagraph"/>
        <w:ind w:left="1080"/>
        <w:rPr>
          <w:rFonts w:ascii="Comic Sans MS" w:hAnsi="Comic Sans MS"/>
          <w:sz w:val="12"/>
          <w:szCs w:val="12"/>
        </w:rPr>
      </w:pP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29" o:spid="_x0000_s1070" type="#_x0000_t75" style="position:absolute;left:0;text-align:left;margin-left:313.8pt;margin-top:.3pt;width:35.1pt;height:3.05pt;z-index:255721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">
            <v:imagedata r:id="rId3609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23" o:spid="_x0000_s1069" type="#_x0000_t75" style="position:absolute;left:0;text-align:left;margin-left:301.8pt;margin-top:-.65pt;width:6pt;height:2.5pt;z-index:255715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">
            <v:imagedata r:id="rId3610" o:title=""/>
          </v:shape>
        </w:pict>
      </w:r>
    </w:p>
    <w:p w:rsidR="00AD5089" w:rsidRPr="005B68D0" w:rsidRDefault="000A365C" w:rsidP="005B68D0">
      <w:pPr>
        <w:pStyle w:val="ListParagraph"/>
        <w:ind w:left="1080"/>
        <w:rPr>
          <w:rFonts w:ascii="Comic Sans MS" w:hAnsi="Comic Sans MS"/>
          <w:sz w:val="12"/>
          <w:szCs w:val="12"/>
        </w:rPr>
      </w:pP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33" o:spid="_x0000_s1068" type="#_x0000_t75" style="position:absolute;left:0;text-align:left;margin-left:341.05pt;margin-top:-.15pt;width:1.85pt;height:8.65pt;z-index:255726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">
            <v:imagedata r:id="rId3611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32" o:spid="_x0000_s1067" type="#_x0000_t75" style="position:absolute;left:0;text-align:left;margin-left:332.5pt;margin-top:3.05pt;width:6.45pt;height:2.15pt;z-index:255725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">
            <v:imagedata r:id="rId3612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31" o:spid="_x0000_s1066" type="#_x0000_t75" style="position:absolute;left:0;text-align:left;margin-left:324.05pt;margin-top:0;width:7.45pt;height:10.15pt;z-index:255724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">
            <v:imagedata r:id="rId3613" o:title=""/>
          </v:shape>
        </w:pict>
      </w:r>
      <w:r>
        <w:rPr>
          <w:rFonts w:ascii="Comic Sans MS" w:hAnsi="Comic Sans MS"/>
          <w:noProof/>
          <w:sz w:val="12"/>
          <w:szCs w:val="12"/>
          <w:lang w:val="en-CA" w:eastAsia="en-CA"/>
        </w:rPr>
        <w:pict>
          <v:shape id="Ink 3630" o:spid="_x0000_s1065" type="#_x0000_t75" style="position:absolute;left:0;text-align:left;margin-left:317.85pt;margin-top:-4.2pt;width:11.7pt;height:13.6pt;z-index:255723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">
            <v:imagedata r:id="rId3614" o:title=""/>
          </v:shape>
        </w:pict>
      </w:r>
    </w:p>
    <w:p w:rsidR="005B68D0" w:rsidRDefault="005B68D0" w:rsidP="005B68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t xml:space="preserve">See Example </w:t>
      </w:r>
      <w:r w:rsidR="00AD5089">
        <w:rPr>
          <w:rFonts w:ascii="Comic Sans MS" w:hAnsi="Comic Sans MS"/>
          <w:b/>
          <w:sz w:val="24"/>
        </w:rPr>
        <w:t>4</w:t>
      </w:r>
      <w:r>
        <w:rPr>
          <w:rFonts w:ascii="Comic Sans MS" w:hAnsi="Comic Sans MS"/>
          <w:b/>
          <w:sz w:val="24"/>
        </w:rPr>
        <w:t xml:space="preserve"> &amp; Your Turn                                                   p. </w:t>
      </w:r>
      <w:r w:rsidR="00AD5089">
        <w:rPr>
          <w:rFonts w:ascii="Comic Sans MS" w:hAnsi="Comic Sans MS"/>
          <w:b/>
          <w:sz w:val="24"/>
        </w:rPr>
        <w:t>304-305</w:t>
      </w:r>
    </w:p>
    <w:p w:rsidR="00E0710B" w:rsidRDefault="000A365C" w:rsidP="00AD5089">
      <w:pPr>
        <w:ind w:firstLine="720"/>
        <w:rPr>
          <w:rFonts w:ascii="Comic Sans MS" w:hAnsi="Comic Sans MS"/>
          <w:sz w:val="22"/>
          <w:szCs w:val="22"/>
        </w:rPr>
      </w:pP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Text Box 528" o:spid="_x0000_s1064" type="#_x0000_t202" style="position:absolute;left:0;text-align:left;margin-left:30pt;margin-top:6.75pt;width:6in;height:74.45pt;z-index:251653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">
            <v:textbox>
              <w:txbxContent>
                <w:p w:rsidR="00117B8F" w:rsidRPr="00E6394A" w:rsidRDefault="00117B8F" w:rsidP="00A36619">
                  <w:pPr>
                    <w:rPr>
                      <w:rFonts w:ascii="Comic Sans MS" w:hAnsi="Comic Sans MS"/>
                      <w:b/>
                      <w:sz w:val="24"/>
                    </w:rPr>
                  </w:pPr>
                  <w:r>
                    <w:rPr>
                      <w:rFonts w:ascii="Comic Sans MS" w:hAnsi="Comic Sans MS"/>
                      <w:b/>
                      <w:sz w:val="24"/>
                    </w:rPr>
                    <w:t xml:space="preserve">ASSIGNMENT:  </w:t>
                  </w:r>
                  <w:r>
                    <w:rPr>
                      <w:rFonts w:ascii="Comic Sans MS" w:hAnsi="Comic Sans MS"/>
                      <w:b/>
                      <w:sz w:val="24"/>
                    </w:rPr>
                    <w:tab/>
                    <w:t xml:space="preserve">1)  p. 305 </w:t>
                  </w:r>
                  <w:r w:rsidRPr="00E6394A">
                    <w:rPr>
                      <w:rFonts w:ascii="Comic Sans MS" w:hAnsi="Comic Sans MS"/>
                      <w:b/>
                      <w:sz w:val="24"/>
                    </w:rPr>
                    <w:t>read Key Ideas</w:t>
                  </w:r>
                </w:p>
                <w:p w:rsidR="00117B8F" w:rsidRPr="002C1AA8" w:rsidRDefault="00117B8F" w:rsidP="00A36619">
                  <w:pPr>
                    <w:rPr>
                      <w:rFonts w:ascii="Comic Sans MS" w:hAnsi="Comic Sans MS"/>
                      <w:b/>
                      <w:caps/>
                    </w:rPr>
                  </w:pPr>
                  <w:r>
                    <w:rPr>
                      <w:rFonts w:ascii="Comic Sans MS" w:hAnsi="Comic Sans MS"/>
                      <w:b/>
                      <w:sz w:val="24"/>
                    </w:rPr>
                    <w:t xml:space="preserve">                     2)  </w:t>
                  </w:r>
                  <w:r w:rsidRPr="00C668D9">
                    <w:rPr>
                      <w:rFonts w:ascii="Comic Sans MS" w:hAnsi="Comic Sans MS"/>
                      <w:b/>
                      <w:sz w:val="24"/>
                    </w:rPr>
                    <w:t xml:space="preserve">w/s </w:t>
                  </w:r>
                  <w:r>
                    <w:rPr>
                      <w:rFonts w:ascii="Comic Sans MS" w:hAnsi="Comic Sans MS"/>
                      <w:b/>
                    </w:rPr>
                    <w:t>6.2 Trigonometric Identities</w:t>
                  </w:r>
                </w:p>
                <w:p w:rsidR="00117B8F" w:rsidRPr="00945192" w:rsidRDefault="00117B8F" w:rsidP="00945192">
                  <w:pPr>
                    <w:ind w:left="1440" w:firstLine="720"/>
                    <w:rPr>
                      <w:rFonts w:ascii="Comic Sans MS" w:hAnsi="Comic Sans MS" w:cs="Tahoma"/>
                      <w:b/>
                      <w:color w:val="000000"/>
                      <w:sz w:val="24"/>
                      <w:szCs w:val="24"/>
                      <w:lang w:val="en-CA" w:eastAsia="en-CA"/>
                    </w:rPr>
                  </w:pPr>
                  <w:r w:rsidRPr="00945192">
                    <w:rPr>
                      <w:rFonts w:ascii="Comic Sans MS" w:hAnsi="Comic Sans MS"/>
                      <w:b/>
                      <w:sz w:val="24"/>
                      <w:szCs w:val="24"/>
                    </w:rPr>
                    <w:t>3)  p. 306-308 #</w:t>
                  </w:r>
                  <w:r w:rsidRPr="00945192">
                    <w:rPr>
                      <w:rFonts w:ascii="Comic Sans MS" w:hAnsi="Comic Sans MS" w:cs="Tahoma"/>
                      <w:b/>
                      <w:color w:val="000000"/>
                      <w:sz w:val="24"/>
                      <w:szCs w:val="24"/>
                      <w:lang w:val="en-CA" w:eastAsia="en-CA"/>
                    </w:rPr>
                    <w:t xml:space="preserve"> 1-9, 12, 15, 17, 20</w:t>
                  </w:r>
                </w:p>
                <w:p w:rsidR="00117B8F" w:rsidRPr="00FA5E4F" w:rsidRDefault="00117B8F" w:rsidP="00945192">
                  <w:pPr>
                    <w:ind w:left="1440" w:firstLine="720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945192">
                    <w:rPr>
                      <w:rFonts w:ascii="Comic Sans MS" w:hAnsi="Comic Sans MS"/>
                      <w:b/>
                      <w:sz w:val="24"/>
                      <w:szCs w:val="24"/>
                    </w:rPr>
                    <w:t>4)  p. 308  Project Corner</w:t>
                  </w:r>
                  <w:r w:rsidRPr="00FA5E4F">
                    <w:rPr>
                      <w:rFonts w:ascii="Comic Sans MS" w:hAnsi="Comic Sans MS"/>
                      <w:b/>
                      <w:sz w:val="24"/>
                      <w:szCs w:val="24"/>
                    </w:rPr>
                    <w:t xml:space="preserve"> </w:t>
                  </w:r>
                </w:p>
                <w:p w:rsidR="00117B8F" w:rsidRPr="00FA5E4F" w:rsidRDefault="00117B8F" w:rsidP="00075319">
                  <w:pPr>
                    <w:ind w:left="1440" w:firstLine="720"/>
                    <w:rPr>
                      <w:rFonts w:ascii="Comic Sans MS" w:hAnsi="Comic Sans MS"/>
                      <w:b/>
                      <w:sz w:val="24"/>
                      <w:szCs w:val="24"/>
                    </w:rPr>
                  </w:pPr>
                </w:p>
                <w:p w:rsidR="00117B8F" w:rsidRDefault="00117B8F" w:rsidP="00075319">
                  <w:pPr>
                    <w:rPr>
                      <w:rFonts w:ascii="Comic Sans MS" w:hAnsi="Comic Sans MS"/>
                      <w:b/>
                      <w:sz w:val="24"/>
                    </w:rPr>
                  </w:pPr>
                </w:p>
                <w:p w:rsidR="00117B8F" w:rsidRDefault="00117B8F" w:rsidP="00075319"/>
              </w:txbxContent>
            </v:textbox>
          </v:shape>
        </w:pict>
      </w: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Text Box 163" o:spid="_x0000_s1063" type="#_x0000_t202" style="position:absolute;left:0;text-align:left;margin-left:-13.2pt;margin-top:6.4pt;width:43.2pt;height:69pt;z-index:2521451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" fillcolor="white [3201]" stroked="f" strokeweight=".5pt">
            <v:textbox>
              <w:txbxContent>
                <w:p w:rsidR="00117B8F" w:rsidRDefault="00117B8F">
                  <w:r>
                    <w:rPr>
                      <w:noProof/>
                      <w:lang w:val="en-CA" w:eastAsia="en-CA"/>
                    </w:rPr>
                    <w:drawing>
                      <wp:inline distT="0" distB="0" distL="0" distR="0">
                        <wp:extent cx="463406" cy="709295"/>
                        <wp:effectExtent l="0" t="0" r="0" b="0"/>
                        <wp:docPr id="164" name="Picture 1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5290" cy="7121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C1AA8" w:rsidRDefault="002C1AA8" w:rsidP="00E0710B">
      <w:pPr>
        <w:rPr>
          <w:rFonts w:ascii="Comic Sans MS" w:hAnsi="Comic Sans MS"/>
          <w:sz w:val="22"/>
          <w:szCs w:val="22"/>
        </w:rPr>
      </w:pPr>
    </w:p>
    <w:p w:rsidR="002C1AA8" w:rsidRDefault="002C1AA8" w:rsidP="00E0710B">
      <w:pPr>
        <w:rPr>
          <w:rFonts w:ascii="Comic Sans MS" w:hAnsi="Comic Sans MS"/>
          <w:sz w:val="22"/>
          <w:szCs w:val="22"/>
        </w:rPr>
      </w:pPr>
    </w:p>
    <w:p w:rsidR="00AD5089" w:rsidRPr="00E0710B" w:rsidRDefault="00AD5089" w:rsidP="00E0710B">
      <w:pPr>
        <w:rPr>
          <w:rFonts w:ascii="Comic Sans MS" w:hAnsi="Comic Sans MS"/>
          <w:sz w:val="22"/>
          <w:szCs w:val="22"/>
        </w:rPr>
      </w:pPr>
    </w:p>
    <w:p w:rsidR="00E0710B" w:rsidRPr="00E0710B" w:rsidRDefault="00E0710B" w:rsidP="00E0710B">
      <w:pPr>
        <w:rPr>
          <w:rFonts w:ascii="Comic Sans MS" w:hAnsi="Comic Sans MS"/>
          <w:sz w:val="22"/>
          <w:szCs w:val="22"/>
        </w:rPr>
      </w:pPr>
    </w:p>
    <w:p w:rsidR="002C1AA8" w:rsidRDefault="000A365C" w:rsidP="002C1AA8">
      <w:pPr>
        <w:rPr>
          <w:rFonts w:ascii="Comic Sans MS" w:hAnsi="Comic Sans MS"/>
          <w:b/>
          <w:bCs/>
          <w:sz w:val="22"/>
          <w:szCs w:val="22"/>
          <w:u w:val="single"/>
        </w:rPr>
      </w:pPr>
      <w:r w:rsidRPr="000A365C">
        <w:rPr>
          <w:rFonts w:ascii="Comic Sans MS" w:hAnsi="Comic Sans MS"/>
          <w:noProof/>
          <w:sz w:val="24"/>
          <w:lang w:val="en-CA" w:eastAsia="en-CA"/>
        </w:rPr>
        <w:pict>
          <v:shape id="Text Box 599" o:spid="_x0000_s1062" type="#_x0000_t202" style="position:absolute;margin-left:0;margin-top:-1.45pt;width:441pt;height:46.85pt;z-index:251662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">
            <v:textbox>
              <w:txbxContent>
                <w:p w:rsidR="00117B8F" w:rsidRPr="00E44623" w:rsidRDefault="00117B8F" w:rsidP="00FE257C">
                  <w:pPr>
                    <w:rPr>
                      <w:sz w:val="26"/>
                      <w:szCs w:val="26"/>
                    </w:rPr>
                  </w:pPr>
                  <w:r>
                    <w:rPr>
                      <w:rFonts w:ascii="Comic Sans MS" w:hAnsi="Comic Sans MS"/>
                      <w:sz w:val="24"/>
                    </w:rPr>
                    <w:t>PC 12</w:t>
                  </w:r>
                  <w:r w:rsidRPr="00815BC0">
                    <w:rPr>
                      <w:rFonts w:ascii="Comic Sans MS" w:hAnsi="Comic Sans MS"/>
                      <w:sz w:val="28"/>
                      <w:szCs w:val="28"/>
                    </w:rPr>
                    <w:t xml:space="preserve"> </w:t>
                  </w:r>
                  <w:r w:rsidRPr="00815BC0">
                    <w:rPr>
                      <w:rFonts w:ascii="Comic Sans MS" w:hAnsi="Comic Sans MS"/>
                      <w:b/>
                      <w:caps/>
                      <w:sz w:val="28"/>
                      <w:szCs w:val="28"/>
                    </w:rPr>
                    <w:t>w/s</w:t>
                  </w:r>
                  <w:r w:rsidRPr="00815BC0">
                    <w:rPr>
                      <w:rFonts w:ascii="Comic Sans MS" w:hAnsi="Comic Sans MS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Comic Sans MS" w:hAnsi="Comic Sans MS"/>
                      <w:b/>
                      <w:caps/>
                      <w:sz w:val="26"/>
                      <w:szCs w:val="26"/>
                    </w:rPr>
                    <w:t>6.2 TRIGONOMETRIC IDENTITIES</w:t>
                  </w:r>
                </w:p>
                <w:p w:rsidR="00117B8F" w:rsidRPr="00FA5E4F" w:rsidRDefault="00117B8F" w:rsidP="007E75EF">
                  <w:pPr>
                    <w:rPr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Pr="000A365C">
        <w:rPr>
          <w:rFonts w:ascii="Comic Sans MS" w:hAnsi="Comic Sans MS"/>
          <w:b/>
          <w:noProof/>
          <w:sz w:val="24"/>
          <w:lang w:val="en-CA" w:eastAsia="en-CA"/>
        </w:rPr>
        <w:pict>
          <v:shape id="Text Box 118" o:spid="_x0000_s1061" type="#_x0000_t202" style="position:absolute;margin-left:445.85pt;margin-top:3.1pt;width:70.9pt;height:57.25pt;z-index:251800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" fillcolor="white [3201]" stroked="f" strokeweight=".5pt">
            <v:path arrowok="t"/>
            <v:textbox>
              <w:txbxContent>
                <w:p w:rsidR="00117B8F" w:rsidRDefault="00117B8F">
                  <w:r>
                    <w:rPr>
                      <w:rFonts w:ascii="Comic Sans MS" w:hAnsi="Comic Sans MS"/>
                      <w:noProof/>
                      <w:sz w:val="22"/>
                      <w:lang w:val="en-CA" w:eastAsia="en-CA"/>
                    </w:rPr>
                    <w:drawing>
                      <wp:inline distT="0" distB="0" distL="0" distR="0">
                        <wp:extent cx="708660" cy="525780"/>
                        <wp:effectExtent l="0" t="0" r="0" b="7620"/>
                        <wp:docPr id="8" name="Picture 8" descr="MCPE01821_0000[1]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MCPE01821_0000[1]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8660" cy="5257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842CF4" w:rsidRDefault="00842CF4" w:rsidP="00815BC0">
      <w:pPr>
        <w:pStyle w:val="ListParagraph"/>
        <w:tabs>
          <w:tab w:val="left" w:pos="1260"/>
        </w:tabs>
        <w:ind w:left="567"/>
        <w:rPr>
          <w:rFonts w:ascii="Comic Sans MS" w:hAnsi="Comic Sans MS"/>
          <w:b/>
          <w:bCs/>
          <w:sz w:val="22"/>
          <w:szCs w:val="22"/>
        </w:rPr>
      </w:pPr>
    </w:p>
    <w:p w:rsidR="0093475D" w:rsidRDefault="0093475D" w:rsidP="0093475D">
      <w:pPr>
        <w:pStyle w:val="ListParagraph"/>
        <w:tabs>
          <w:tab w:val="left" w:pos="1260"/>
        </w:tabs>
        <w:ind w:left="360"/>
        <w:rPr>
          <w:rFonts w:ascii="Comic Sans MS" w:hAnsi="Comic Sans MS"/>
          <w:b/>
          <w:bCs/>
          <w:sz w:val="22"/>
          <w:szCs w:val="22"/>
        </w:rPr>
      </w:pPr>
    </w:p>
    <w:p w:rsidR="0093475D" w:rsidRDefault="0093475D" w:rsidP="0093475D">
      <w:pPr>
        <w:pStyle w:val="ListParagraph"/>
        <w:tabs>
          <w:tab w:val="left" w:pos="1260"/>
        </w:tabs>
        <w:ind w:left="360"/>
        <w:rPr>
          <w:rFonts w:ascii="Comic Sans MS" w:hAnsi="Comic Sans MS"/>
          <w:b/>
          <w:bCs/>
          <w:sz w:val="22"/>
          <w:szCs w:val="22"/>
        </w:rPr>
      </w:pPr>
    </w:p>
    <w:p w:rsidR="00945192" w:rsidRDefault="00945192" w:rsidP="00945192">
      <w:pPr>
        <w:pStyle w:val="ListParagraph"/>
        <w:numPr>
          <w:ilvl w:val="0"/>
          <w:numId w:val="27"/>
        </w:numPr>
        <w:rPr>
          <w:rFonts w:ascii="Comic Sans MS" w:hAnsi="Comic Sans MS"/>
          <w:sz w:val="22"/>
        </w:rPr>
      </w:pPr>
      <w:r>
        <w:rPr>
          <w:rFonts w:ascii="Comic Sans MS" w:hAnsi="Comic Sans MS"/>
          <w:sz w:val="22"/>
        </w:rPr>
        <w:t xml:space="preserve"> Prove</w:t>
      </w:r>
    </w:p>
    <w:p w:rsidR="00FE257C" w:rsidRPr="00945192" w:rsidRDefault="00FE257C" w:rsidP="00FE257C">
      <w:pPr>
        <w:ind w:left="360"/>
        <w:rPr>
          <w:rFonts w:ascii="Comic Sans MS" w:hAnsi="Comic Sans MS"/>
          <w:sz w:val="12"/>
          <w:szCs w:val="12"/>
        </w:rPr>
      </w:pPr>
    </w:p>
    <w:p w:rsidR="00945192" w:rsidRPr="00945192" w:rsidRDefault="000A365C" w:rsidP="00945192">
      <w:pPr>
        <w:pStyle w:val="ListParagraph"/>
        <w:numPr>
          <w:ilvl w:val="0"/>
          <w:numId w:val="28"/>
        </w:numPr>
        <w:rPr>
          <w:rFonts w:ascii="Comic Sans MS" w:hAnsi="Comic Sans MS"/>
          <w:sz w:val="22"/>
        </w:rPr>
      </w:pPr>
      <m:oMath>
        <m:func>
          <m:funcPr>
            <m:ctrlPr>
              <w:rPr>
                <w:rFonts w:ascii="Cambria Math" w:hAnsi="Cambria Math"/>
                <w:i/>
                <w:sz w:val="22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2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sz w:val="22"/>
                  </w:rPr>
                </m:ctrlPr>
              </m:dPr>
              <m:e>
                <m:r>
                  <w:rPr>
                    <w:rFonts w:ascii="Cambria Math" w:hAnsi="Cambria Math"/>
                    <w:sz w:val="22"/>
                  </w:rPr>
                  <m:t>π+ θ</m:t>
                </m:r>
              </m:e>
            </m:d>
          </m:e>
        </m:func>
        <m:r>
          <w:rPr>
            <w:rFonts w:ascii="Cambria Math" w:hAnsi="Cambria Math"/>
            <w:sz w:val="22"/>
          </w:rPr>
          <m:t>= -cosθ</m:t>
        </m:r>
      </m:oMath>
      <w:r w:rsidR="00945192" w:rsidRPr="00945192">
        <w:rPr>
          <w:rFonts w:ascii="Comic Sans MS" w:hAnsi="Comic Sans MS"/>
          <w:sz w:val="22"/>
        </w:rPr>
        <w:tab/>
      </w:r>
      <w:r w:rsidR="00945192" w:rsidRPr="00945192">
        <w:rPr>
          <w:rFonts w:ascii="Comic Sans MS" w:hAnsi="Comic Sans MS"/>
          <w:sz w:val="22"/>
        </w:rPr>
        <w:tab/>
      </w:r>
      <w:r w:rsidR="00945192" w:rsidRPr="00945192">
        <w:rPr>
          <w:rFonts w:ascii="Comic Sans MS" w:hAnsi="Comic Sans MS"/>
          <w:sz w:val="22"/>
        </w:rPr>
        <w:tab/>
      </w:r>
      <w:r w:rsidR="00AD5089">
        <w:rPr>
          <w:rFonts w:ascii="Comic Sans MS" w:hAnsi="Comic Sans MS"/>
          <w:sz w:val="22"/>
        </w:rPr>
        <w:tab/>
      </w:r>
      <w:r w:rsidR="00945192">
        <w:rPr>
          <w:rFonts w:ascii="Comic Sans MS" w:hAnsi="Comic Sans MS"/>
          <w:sz w:val="22"/>
        </w:rPr>
        <w:t>c</w:t>
      </w:r>
      <w:r w:rsidR="00945192" w:rsidRPr="00945192">
        <w:rPr>
          <w:rFonts w:ascii="Comic Sans MS" w:hAnsi="Comic Sans MS"/>
          <w:sz w:val="22"/>
        </w:rPr>
        <w:t>)</w:t>
      </w:r>
      <w:r w:rsidR="00945192">
        <w:rPr>
          <w:rFonts w:ascii="Comic Sans MS" w:hAnsi="Comic Sans MS"/>
          <w:sz w:val="22"/>
        </w:rPr>
        <w:t xml:space="preserve">  </w:t>
      </w:r>
      <m:oMath>
        <m:func>
          <m:funcPr>
            <m:ctrlPr>
              <w:rPr>
                <w:rFonts w:ascii="Cambria Math" w:hAnsi="Cambria Math"/>
                <w:i/>
                <w:sz w:val="22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2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sz w:val="22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sz w:val="22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2"/>
                      </w:rPr>
                      <m:t>3π</m:t>
                    </m:r>
                  </m:num>
                  <m:den>
                    <m:r>
                      <w:rPr>
                        <w:rFonts w:ascii="Cambria Math" w:hAnsi="Cambria Math"/>
                        <w:sz w:val="22"/>
                      </w:rPr>
                      <m:t>2</m:t>
                    </m:r>
                  </m:den>
                </m:f>
                <m:r>
                  <w:rPr>
                    <w:rFonts w:ascii="Cambria Math" w:hAnsi="Cambria Math"/>
                    <w:sz w:val="22"/>
                  </w:rPr>
                  <m:t>+ θ</m:t>
                </m:r>
              </m:e>
            </m:d>
          </m:e>
        </m:func>
        <m:r>
          <w:rPr>
            <w:rFonts w:ascii="Cambria Math" w:hAnsi="Cambria Math"/>
            <w:sz w:val="22"/>
          </w:rPr>
          <m:t>=sinθ</m:t>
        </m:r>
      </m:oMath>
    </w:p>
    <w:p w:rsidR="00945192" w:rsidRDefault="00945192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945192" w:rsidRPr="00945192" w:rsidRDefault="000A365C" w:rsidP="00945192">
      <w:pPr>
        <w:pStyle w:val="ListParagraph"/>
        <w:numPr>
          <w:ilvl w:val="0"/>
          <w:numId w:val="28"/>
        </w:numPr>
        <w:rPr>
          <w:rFonts w:ascii="Comic Sans MS" w:hAnsi="Comic Sans MS"/>
          <w:sz w:val="22"/>
        </w:rPr>
      </w:pPr>
      <m:oMath>
        <m:func>
          <m:funcPr>
            <m:ctrlPr>
              <w:rPr>
                <w:rFonts w:ascii="Cambria Math" w:hAnsi="Cambria Math"/>
                <w:i/>
                <w:sz w:val="22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2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sz w:val="22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sz w:val="22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2"/>
                      </w:rPr>
                      <m:t>π</m:t>
                    </m:r>
                  </m:num>
                  <m:den>
                    <m:r>
                      <w:rPr>
                        <w:rFonts w:ascii="Cambria Math" w:hAnsi="Cambria Math"/>
                        <w:sz w:val="22"/>
                      </w:rPr>
                      <m:t>6</m:t>
                    </m:r>
                  </m:den>
                </m:f>
                <m:r>
                  <w:rPr>
                    <w:rFonts w:ascii="Cambria Math" w:hAnsi="Cambria Math"/>
                    <w:sz w:val="22"/>
                  </w:rPr>
                  <m:t>+x</m:t>
                </m:r>
              </m:e>
            </m:d>
          </m:e>
        </m:func>
        <m:r>
          <w:rPr>
            <w:rFonts w:ascii="Cambria Math" w:hAnsi="Cambria Math"/>
            <w:sz w:val="22"/>
          </w:rPr>
          <m:t>+</m:t>
        </m:r>
        <m:func>
          <m:funcPr>
            <m:ctrlPr>
              <w:rPr>
                <w:rFonts w:ascii="Cambria Math" w:hAnsi="Cambria Math"/>
                <w:i/>
                <w:sz w:val="22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2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sz w:val="22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sz w:val="22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2"/>
                      </w:rPr>
                      <m:t>π</m:t>
                    </m:r>
                  </m:num>
                  <m:den>
                    <m:r>
                      <w:rPr>
                        <w:rFonts w:ascii="Cambria Math" w:hAnsi="Cambria Math"/>
                        <w:sz w:val="22"/>
                      </w:rPr>
                      <m:t>6</m:t>
                    </m:r>
                  </m:den>
                </m:f>
                <m:r>
                  <w:rPr>
                    <w:rFonts w:ascii="Cambria Math" w:hAnsi="Cambria Math"/>
                    <w:sz w:val="22"/>
                  </w:rPr>
                  <m:t>-x</m:t>
                </m:r>
              </m:e>
            </m:d>
          </m:e>
        </m:func>
        <m:r>
          <w:rPr>
            <w:rFonts w:ascii="Cambria Math" w:hAnsi="Cambria Math"/>
            <w:sz w:val="22"/>
          </w:rPr>
          <m:t>=cosx</m:t>
        </m:r>
      </m:oMath>
      <w:r w:rsidR="00945192">
        <w:rPr>
          <w:rFonts w:ascii="Comic Sans MS" w:hAnsi="Comic Sans MS"/>
          <w:sz w:val="22"/>
        </w:rPr>
        <w:tab/>
      </w:r>
      <w:r w:rsidR="00945192">
        <w:rPr>
          <w:rFonts w:ascii="Comic Sans MS" w:hAnsi="Comic Sans MS"/>
          <w:sz w:val="22"/>
        </w:rPr>
        <w:tab/>
      </w:r>
      <w:r w:rsidR="00AD5089">
        <w:rPr>
          <w:rFonts w:ascii="Comic Sans MS" w:hAnsi="Comic Sans MS"/>
          <w:sz w:val="22"/>
        </w:rPr>
        <w:tab/>
      </w:r>
      <w:r w:rsidR="00945192">
        <w:rPr>
          <w:rFonts w:ascii="Comic Sans MS" w:hAnsi="Comic Sans MS"/>
          <w:sz w:val="22"/>
        </w:rPr>
        <w:t xml:space="preserve">d)  </w:t>
      </w:r>
      <m:oMath>
        <m:func>
          <m:funcPr>
            <m:ctrlPr>
              <w:rPr>
                <w:rFonts w:ascii="Cambria Math" w:hAnsi="Cambria Math"/>
                <w:i/>
                <w:sz w:val="22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2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sz w:val="22"/>
                  </w:rPr>
                </m:ctrlPr>
              </m:dPr>
              <m:e>
                <m:r>
                  <w:rPr>
                    <w:rFonts w:ascii="Cambria Math" w:hAnsi="Cambria Math"/>
                    <w:sz w:val="22"/>
                  </w:rPr>
                  <m:t>x+y</m:t>
                </m:r>
              </m:e>
            </m:d>
          </m:e>
        </m:func>
        <m:r>
          <w:rPr>
            <w:rFonts w:ascii="Cambria Math" w:hAnsi="Cambria Math"/>
            <w:sz w:val="22"/>
          </w:rPr>
          <m:t>+</m:t>
        </m:r>
        <m:func>
          <m:funcPr>
            <m:ctrlPr>
              <w:rPr>
                <w:rFonts w:ascii="Cambria Math" w:hAnsi="Cambria Math"/>
                <w:sz w:val="22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2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sz w:val="22"/>
                  </w:rPr>
                </m:ctrlPr>
              </m:dPr>
              <m:e>
                <m:r>
                  <w:rPr>
                    <w:rFonts w:ascii="Cambria Math" w:hAnsi="Cambria Math"/>
                    <w:sz w:val="22"/>
                  </w:rPr>
                  <m:t>x-y</m:t>
                </m:r>
              </m:e>
            </m:d>
          </m:e>
        </m:func>
        <m:r>
          <w:rPr>
            <w:rFonts w:ascii="Cambria Math" w:hAnsi="Cambria Math"/>
            <w:sz w:val="22"/>
          </w:rPr>
          <m:t>=2sinxcosy</m:t>
        </m:r>
      </m:oMath>
    </w:p>
    <w:p w:rsidR="00945192" w:rsidRDefault="00945192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AD5089" w:rsidRDefault="00AD5089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472196" w:rsidRPr="00945192" w:rsidRDefault="00472196" w:rsidP="00945192">
      <w:pPr>
        <w:pStyle w:val="ListParagraph"/>
        <w:ind w:left="1080"/>
        <w:rPr>
          <w:rFonts w:ascii="Comic Sans MS" w:hAnsi="Comic Sans MS"/>
          <w:sz w:val="22"/>
        </w:rPr>
      </w:pPr>
    </w:p>
    <w:p w:rsidR="00945192" w:rsidRDefault="00945192" w:rsidP="00945192">
      <w:pPr>
        <w:pStyle w:val="ListParagraph"/>
        <w:numPr>
          <w:ilvl w:val="0"/>
          <w:numId w:val="27"/>
        </w:numPr>
        <w:rPr>
          <w:rFonts w:ascii="Comic Sans MS" w:hAnsi="Comic Sans MS"/>
          <w:sz w:val="22"/>
        </w:rPr>
      </w:pPr>
      <m:oMath>
        <m:r>
          <w:rPr>
            <w:rFonts w:ascii="Cambria Math" w:hAnsi="Cambria Math"/>
            <w:sz w:val="22"/>
          </w:rPr>
          <w:lastRenderedPageBreak/>
          <m:t>cosθ= -</m:t>
        </m:r>
        <m:f>
          <m:fPr>
            <m:ctrlPr>
              <w:rPr>
                <w:rFonts w:ascii="Cambria Math" w:hAnsi="Cambria Math"/>
                <w:i/>
                <w:sz w:val="22"/>
              </w:rPr>
            </m:ctrlPr>
          </m:fPr>
          <m:num>
            <m:r>
              <w:rPr>
                <w:rFonts w:ascii="Cambria Math" w:hAnsi="Cambria Math"/>
                <w:sz w:val="22"/>
              </w:rPr>
              <m:t>2</m:t>
            </m:r>
          </m:num>
          <m:den>
            <m:r>
              <w:rPr>
                <w:rFonts w:ascii="Cambria Math" w:hAnsi="Cambria Math"/>
                <w:sz w:val="22"/>
              </w:rPr>
              <m:t>3</m:t>
            </m:r>
          </m:den>
        </m:f>
      </m:oMath>
      <w:r>
        <w:rPr>
          <w:rFonts w:ascii="Comic Sans MS" w:hAnsi="Comic Sans MS"/>
          <w:sz w:val="22"/>
        </w:rPr>
        <w:t xml:space="preserve">, where </w:t>
      </w:r>
      <m:oMath>
        <m:r>
          <w:rPr>
            <w:rFonts w:ascii="Cambria Math" w:hAnsi="Cambria Math"/>
            <w:sz w:val="22"/>
          </w:rPr>
          <m:t>θ</m:t>
        </m:r>
      </m:oMath>
      <w:r>
        <w:rPr>
          <w:rFonts w:ascii="Comic Sans MS" w:hAnsi="Comic Sans MS"/>
          <w:sz w:val="22"/>
        </w:rPr>
        <w:t xml:space="preserve"> is in Quadrant II, evaluate the expression </w:t>
      </w:r>
      <m:oMath>
        <m:r>
          <m:rPr>
            <m:sty m:val="p"/>
          </m:rPr>
          <w:rPr>
            <w:rFonts w:ascii="Cambria Math" w:hAnsi="Cambria Math"/>
            <w:sz w:val="22"/>
          </w:rPr>
          <m:t>sin⁡</m:t>
        </m:r>
        <m:r>
          <w:rPr>
            <w:rFonts w:ascii="Cambria Math" w:hAnsi="Cambria Math"/>
            <w:sz w:val="22"/>
          </w:rPr>
          <m:t xml:space="preserve">(θ+ </m:t>
        </m:r>
        <m:f>
          <m:fPr>
            <m:ctrlPr>
              <w:rPr>
                <w:rFonts w:ascii="Cambria Math" w:hAnsi="Cambria Math"/>
                <w:i/>
                <w:sz w:val="22"/>
              </w:rPr>
            </m:ctrlPr>
          </m:fPr>
          <m:num>
            <m:r>
              <w:rPr>
                <w:rFonts w:ascii="Cambria Math" w:hAnsi="Cambria Math"/>
                <w:sz w:val="22"/>
              </w:rPr>
              <m:t>π</m:t>
            </m:r>
          </m:num>
          <m:den>
            <m:r>
              <w:rPr>
                <w:rFonts w:ascii="Cambria Math" w:hAnsi="Cambria Math"/>
                <w:sz w:val="22"/>
              </w:rPr>
              <m:t>3</m:t>
            </m:r>
          </m:den>
        </m:f>
        <m:r>
          <w:rPr>
            <w:rFonts w:ascii="Cambria Math" w:hAnsi="Cambria Math"/>
            <w:sz w:val="22"/>
          </w:rPr>
          <m:t>)</m:t>
        </m:r>
      </m:oMath>
    </w:p>
    <w:p w:rsidR="00472196" w:rsidRPr="00472196" w:rsidRDefault="00472196" w:rsidP="00472196">
      <w:pPr>
        <w:pStyle w:val="ListParagraph"/>
        <w:rPr>
          <w:rFonts w:ascii="Comic Sans MS" w:hAnsi="Comic Sans MS"/>
          <w:sz w:val="22"/>
        </w:rPr>
      </w:pPr>
    </w:p>
    <w:p w:rsidR="00472196" w:rsidRDefault="00472196" w:rsidP="00472196">
      <w:pPr>
        <w:pStyle w:val="ListParagraph"/>
        <w:rPr>
          <w:rFonts w:ascii="Comic Sans MS" w:hAnsi="Comic Sans MS"/>
          <w:sz w:val="22"/>
        </w:rPr>
      </w:pPr>
    </w:p>
    <w:p w:rsidR="00472196" w:rsidRDefault="00472196" w:rsidP="00472196">
      <w:pPr>
        <w:pStyle w:val="ListParagraph"/>
        <w:rPr>
          <w:rFonts w:ascii="Comic Sans MS" w:hAnsi="Comic Sans MS"/>
          <w:sz w:val="22"/>
        </w:rPr>
      </w:pPr>
    </w:p>
    <w:p w:rsidR="00472196" w:rsidRDefault="00472196" w:rsidP="00472196">
      <w:pPr>
        <w:pStyle w:val="ListParagraph"/>
        <w:rPr>
          <w:rFonts w:ascii="Comic Sans MS" w:hAnsi="Comic Sans MS"/>
          <w:sz w:val="22"/>
        </w:rPr>
      </w:pPr>
    </w:p>
    <w:p w:rsidR="00472196" w:rsidRDefault="00472196" w:rsidP="00472196">
      <w:pPr>
        <w:pStyle w:val="ListParagraph"/>
        <w:rPr>
          <w:rFonts w:ascii="Comic Sans MS" w:hAnsi="Comic Sans MS"/>
          <w:sz w:val="22"/>
        </w:rPr>
      </w:pPr>
    </w:p>
    <w:p w:rsidR="00472196" w:rsidRDefault="00472196" w:rsidP="00472196">
      <w:pPr>
        <w:pStyle w:val="ListParagraph"/>
        <w:rPr>
          <w:rFonts w:ascii="Comic Sans MS" w:hAnsi="Comic Sans MS"/>
          <w:sz w:val="22"/>
        </w:rPr>
      </w:pPr>
    </w:p>
    <w:p w:rsidR="00472196" w:rsidRDefault="00472196" w:rsidP="00472196">
      <w:pPr>
        <w:pStyle w:val="ListParagraph"/>
        <w:rPr>
          <w:rFonts w:ascii="Comic Sans MS" w:hAnsi="Comic Sans MS"/>
          <w:sz w:val="22"/>
        </w:rPr>
      </w:pPr>
    </w:p>
    <w:p w:rsidR="00AD5089" w:rsidRDefault="00AD5089" w:rsidP="00472196">
      <w:pPr>
        <w:pStyle w:val="ListParagraph"/>
        <w:rPr>
          <w:rFonts w:ascii="Comic Sans MS" w:hAnsi="Comic Sans MS"/>
          <w:sz w:val="22"/>
        </w:rPr>
      </w:pPr>
    </w:p>
    <w:p w:rsidR="00AD5089" w:rsidRDefault="00AD5089" w:rsidP="00472196">
      <w:pPr>
        <w:pStyle w:val="ListParagraph"/>
        <w:rPr>
          <w:rFonts w:ascii="Comic Sans MS" w:hAnsi="Comic Sans MS"/>
          <w:sz w:val="22"/>
        </w:rPr>
      </w:pPr>
    </w:p>
    <w:p w:rsidR="00472196" w:rsidRDefault="00472196" w:rsidP="00472196">
      <w:pPr>
        <w:pStyle w:val="ListParagraph"/>
        <w:rPr>
          <w:rFonts w:ascii="Comic Sans MS" w:hAnsi="Comic Sans MS"/>
          <w:sz w:val="22"/>
        </w:rPr>
      </w:pPr>
    </w:p>
    <w:p w:rsidR="00472196" w:rsidRDefault="00472196" w:rsidP="00472196">
      <w:pPr>
        <w:pStyle w:val="ListParagraph"/>
        <w:rPr>
          <w:rFonts w:ascii="Comic Sans MS" w:hAnsi="Comic Sans MS"/>
          <w:sz w:val="22"/>
        </w:rPr>
      </w:pPr>
    </w:p>
    <w:p w:rsidR="00472196" w:rsidRPr="00472196" w:rsidRDefault="000A365C" w:rsidP="00472196">
      <w:pPr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  <w:lang w:val="en-CA" w:eastAsia="en-CA"/>
        </w:rPr>
        <w:pict>
          <v:shape id="Cloud Callout 14" o:spid="_x0000_s1058" type="#_x0000_t106" style="position:absolute;margin-left:311.4pt;margin-top:-45.6pt;width:235.2pt;height:96pt;z-index:252166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" adj="-4865,9130">
            <v:textbox>
              <w:txbxContent>
                <w:p w:rsidR="00117B8F" w:rsidRPr="00472196" w:rsidRDefault="00117B8F" w:rsidP="00472196">
                  <w:r w:rsidRPr="00472196">
                    <w:rPr>
                      <w:rFonts w:ascii="Comic Sans MS" w:hAnsi="Comic Sans MS"/>
                      <w:b/>
                    </w:rPr>
                    <w:t xml:space="preserve">     </w:t>
                  </w:r>
                  <w:r w:rsidRPr="00472196">
                    <w:rPr>
                      <w:rFonts w:ascii="Comic Sans MS" w:hAnsi="Comic Sans MS"/>
                      <w:b/>
                      <w:u w:val="single"/>
                    </w:rPr>
                    <w:t>COMPARING</w:t>
                  </w:r>
                  <w:r w:rsidRPr="00472196">
                    <w:t xml:space="preserve">: </w:t>
                  </w:r>
                </w:p>
                <w:p w:rsidR="00117B8F" w:rsidRPr="00472196" w:rsidRDefault="00117B8F" w:rsidP="00472196">
                  <w:r w:rsidRPr="00472196">
                    <w:rPr>
                      <w:position w:val="-6"/>
                    </w:rPr>
                    <w:object w:dxaOrig="2220" w:dyaOrig="320">
                      <v:shape id="_x0000_i1091" type="#_x0000_t75" style="width:111.1pt;height:16.45pt" o:ole="">
                        <v:imagedata r:id="rId3616" o:title=""/>
                      </v:shape>
                      <o:OLEObject Type="Embed" ProgID="Equation.3" ShapeID="_x0000_i1091" DrawAspect="Content" ObjectID="_1428655603" r:id="rId3617"/>
                    </w:object>
                  </w:r>
                  <w:r w:rsidRPr="00472196">
                    <w:rPr>
                      <w:position w:val="-6"/>
                    </w:rPr>
                    <w:object w:dxaOrig="2820" w:dyaOrig="320">
                      <v:shape id="_x0000_i1092" type="#_x0000_t75" style="width:141.15pt;height:16.45pt" o:ole="">
                        <v:imagedata r:id="rId3618" o:title=""/>
                      </v:shape>
                      <o:OLEObject Type="Embed" ProgID="Equation.3" ShapeID="_x0000_i1092" DrawAspect="Content" ObjectID="_1428655604" r:id="rId3619"/>
                    </w:object>
                  </w:r>
                </w:p>
              </w:txbxContent>
            </v:textbox>
          </v:shape>
        </w:pict>
      </w:r>
      <w:r w:rsidR="00472196" w:rsidRPr="00472196">
        <w:rPr>
          <w:rFonts w:ascii="Comic Sans MS" w:hAnsi="Comic Sans MS"/>
          <w:noProof/>
          <w:sz w:val="22"/>
          <w:szCs w:val="22"/>
          <w:lang w:val="en-CA" w:eastAsia="en-CA"/>
        </w:rPr>
        <w:t>3.</w:t>
      </w:r>
      <w:r w:rsidR="00472196" w:rsidRPr="00472196">
        <w:rPr>
          <w:rFonts w:ascii="Comic Sans MS" w:hAnsi="Comic Sans MS"/>
          <w:sz w:val="22"/>
          <w:szCs w:val="22"/>
        </w:rPr>
        <w:t xml:space="preserve">  Simplify the following (be careful)</w:t>
      </w:r>
    </w:p>
    <w:p w:rsidR="00472196" w:rsidRPr="00472196" w:rsidRDefault="00472196" w:rsidP="00472196">
      <w:pPr>
        <w:rPr>
          <w:rFonts w:ascii="Comic Sans MS" w:hAnsi="Comic Sans MS"/>
          <w:sz w:val="24"/>
        </w:rPr>
      </w:pPr>
    </w:p>
    <w:p w:rsidR="00472196" w:rsidRDefault="00472196" w:rsidP="00472196">
      <w:pPr>
        <w:ind w:firstLine="720"/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ind w:firstLine="720"/>
        <w:rPr>
          <w:rFonts w:ascii="Comic Sans MS" w:hAnsi="Comic Sans MS"/>
          <w:sz w:val="22"/>
          <w:szCs w:val="22"/>
        </w:rPr>
      </w:pPr>
      <w:r w:rsidRPr="00472196">
        <w:rPr>
          <w:rFonts w:ascii="Comic Sans MS" w:hAnsi="Comic Sans MS"/>
          <w:sz w:val="22"/>
          <w:szCs w:val="22"/>
        </w:rPr>
        <w:t xml:space="preserve">a)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2000" w:dyaOrig="320">
          <v:shape id="_x0000_i1058" type="#_x0000_t75" style="width:100.35pt;height:16.45pt" o:ole="">
            <v:imagedata r:id="rId3620" o:title=""/>
          </v:shape>
          <o:OLEObject Type="Embed" ProgID="Equation.3" ShapeID="_x0000_i1058" DrawAspect="Content" ObjectID="_1428655570" r:id="rId3621"/>
        </w:object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proofErr w:type="gramStart"/>
      <w:r w:rsidRPr="00472196">
        <w:rPr>
          <w:rFonts w:ascii="Comic Sans MS" w:hAnsi="Comic Sans MS"/>
          <w:sz w:val="22"/>
          <w:szCs w:val="22"/>
        </w:rPr>
        <w:t>b</w:t>
      </w:r>
      <w:proofErr w:type="gramEnd"/>
      <w:r w:rsidRPr="00472196">
        <w:rPr>
          <w:rFonts w:ascii="Comic Sans MS" w:hAnsi="Comic Sans MS"/>
          <w:sz w:val="22"/>
          <w:szCs w:val="22"/>
        </w:rPr>
        <w:t xml:space="preserve">)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2000" w:dyaOrig="320">
          <v:shape id="_x0000_i1059" type="#_x0000_t75" style="width:100.35pt;height:16.45pt" o:ole="">
            <v:imagedata r:id="rId3622" o:title=""/>
          </v:shape>
          <o:OLEObject Type="Embed" ProgID="Equation.3" ShapeID="_x0000_i1059" DrawAspect="Content" ObjectID="_1428655571" r:id="rId3623"/>
        </w:object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</w:p>
    <w:p w:rsidR="00472196" w:rsidRPr="00472196" w:rsidRDefault="00472196" w:rsidP="00472196">
      <w:pPr>
        <w:tabs>
          <w:tab w:val="left" w:pos="1845"/>
        </w:tabs>
        <w:rPr>
          <w:rFonts w:ascii="Comic Sans MS" w:hAnsi="Comic Sans MS"/>
          <w:sz w:val="22"/>
          <w:szCs w:val="22"/>
        </w:rPr>
      </w:pPr>
      <w:r w:rsidRPr="00472196">
        <w:rPr>
          <w:rFonts w:ascii="Comic Sans MS" w:hAnsi="Comic Sans MS"/>
          <w:sz w:val="22"/>
          <w:szCs w:val="22"/>
        </w:rPr>
        <w:tab/>
      </w: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  <w:r w:rsidRPr="00472196">
        <w:rPr>
          <w:rFonts w:ascii="Comic Sans MS" w:hAnsi="Comic Sans MS"/>
          <w:sz w:val="22"/>
          <w:szCs w:val="22"/>
        </w:rPr>
        <w:tab/>
        <w:t xml:space="preserve">c)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2000" w:dyaOrig="320">
          <v:shape id="_x0000_i1060" type="#_x0000_t75" style="width:100.35pt;height:16.45pt" o:ole="">
            <v:imagedata r:id="rId3624" o:title=""/>
          </v:shape>
          <o:OLEObject Type="Embed" ProgID="Equation.3" ShapeID="_x0000_i1060" DrawAspect="Content" ObjectID="_1428655572" r:id="rId3625"/>
        </w:object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proofErr w:type="gramStart"/>
      <w:r w:rsidRPr="00472196">
        <w:rPr>
          <w:rFonts w:ascii="Comic Sans MS" w:hAnsi="Comic Sans MS"/>
          <w:sz w:val="22"/>
          <w:szCs w:val="22"/>
        </w:rPr>
        <w:t>d</w:t>
      </w:r>
      <w:proofErr w:type="gramEnd"/>
      <w:r w:rsidRPr="00472196">
        <w:rPr>
          <w:rFonts w:ascii="Comic Sans MS" w:hAnsi="Comic Sans MS"/>
          <w:sz w:val="22"/>
          <w:szCs w:val="22"/>
        </w:rPr>
        <w:t xml:space="preserve">)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2000" w:dyaOrig="320">
          <v:shape id="_x0000_i1061" type="#_x0000_t75" style="width:100.35pt;height:16.45pt" o:ole="">
            <v:imagedata r:id="rId3626" o:title=""/>
          </v:shape>
          <o:OLEObject Type="Embed" ProgID="Equation.3" ShapeID="_x0000_i1061" DrawAspect="Content" ObjectID="_1428655573" r:id="rId3627"/>
        </w:object>
      </w: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  <w:r w:rsidRPr="00472196">
        <w:rPr>
          <w:rFonts w:ascii="Comic Sans MS" w:hAnsi="Comic Sans MS"/>
          <w:sz w:val="22"/>
          <w:szCs w:val="22"/>
        </w:rPr>
        <w:tab/>
        <w:t xml:space="preserve">e)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2240" w:dyaOrig="320">
          <v:shape id="_x0000_i1062" type="#_x0000_t75" style="width:112.25pt;height:16.45pt" o:ole="">
            <v:imagedata r:id="rId3628" o:title=""/>
          </v:shape>
          <o:OLEObject Type="Embed" ProgID="Equation.3" ShapeID="_x0000_i1062" DrawAspect="Content" ObjectID="_1428655574" r:id="rId3629"/>
        </w:object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proofErr w:type="gramStart"/>
      <w:r w:rsidRPr="00472196">
        <w:rPr>
          <w:rFonts w:ascii="Comic Sans MS" w:hAnsi="Comic Sans MS"/>
          <w:sz w:val="22"/>
          <w:szCs w:val="22"/>
        </w:rPr>
        <w:t>f</w:t>
      </w:r>
      <w:proofErr w:type="gramEnd"/>
      <w:r w:rsidRPr="00472196">
        <w:rPr>
          <w:rFonts w:ascii="Comic Sans MS" w:hAnsi="Comic Sans MS"/>
          <w:sz w:val="22"/>
          <w:szCs w:val="22"/>
        </w:rPr>
        <w:t xml:space="preserve">)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1460" w:dyaOrig="320">
          <v:shape id="_x0000_i1063" type="#_x0000_t75" style="width:73.15pt;height:16.45pt" o:ole="">
            <v:imagedata r:id="rId3630" o:title=""/>
          </v:shape>
          <o:OLEObject Type="Embed" ProgID="Equation.3" ShapeID="_x0000_i1063" DrawAspect="Content" ObjectID="_1428655575" r:id="rId3631"/>
        </w:object>
      </w: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ind w:firstLine="720"/>
        <w:rPr>
          <w:rFonts w:ascii="Comic Sans MS" w:hAnsi="Comic Sans MS"/>
          <w:sz w:val="22"/>
          <w:szCs w:val="22"/>
        </w:rPr>
      </w:pPr>
      <w:r w:rsidRPr="00472196">
        <w:rPr>
          <w:rFonts w:ascii="Comic Sans MS" w:hAnsi="Comic Sans MS"/>
          <w:sz w:val="22"/>
          <w:szCs w:val="22"/>
        </w:rPr>
        <w:t xml:space="preserve">g)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1400" w:dyaOrig="320">
          <v:shape id="_x0000_i1064" type="#_x0000_t75" style="width:70.3pt;height:16.45pt" o:ole="">
            <v:imagedata r:id="rId3632" o:title=""/>
          </v:shape>
          <o:OLEObject Type="Embed" ProgID="Equation.3" ShapeID="_x0000_i1064" DrawAspect="Content" ObjectID="_1428655576" r:id="rId3633"/>
        </w:object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proofErr w:type="gramStart"/>
      <w:r w:rsidRPr="00472196">
        <w:rPr>
          <w:rFonts w:ascii="Comic Sans MS" w:hAnsi="Comic Sans MS"/>
          <w:sz w:val="22"/>
          <w:szCs w:val="22"/>
        </w:rPr>
        <w:t>h</w:t>
      </w:r>
      <w:proofErr w:type="gramEnd"/>
      <w:r w:rsidRPr="00472196">
        <w:rPr>
          <w:rFonts w:ascii="Comic Sans MS" w:hAnsi="Comic Sans MS"/>
          <w:sz w:val="22"/>
          <w:szCs w:val="22"/>
        </w:rPr>
        <w:t xml:space="preserve">)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1460" w:dyaOrig="320">
          <v:shape id="_x0000_i1065" type="#_x0000_t75" style="width:73.15pt;height:16.45pt" o:ole="">
            <v:imagedata r:id="rId3634" o:title=""/>
          </v:shape>
          <o:OLEObject Type="Embed" ProgID="Equation.3" ShapeID="_x0000_i1065" DrawAspect="Content" ObjectID="_1428655577" r:id="rId3635"/>
        </w:object>
      </w: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ind w:firstLine="720"/>
        <w:rPr>
          <w:rFonts w:ascii="Comic Sans MS" w:hAnsi="Comic Sans MS"/>
          <w:sz w:val="22"/>
          <w:szCs w:val="22"/>
        </w:rPr>
      </w:pPr>
      <w:proofErr w:type="spellStart"/>
      <w:r w:rsidRPr="00472196">
        <w:rPr>
          <w:rFonts w:ascii="Comic Sans MS" w:hAnsi="Comic Sans MS"/>
          <w:sz w:val="22"/>
          <w:szCs w:val="22"/>
        </w:rPr>
        <w:t>i</w:t>
      </w:r>
      <w:proofErr w:type="spellEnd"/>
      <w:r w:rsidRPr="00472196">
        <w:rPr>
          <w:rFonts w:ascii="Comic Sans MS" w:hAnsi="Comic Sans MS"/>
          <w:sz w:val="22"/>
          <w:szCs w:val="22"/>
        </w:rPr>
        <w:t xml:space="preserve">)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1400" w:dyaOrig="320">
          <v:shape id="_x0000_i1066" type="#_x0000_t75" style="width:70.3pt;height:16.45pt" o:ole="">
            <v:imagedata r:id="rId3636" o:title=""/>
          </v:shape>
          <o:OLEObject Type="Embed" ProgID="Equation.3" ShapeID="_x0000_i1066" DrawAspect="Content" ObjectID="_1428655578" r:id="rId3637"/>
        </w:object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proofErr w:type="gramStart"/>
      <w:r w:rsidRPr="00472196">
        <w:rPr>
          <w:rFonts w:ascii="Comic Sans MS" w:hAnsi="Comic Sans MS"/>
          <w:sz w:val="22"/>
          <w:szCs w:val="22"/>
        </w:rPr>
        <w:t>j</w:t>
      </w:r>
      <w:proofErr w:type="gramEnd"/>
      <w:r w:rsidRPr="00472196">
        <w:rPr>
          <w:rFonts w:ascii="Comic Sans MS" w:hAnsi="Comic Sans MS"/>
          <w:sz w:val="22"/>
          <w:szCs w:val="22"/>
        </w:rPr>
        <w:t xml:space="preserve">)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1640" w:dyaOrig="320">
          <v:shape id="_x0000_i1067" type="#_x0000_t75" style="width:82.2pt;height:16.45pt" o:ole="">
            <v:imagedata r:id="rId3638" o:title=""/>
          </v:shape>
          <o:OLEObject Type="Embed" ProgID="Equation.3" ShapeID="_x0000_i1067" DrawAspect="Content" ObjectID="_1428655579" r:id="rId3639"/>
        </w:object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  <w:r w:rsidRPr="00472196">
        <w:rPr>
          <w:rFonts w:ascii="Comic Sans MS" w:hAnsi="Comic Sans MS"/>
          <w:sz w:val="22"/>
          <w:szCs w:val="22"/>
        </w:rPr>
        <w:tab/>
        <w:t xml:space="preserve">k)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1600" w:dyaOrig="320">
          <v:shape id="_x0000_i1068" type="#_x0000_t75" style="width:79.95pt;height:16.45pt" o:ole="">
            <v:imagedata r:id="rId3640" o:title=""/>
          </v:shape>
          <o:OLEObject Type="Embed" ProgID="Equation.3" ShapeID="_x0000_i1068" DrawAspect="Content" ObjectID="_1428655580" r:id="rId3641"/>
        </w:object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proofErr w:type="gramStart"/>
      <w:r w:rsidRPr="00472196">
        <w:rPr>
          <w:rFonts w:ascii="Comic Sans MS" w:hAnsi="Comic Sans MS"/>
          <w:sz w:val="22"/>
          <w:szCs w:val="22"/>
        </w:rPr>
        <w:t>l</w:t>
      </w:r>
      <w:proofErr w:type="gramEnd"/>
      <w:r w:rsidRPr="00472196">
        <w:rPr>
          <w:rFonts w:ascii="Comic Sans MS" w:hAnsi="Comic Sans MS"/>
          <w:sz w:val="22"/>
          <w:szCs w:val="22"/>
        </w:rPr>
        <w:t xml:space="preserve">)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1600" w:dyaOrig="320">
          <v:shape id="_x0000_i1069" type="#_x0000_t75" style="width:79.95pt;height:16.45pt" o:ole="">
            <v:imagedata r:id="rId3642" o:title=""/>
          </v:shape>
          <o:OLEObject Type="Embed" ProgID="Equation.3" ShapeID="_x0000_i1069" DrawAspect="Content" ObjectID="_1428655581" r:id="rId3643"/>
        </w:object>
      </w: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  <w:r w:rsidRPr="00472196">
        <w:rPr>
          <w:rFonts w:ascii="Comic Sans MS" w:hAnsi="Comic Sans MS"/>
          <w:sz w:val="22"/>
          <w:szCs w:val="22"/>
        </w:rPr>
        <w:tab/>
        <w:t xml:space="preserve">m)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1660" w:dyaOrig="320">
          <v:shape id="_x0000_i1070" type="#_x0000_t75" style="width:82.75pt;height:16.45pt" o:ole="">
            <v:imagedata r:id="rId3644" o:title=""/>
          </v:shape>
          <o:OLEObject Type="Embed" ProgID="Equation.3" ShapeID="_x0000_i1070" DrawAspect="Content" ObjectID="_1428655582" r:id="rId3645"/>
        </w:object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proofErr w:type="gramStart"/>
      <w:r w:rsidRPr="00472196">
        <w:rPr>
          <w:rFonts w:ascii="Comic Sans MS" w:hAnsi="Comic Sans MS"/>
          <w:sz w:val="22"/>
          <w:szCs w:val="22"/>
        </w:rPr>
        <w:t>n</w:t>
      </w:r>
      <w:proofErr w:type="gramEnd"/>
      <w:r w:rsidRPr="00472196">
        <w:rPr>
          <w:rFonts w:ascii="Comic Sans MS" w:hAnsi="Comic Sans MS"/>
          <w:sz w:val="22"/>
          <w:szCs w:val="22"/>
        </w:rPr>
        <w:t xml:space="preserve">)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1620" w:dyaOrig="320">
          <v:shape id="_x0000_i1071" type="#_x0000_t75" style="width:81.05pt;height:16.45pt" o:ole="">
            <v:imagedata r:id="rId3646" o:title=""/>
          </v:shape>
          <o:OLEObject Type="Embed" ProgID="Equation.3" ShapeID="_x0000_i1071" DrawAspect="Content" ObjectID="_1428655583" r:id="rId3647"/>
        </w:object>
      </w: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ind w:firstLine="720"/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ind w:firstLine="720"/>
        <w:rPr>
          <w:rFonts w:ascii="Comic Sans MS" w:hAnsi="Comic Sans MS"/>
          <w:sz w:val="22"/>
          <w:szCs w:val="22"/>
        </w:rPr>
      </w:pPr>
      <w:r w:rsidRPr="00472196">
        <w:rPr>
          <w:rFonts w:ascii="Comic Sans MS" w:hAnsi="Comic Sans MS"/>
          <w:sz w:val="22"/>
          <w:szCs w:val="22"/>
        </w:rPr>
        <w:t xml:space="preserve">o)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1680" w:dyaOrig="320">
          <v:shape id="_x0000_i1072" type="#_x0000_t75" style="width:83.9pt;height:16.45pt" o:ole="">
            <v:imagedata r:id="rId3648" o:title=""/>
          </v:shape>
          <o:OLEObject Type="Embed" ProgID="Equation.3" ShapeID="_x0000_i1072" DrawAspect="Content" ObjectID="_1428655584" r:id="rId3649"/>
        </w:object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proofErr w:type="gramStart"/>
      <w:r w:rsidRPr="00472196">
        <w:rPr>
          <w:rFonts w:ascii="Comic Sans MS" w:hAnsi="Comic Sans MS"/>
          <w:sz w:val="22"/>
          <w:szCs w:val="22"/>
        </w:rPr>
        <w:t>p</w:t>
      </w:r>
      <w:proofErr w:type="gramEnd"/>
      <w:r w:rsidRPr="00472196">
        <w:rPr>
          <w:rFonts w:ascii="Comic Sans MS" w:hAnsi="Comic Sans MS"/>
          <w:sz w:val="22"/>
          <w:szCs w:val="22"/>
        </w:rPr>
        <w:t xml:space="preserve">)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1719" w:dyaOrig="320">
          <v:shape id="_x0000_i1073" type="#_x0000_t75" style="width:85.6pt;height:16.45pt" o:ole="">
            <v:imagedata r:id="rId3650" o:title=""/>
          </v:shape>
          <o:OLEObject Type="Embed" ProgID="Equation.3" ShapeID="_x0000_i1073" DrawAspect="Content" ObjectID="_1428655585" r:id="rId3651"/>
        </w:object>
      </w:r>
    </w:p>
    <w:p w:rsidR="00472196" w:rsidRPr="00472196" w:rsidRDefault="00472196" w:rsidP="00472196">
      <w:pPr>
        <w:ind w:firstLine="720"/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ind w:firstLine="720"/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ind w:firstLine="720"/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ind w:firstLine="720"/>
        <w:rPr>
          <w:rFonts w:ascii="Comic Sans MS" w:hAnsi="Comic Sans MS"/>
          <w:sz w:val="22"/>
          <w:szCs w:val="22"/>
        </w:rPr>
      </w:pPr>
    </w:p>
    <w:p w:rsidR="00472196" w:rsidRPr="00472196" w:rsidRDefault="00472196" w:rsidP="00472196">
      <w:pPr>
        <w:ind w:firstLine="720"/>
        <w:rPr>
          <w:rFonts w:ascii="Comic Sans MS" w:hAnsi="Comic Sans MS"/>
          <w:sz w:val="22"/>
          <w:szCs w:val="22"/>
        </w:rPr>
      </w:pPr>
      <w:proofErr w:type="gramStart"/>
      <w:r w:rsidRPr="00472196">
        <w:rPr>
          <w:rFonts w:ascii="Comic Sans MS" w:hAnsi="Comic Sans MS"/>
          <w:sz w:val="22"/>
          <w:szCs w:val="22"/>
        </w:rPr>
        <w:t xml:space="preserve">q)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1700" w:dyaOrig="320">
          <v:shape id="_x0000_i1074" type="#_x0000_t75" style="width:85.05pt;height:16.45pt" o:ole="">
            <v:imagedata r:id="rId3652" o:title=""/>
          </v:shape>
          <o:OLEObject Type="Embed" ProgID="Equation.3" ShapeID="_x0000_i1074" DrawAspect="Content" ObjectID="_1428655586" r:id="rId3653"/>
        </w:object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</w:r>
      <w:r w:rsidRPr="00472196">
        <w:rPr>
          <w:rFonts w:ascii="Comic Sans MS" w:hAnsi="Comic Sans MS"/>
          <w:sz w:val="22"/>
          <w:szCs w:val="22"/>
        </w:rPr>
        <w:tab/>
        <w:t>r)</w:t>
      </w:r>
      <w:proofErr w:type="gramEnd"/>
      <w:r w:rsidRPr="00472196">
        <w:rPr>
          <w:rFonts w:ascii="Comic Sans MS" w:hAnsi="Comic Sans MS"/>
          <w:sz w:val="22"/>
          <w:szCs w:val="22"/>
        </w:rPr>
        <w:t xml:space="preserve">  </w:t>
      </w:r>
      <w:r w:rsidRPr="00472196">
        <w:rPr>
          <w:rFonts w:ascii="Comic Sans MS" w:hAnsi="Comic Sans MS"/>
          <w:position w:val="-6"/>
          <w:sz w:val="22"/>
          <w:szCs w:val="22"/>
        </w:rPr>
        <w:object w:dxaOrig="1680" w:dyaOrig="320">
          <v:shape id="_x0000_i1075" type="#_x0000_t75" style="width:83.9pt;height:16.45pt" o:ole="">
            <v:imagedata r:id="rId3654" o:title=""/>
          </v:shape>
          <o:OLEObject Type="Embed" ProgID="Equation.3" ShapeID="_x0000_i1075" DrawAspect="Content" ObjectID="_1428655587" r:id="rId3655"/>
        </w:object>
      </w:r>
    </w:p>
    <w:p w:rsidR="00472196" w:rsidRP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351E80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351E80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472196" w:rsidRDefault="000A365C" w:rsidP="00472196">
      <w:pPr>
        <w:rPr>
          <w:rFonts w:ascii="Comic Sans MS" w:hAnsi="Comic Sans MS"/>
          <w:sz w:val="22"/>
          <w:szCs w:val="22"/>
        </w:rPr>
      </w:pPr>
      <w:r w:rsidRPr="000A365C">
        <w:rPr>
          <w:rFonts w:ascii="Comic Sans MS" w:hAnsi="Comic Sans MS"/>
          <w:b/>
          <w:noProof/>
          <w:sz w:val="22"/>
          <w:szCs w:val="22"/>
          <w:lang w:val="en-CA" w:eastAsia="en-CA"/>
        </w:rPr>
        <w:pict>
          <v:shape id="Cloud Callout 13" o:spid="_x0000_s1039" type="#_x0000_t106" style="position:absolute;margin-left:279.6pt;margin-top:-9.6pt;width:234pt;height:55.8pt;z-index:252167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" adj="166,5364">
            <v:textbox>
              <w:txbxContent>
                <w:p w:rsidR="00117B8F" w:rsidRPr="00351E80" w:rsidRDefault="00117B8F" w:rsidP="00472196">
                  <w:pPr>
                    <w:rPr>
                      <w:sz w:val="18"/>
                      <w:szCs w:val="18"/>
                    </w:rPr>
                  </w:pPr>
                  <w:r>
                    <w:rPr>
                      <w:rFonts w:ascii="Comic Sans MS" w:hAnsi="Comic Sans MS"/>
                      <w:sz w:val="18"/>
                      <w:szCs w:val="18"/>
                    </w:rPr>
                    <w:t xml:space="preserve">  Work with </w:t>
                  </w:r>
                  <w:r w:rsidRPr="00351E80">
                    <w:rPr>
                      <w:rFonts w:ascii="Comic Sans MS" w:hAnsi="Comic Sans MS"/>
                      <w:sz w:val="18"/>
                      <w:szCs w:val="18"/>
                    </w:rPr>
                    <w:t>angle or the number in front of the identity</w:t>
                  </w:r>
                </w:p>
              </w:txbxContent>
            </v:textbox>
          </v:shape>
        </w:pict>
      </w:r>
      <w:r w:rsidR="00472196" w:rsidRPr="00472196">
        <w:rPr>
          <w:rFonts w:ascii="Comic Sans MS" w:hAnsi="Comic Sans MS"/>
          <w:b/>
          <w:noProof/>
          <w:sz w:val="22"/>
          <w:szCs w:val="22"/>
          <w:lang w:val="en-CA" w:eastAsia="en-CA"/>
        </w:rPr>
        <w:t>4.</w:t>
      </w:r>
      <w:r w:rsidR="00472196">
        <w:rPr>
          <w:rFonts w:ascii="Comic Sans MS" w:hAnsi="Comic Sans MS"/>
          <w:b/>
          <w:sz w:val="22"/>
          <w:szCs w:val="22"/>
        </w:rPr>
        <w:t xml:space="preserve"> </w:t>
      </w:r>
      <w:r w:rsidR="00472196" w:rsidRPr="00472196">
        <w:rPr>
          <w:rFonts w:ascii="Comic Sans MS" w:hAnsi="Comic Sans MS"/>
          <w:sz w:val="22"/>
          <w:szCs w:val="22"/>
        </w:rPr>
        <w:t>Simplify the following (be careful)</w:t>
      </w:r>
    </w:p>
    <w:p w:rsidR="00472196" w:rsidRDefault="00472196" w:rsidP="00472196">
      <w:pPr>
        <w:rPr>
          <w:rFonts w:ascii="Comic Sans MS" w:hAnsi="Comic Sans MS"/>
          <w:sz w:val="24"/>
        </w:rPr>
      </w:pPr>
    </w:p>
    <w:p w:rsidR="00472196" w:rsidRPr="00351E80" w:rsidRDefault="00472196" w:rsidP="00472196">
      <w:pPr>
        <w:ind w:firstLine="720"/>
        <w:rPr>
          <w:rFonts w:ascii="Comic Sans MS" w:hAnsi="Comic Sans MS"/>
          <w:sz w:val="22"/>
          <w:szCs w:val="22"/>
        </w:rPr>
      </w:pPr>
      <w:r w:rsidRPr="00351E80">
        <w:rPr>
          <w:rFonts w:ascii="Comic Sans MS" w:hAnsi="Comic Sans MS"/>
          <w:sz w:val="22"/>
          <w:szCs w:val="22"/>
        </w:rPr>
        <w:t xml:space="preserve">a)  </w:t>
      </w:r>
      <w:r w:rsidRPr="00351E80">
        <w:rPr>
          <w:rFonts w:ascii="Comic Sans MS" w:hAnsi="Comic Sans MS"/>
          <w:position w:val="-10"/>
          <w:sz w:val="22"/>
          <w:szCs w:val="22"/>
        </w:rPr>
        <w:object w:dxaOrig="1960" w:dyaOrig="360">
          <v:shape id="_x0000_i1076" type="#_x0000_t75" style="width:98.1pt;height:18.15pt" o:ole="">
            <v:imagedata r:id="rId3656" o:title=""/>
          </v:shape>
          <o:OLEObject Type="Embed" ProgID="Equation.3" ShapeID="_x0000_i1076" DrawAspect="Content" ObjectID="_1428655588" r:id="rId3657"/>
        </w:object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r>
        <w:rPr>
          <w:rFonts w:ascii="Comic Sans MS" w:hAnsi="Comic Sans MS"/>
          <w:sz w:val="22"/>
          <w:szCs w:val="22"/>
        </w:rPr>
        <w:tab/>
      </w:r>
      <w:proofErr w:type="gramStart"/>
      <w:r w:rsidRPr="00351E80">
        <w:rPr>
          <w:rFonts w:ascii="Comic Sans MS" w:hAnsi="Comic Sans MS"/>
          <w:sz w:val="22"/>
          <w:szCs w:val="22"/>
        </w:rPr>
        <w:t>b</w:t>
      </w:r>
      <w:proofErr w:type="gramEnd"/>
      <w:r w:rsidRPr="00351E80">
        <w:rPr>
          <w:rFonts w:ascii="Comic Sans MS" w:hAnsi="Comic Sans MS"/>
          <w:sz w:val="22"/>
          <w:szCs w:val="22"/>
        </w:rPr>
        <w:t xml:space="preserve">) </w:t>
      </w:r>
      <w:r w:rsidRPr="00351E80">
        <w:rPr>
          <w:rFonts w:ascii="Comic Sans MS" w:hAnsi="Comic Sans MS"/>
          <w:position w:val="-6"/>
          <w:sz w:val="22"/>
          <w:szCs w:val="22"/>
        </w:rPr>
        <w:object w:dxaOrig="2299" w:dyaOrig="320">
          <v:shape id="_x0000_i1077" type="#_x0000_t75" style="width:115.1pt;height:16.45pt" o:ole="">
            <v:imagedata r:id="rId3658" o:title=""/>
          </v:shape>
          <o:OLEObject Type="Embed" ProgID="Equation.3" ShapeID="_x0000_i1077" DrawAspect="Content" ObjectID="_1428655589" r:id="rId3659"/>
        </w:object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</w:p>
    <w:p w:rsidR="00472196" w:rsidRDefault="00472196" w:rsidP="00472196">
      <w:pPr>
        <w:tabs>
          <w:tab w:val="left" w:pos="1845"/>
        </w:tabs>
        <w:rPr>
          <w:rFonts w:ascii="Comic Sans MS" w:hAnsi="Comic Sans MS"/>
          <w:sz w:val="22"/>
          <w:szCs w:val="22"/>
        </w:rPr>
      </w:pPr>
    </w:p>
    <w:p w:rsidR="00AD5089" w:rsidRDefault="00AD5089" w:rsidP="00472196">
      <w:pPr>
        <w:tabs>
          <w:tab w:val="left" w:pos="1845"/>
        </w:tabs>
        <w:rPr>
          <w:rFonts w:ascii="Comic Sans MS" w:hAnsi="Comic Sans MS"/>
          <w:sz w:val="22"/>
          <w:szCs w:val="22"/>
        </w:rPr>
      </w:pPr>
    </w:p>
    <w:p w:rsidR="00472196" w:rsidRDefault="00472196" w:rsidP="00472196">
      <w:pPr>
        <w:tabs>
          <w:tab w:val="left" w:pos="1845"/>
        </w:tabs>
        <w:rPr>
          <w:rFonts w:ascii="Comic Sans MS" w:hAnsi="Comic Sans MS"/>
          <w:sz w:val="22"/>
          <w:szCs w:val="22"/>
        </w:rPr>
      </w:pPr>
    </w:p>
    <w:p w:rsidR="00AD5089" w:rsidRDefault="00AD5089" w:rsidP="00472196">
      <w:pPr>
        <w:tabs>
          <w:tab w:val="left" w:pos="1845"/>
        </w:tabs>
        <w:rPr>
          <w:rFonts w:ascii="Comic Sans MS" w:hAnsi="Comic Sans MS"/>
          <w:sz w:val="22"/>
          <w:szCs w:val="22"/>
        </w:rPr>
      </w:pPr>
    </w:p>
    <w:p w:rsidR="00472196" w:rsidRPr="00351E80" w:rsidRDefault="00472196" w:rsidP="00472196">
      <w:pPr>
        <w:tabs>
          <w:tab w:val="left" w:pos="1845"/>
        </w:tabs>
        <w:rPr>
          <w:rFonts w:ascii="Comic Sans MS" w:hAnsi="Comic Sans MS"/>
          <w:sz w:val="22"/>
          <w:szCs w:val="22"/>
        </w:rPr>
      </w:pPr>
      <w:r w:rsidRPr="00351E80">
        <w:rPr>
          <w:rFonts w:ascii="Comic Sans MS" w:hAnsi="Comic Sans MS"/>
          <w:sz w:val="22"/>
          <w:szCs w:val="22"/>
        </w:rPr>
        <w:tab/>
      </w:r>
    </w:p>
    <w:p w:rsidR="00472196" w:rsidRPr="00351E80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351E80" w:rsidRDefault="00472196" w:rsidP="00472196">
      <w:pPr>
        <w:rPr>
          <w:rFonts w:ascii="Comic Sans MS" w:hAnsi="Comic Sans MS"/>
          <w:sz w:val="22"/>
          <w:szCs w:val="22"/>
        </w:rPr>
      </w:pPr>
      <w:r w:rsidRPr="00351E80">
        <w:rPr>
          <w:rFonts w:ascii="Comic Sans MS" w:hAnsi="Comic Sans MS"/>
          <w:sz w:val="22"/>
          <w:szCs w:val="22"/>
        </w:rPr>
        <w:tab/>
        <w:t xml:space="preserve">c)  </w:t>
      </w:r>
      <w:r w:rsidRPr="00351E80">
        <w:rPr>
          <w:rFonts w:ascii="Comic Sans MS" w:hAnsi="Comic Sans MS"/>
          <w:position w:val="-6"/>
          <w:sz w:val="22"/>
          <w:szCs w:val="22"/>
        </w:rPr>
        <w:object w:dxaOrig="2299" w:dyaOrig="320">
          <v:shape id="_x0000_i1078" type="#_x0000_t75" style="width:115.1pt;height:16.45pt" o:ole="">
            <v:imagedata r:id="rId3660" o:title=""/>
          </v:shape>
          <o:OLEObject Type="Embed" ProgID="Equation.3" ShapeID="_x0000_i1078" DrawAspect="Content" ObjectID="_1428655590" r:id="rId3661"/>
        </w:object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proofErr w:type="gramStart"/>
      <w:r w:rsidRPr="00351E80">
        <w:rPr>
          <w:rFonts w:ascii="Comic Sans MS" w:hAnsi="Comic Sans MS"/>
          <w:sz w:val="22"/>
          <w:szCs w:val="22"/>
        </w:rPr>
        <w:t>d</w:t>
      </w:r>
      <w:proofErr w:type="gramEnd"/>
      <w:r w:rsidRPr="00351E80">
        <w:rPr>
          <w:rFonts w:ascii="Comic Sans MS" w:hAnsi="Comic Sans MS"/>
          <w:sz w:val="22"/>
          <w:szCs w:val="22"/>
        </w:rPr>
        <w:t xml:space="preserve">)  </w:t>
      </w:r>
      <w:r w:rsidRPr="00351E80">
        <w:rPr>
          <w:rFonts w:ascii="Comic Sans MS" w:hAnsi="Comic Sans MS"/>
          <w:position w:val="-10"/>
          <w:sz w:val="22"/>
          <w:szCs w:val="22"/>
        </w:rPr>
        <w:object w:dxaOrig="1939" w:dyaOrig="360">
          <v:shape id="_x0000_i1079" type="#_x0000_t75" style="width:97.5pt;height:18.15pt" o:ole="">
            <v:imagedata r:id="rId3662" o:title=""/>
          </v:shape>
          <o:OLEObject Type="Embed" ProgID="Equation.3" ShapeID="_x0000_i1079" DrawAspect="Content" ObjectID="_1428655591" r:id="rId3663"/>
        </w:object>
      </w:r>
    </w:p>
    <w:p w:rsid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AD5089" w:rsidRDefault="00AD5089" w:rsidP="00472196">
      <w:pPr>
        <w:rPr>
          <w:rFonts w:ascii="Comic Sans MS" w:hAnsi="Comic Sans MS"/>
          <w:sz w:val="22"/>
          <w:szCs w:val="22"/>
        </w:rPr>
      </w:pPr>
    </w:p>
    <w:p w:rsidR="00472196" w:rsidRPr="00351E80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AD5089" w:rsidRPr="00351E80" w:rsidRDefault="00AD5089" w:rsidP="00472196">
      <w:pPr>
        <w:rPr>
          <w:rFonts w:ascii="Comic Sans MS" w:hAnsi="Comic Sans MS"/>
          <w:sz w:val="22"/>
          <w:szCs w:val="22"/>
        </w:rPr>
      </w:pPr>
    </w:p>
    <w:p w:rsidR="00472196" w:rsidRPr="00351E80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351E80" w:rsidRDefault="00472196" w:rsidP="00472196">
      <w:pPr>
        <w:rPr>
          <w:rFonts w:ascii="Comic Sans MS" w:hAnsi="Comic Sans MS"/>
          <w:sz w:val="22"/>
          <w:szCs w:val="22"/>
        </w:rPr>
      </w:pPr>
      <w:r w:rsidRPr="00351E80">
        <w:rPr>
          <w:rFonts w:ascii="Comic Sans MS" w:hAnsi="Comic Sans MS"/>
          <w:sz w:val="22"/>
          <w:szCs w:val="22"/>
        </w:rPr>
        <w:tab/>
        <w:t xml:space="preserve">e) </w:t>
      </w:r>
      <w:r w:rsidRPr="00351E80">
        <w:rPr>
          <w:rFonts w:ascii="Comic Sans MS" w:hAnsi="Comic Sans MS"/>
          <w:position w:val="-6"/>
          <w:sz w:val="22"/>
          <w:szCs w:val="22"/>
        </w:rPr>
        <w:object w:dxaOrig="2299" w:dyaOrig="320">
          <v:shape id="_x0000_i1080" type="#_x0000_t75" style="width:115.1pt;height:16.45pt" o:ole="">
            <v:imagedata r:id="rId3664" o:title=""/>
          </v:shape>
          <o:OLEObject Type="Embed" ProgID="Equation.3" ShapeID="_x0000_i1080" DrawAspect="Content" ObjectID="_1428655592" r:id="rId3665"/>
        </w:object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proofErr w:type="gramStart"/>
      <w:r w:rsidRPr="00351E80">
        <w:rPr>
          <w:rFonts w:ascii="Comic Sans MS" w:hAnsi="Comic Sans MS"/>
          <w:sz w:val="22"/>
          <w:szCs w:val="22"/>
        </w:rPr>
        <w:t>f</w:t>
      </w:r>
      <w:proofErr w:type="gramEnd"/>
      <w:r w:rsidRPr="00351E80">
        <w:rPr>
          <w:rFonts w:ascii="Comic Sans MS" w:hAnsi="Comic Sans MS"/>
          <w:sz w:val="22"/>
          <w:szCs w:val="22"/>
        </w:rPr>
        <w:t xml:space="preserve">)  </w:t>
      </w:r>
      <w:r w:rsidRPr="00351E80">
        <w:rPr>
          <w:rFonts w:ascii="Comic Sans MS" w:hAnsi="Comic Sans MS"/>
          <w:position w:val="-6"/>
          <w:sz w:val="22"/>
          <w:szCs w:val="22"/>
        </w:rPr>
        <w:object w:dxaOrig="1980" w:dyaOrig="300">
          <v:shape id="_x0000_i1081" type="#_x0000_t75" style="width:99.2pt;height:14.75pt" o:ole="">
            <v:imagedata r:id="rId3666" o:title=""/>
          </v:shape>
          <o:OLEObject Type="Embed" ProgID="Equation.3" ShapeID="_x0000_i1081" DrawAspect="Content" ObjectID="_1428655593" r:id="rId3667"/>
        </w:object>
      </w:r>
    </w:p>
    <w:p w:rsid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AD5089" w:rsidRPr="00351E80" w:rsidRDefault="00AD5089" w:rsidP="00472196">
      <w:pPr>
        <w:rPr>
          <w:rFonts w:ascii="Comic Sans MS" w:hAnsi="Comic Sans MS"/>
          <w:sz w:val="22"/>
          <w:szCs w:val="22"/>
        </w:rPr>
      </w:pPr>
    </w:p>
    <w:p w:rsidR="00472196" w:rsidRPr="00351E80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351E80" w:rsidRDefault="00472196" w:rsidP="00472196">
      <w:pPr>
        <w:rPr>
          <w:rFonts w:ascii="Comic Sans MS" w:hAnsi="Comic Sans MS"/>
          <w:sz w:val="22"/>
          <w:szCs w:val="22"/>
        </w:rPr>
      </w:pPr>
    </w:p>
    <w:p w:rsidR="00AD5089" w:rsidRDefault="00AD5089" w:rsidP="00472196">
      <w:pPr>
        <w:ind w:firstLine="720"/>
        <w:rPr>
          <w:rFonts w:ascii="Comic Sans MS" w:hAnsi="Comic Sans MS"/>
          <w:sz w:val="22"/>
          <w:szCs w:val="22"/>
        </w:rPr>
      </w:pPr>
    </w:p>
    <w:p w:rsidR="00472196" w:rsidRPr="00351E80" w:rsidRDefault="00472196" w:rsidP="00472196">
      <w:pPr>
        <w:ind w:firstLine="720"/>
        <w:rPr>
          <w:rFonts w:ascii="Comic Sans MS" w:hAnsi="Comic Sans MS"/>
          <w:sz w:val="22"/>
          <w:szCs w:val="22"/>
        </w:rPr>
      </w:pPr>
      <w:r w:rsidRPr="00351E80">
        <w:rPr>
          <w:rFonts w:ascii="Comic Sans MS" w:hAnsi="Comic Sans MS"/>
          <w:sz w:val="22"/>
          <w:szCs w:val="22"/>
        </w:rPr>
        <w:t xml:space="preserve">g)  </w:t>
      </w:r>
      <w:r w:rsidRPr="00351E80">
        <w:rPr>
          <w:rFonts w:ascii="Comic Sans MS" w:hAnsi="Comic Sans MS"/>
          <w:position w:val="-6"/>
          <w:sz w:val="22"/>
          <w:szCs w:val="22"/>
        </w:rPr>
        <w:object w:dxaOrig="1740" w:dyaOrig="320">
          <v:shape id="_x0000_i1082" type="#_x0000_t75" style="width:86.75pt;height:16.45pt" o:ole="">
            <v:imagedata r:id="rId3668" o:title=""/>
          </v:shape>
          <o:OLEObject Type="Embed" ProgID="Equation.3" ShapeID="_x0000_i1082" DrawAspect="Content" ObjectID="_1428655594" r:id="rId3669"/>
        </w:object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proofErr w:type="gramStart"/>
      <w:r w:rsidRPr="00351E80">
        <w:rPr>
          <w:rFonts w:ascii="Comic Sans MS" w:hAnsi="Comic Sans MS"/>
          <w:sz w:val="22"/>
          <w:szCs w:val="22"/>
        </w:rPr>
        <w:t>h</w:t>
      </w:r>
      <w:proofErr w:type="gramEnd"/>
      <w:r w:rsidRPr="00351E80">
        <w:rPr>
          <w:rFonts w:ascii="Comic Sans MS" w:hAnsi="Comic Sans MS"/>
          <w:sz w:val="22"/>
          <w:szCs w:val="22"/>
        </w:rPr>
        <w:t xml:space="preserve">)  </w:t>
      </w:r>
      <w:r w:rsidRPr="00351E80">
        <w:rPr>
          <w:rFonts w:ascii="Comic Sans MS" w:hAnsi="Comic Sans MS"/>
          <w:position w:val="-6"/>
          <w:sz w:val="22"/>
          <w:szCs w:val="22"/>
        </w:rPr>
        <w:object w:dxaOrig="1579" w:dyaOrig="300">
          <v:shape id="_x0000_i1083" type="#_x0000_t75" style="width:79.35pt;height:14.75pt" o:ole="">
            <v:imagedata r:id="rId3670" o:title=""/>
          </v:shape>
          <o:OLEObject Type="Embed" ProgID="Equation.3" ShapeID="_x0000_i1083" DrawAspect="Content" ObjectID="_1428655595" r:id="rId3671"/>
        </w:object>
      </w:r>
    </w:p>
    <w:p w:rsid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351E80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AD5089" w:rsidRPr="00351E80" w:rsidRDefault="00AD5089" w:rsidP="00472196">
      <w:pPr>
        <w:rPr>
          <w:rFonts w:ascii="Comic Sans MS" w:hAnsi="Comic Sans MS"/>
          <w:sz w:val="22"/>
          <w:szCs w:val="22"/>
        </w:rPr>
      </w:pPr>
    </w:p>
    <w:p w:rsidR="00472196" w:rsidRDefault="00472196" w:rsidP="00472196">
      <w:pPr>
        <w:rPr>
          <w:rFonts w:ascii="Comic Sans MS" w:hAnsi="Comic Sans MS"/>
          <w:sz w:val="22"/>
          <w:szCs w:val="22"/>
        </w:rPr>
      </w:pPr>
    </w:p>
    <w:p w:rsidR="00472196" w:rsidRPr="00351E80" w:rsidRDefault="00472196" w:rsidP="00472196">
      <w:pPr>
        <w:rPr>
          <w:rFonts w:ascii="Comic Sans MS" w:hAnsi="Comic Sans MS"/>
          <w:sz w:val="22"/>
          <w:szCs w:val="22"/>
        </w:rPr>
      </w:pPr>
    </w:p>
    <w:p w:rsidR="00AD5089" w:rsidRDefault="00AD5089" w:rsidP="00472196">
      <w:pPr>
        <w:ind w:firstLine="720"/>
        <w:rPr>
          <w:rFonts w:ascii="Comic Sans MS" w:hAnsi="Comic Sans MS"/>
          <w:sz w:val="22"/>
          <w:szCs w:val="22"/>
        </w:rPr>
      </w:pPr>
    </w:p>
    <w:p w:rsidR="00AD5089" w:rsidRDefault="00472196" w:rsidP="00472196">
      <w:pPr>
        <w:ind w:firstLine="720"/>
        <w:rPr>
          <w:rFonts w:ascii="Comic Sans MS" w:hAnsi="Comic Sans MS"/>
          <w:sz w:val="22"/>
          <w:szCs w:val="22"/>
        </w:rPr>
      </w:pPr>
      <w:proofErr w:type="spellStart"/>
      <w:r w:rsidRPr="00351E80">
        <w:rPr>
          <w:rFonts w:ascii="Comic Sans MS" w:hAnsi="Comic Sans MS"/>
          <w:sz w:val="22"/>
          <w:szCs w:val="22"/>
        </w:rPr>
        <w:t>i</w:t>
      </w:r>
      <w:proofErr w:type="spellEnd"/>
      <w:r w:rsidRPr="00351E80">
        <w:rPr>
          <w:rFonts w:ascii="Comic Sans MS" w:hAnsi="Comic Sans MS"/>
          <w:sz w:val="22"/>
          <w:szCs w:val="22"/>
        </w:rPr>
        <w:t xml:space="preserve">)  </w:t>
      </w:r>
      <w:r w:rsidRPr="00351E80">
        <w:rPr>
          <w:rFonts w:ascii="Comic Sans MS" w:hAnsi="Comic Sans MS"/>
          <w:position w:val="-6"/>
          <w:sz w:val="22"/>
          <w:szCs w:val="22"/>
        </w:rPr>
        <w:object w:dxaOrig="1960" w:dyaOrig="300">
          <v:shape id="_x0000_i1084" type="#_x0000_t75" style="width:98.1pt;height:14.75pt" o:ole="">
            <v:imagedata r:id="rId3672" o:title=""/>
          </v:shape>
          <o:OLEObject Type="Embed" ProgID="Equation.3" ShapeID="_x0000_i1084" DrawAspect="Content" ObjectID="_1428655596" r:id="rId3673"/>
        </w:object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  <w:proofErr w:type="gramStart"/>
      <w:r w:rsidRPr="00351E80">
        <w:rPr>
          <w:rFonts w:ascii="Comic Sans MS" w:hAnsi="Comic Sans MS"/>
          <w:sz w:val="22"/>
          <w:szCs w:val="22"/>
        </w:rPr>
        <w:t>j</w:t>
      </w:r>
      <w:proofErr w:type="gramEnd"/>
      <w:r w:rsidRPr="00351E80">
        <w:rPr>
          <w:rFonts w:ascii="Comic Sans MS" w:hAnsi="Comic Sans MS"/>
          <w:sz w:val="22"/>
          <w:szCs w:val="22"/>
        </w:rPr>
        <w:t xml:space="preserve">)  </w:t>
      </w:r>
      <w:r w:rsidRPr="00351E80">
        <w:rPr>
          <w:rFonts w:ascii="Comic Sans MS" w:hAnsi="Comic Sans MS"/>
          <w:position w:val="-6"/>
          <w:sz w:val="22"/>
          <w:szCs w:val="22"/>
        </w:rPr>
        <w:object w:dxaOrig="2000" w:dyaOrig="320">
          <v:shape id="_x0000_i1085" type="#_x0000_t75" style="width:100.35pt;height:16.45pt" o:ole="">
            <v:imagedata r:id="rId3674" o:title=""/>
          </v:shape>
          <o:OLEObject Type="Embed" ProgID="Equation.3" ShapeID="_x0000_i1085" DrawAspect="Content" ObjectID="_1428655597" r:id="rId3675"/>
        </w:object>
      </w: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</w:p>
    <w:p w:rsidR="00472196" w:rsidRPr="00351E80" w:rsidRDefault="00472196" w:rsidP="00472196">
      <w:pPr>
        <w:ind w:firstLine="720"/>
        <w:rPr>
          <w:rFonts w:ascii="Comic Sans MS" w:hAnsi="Comic Sans MS"/>
          <w:sz w:val="22"/>
          <w:szCs w:val="22"/>
        </w:rPr>
      </w:pPr>
      <w:r w:rsidRPr="00351E80">
        <w:rPr>
          <w:rFonts w:ascii="Comic Sans MS" w:hAnsi="Comic Sans MS"/>
          <w:sz w:val="22"/>
          <w:szCs w:val="22"/>
        </w:rPr>
        <w:tab/>
      </w:r>
      <w:r w:rsidRPr="00351E80">
        <w:rPr>
          <w:rFonts w:ascii="Comic Sans MS" w:hAnsi="Comic Sans MS"/>
          <w:sz w:val="22"/>
          <w:szCs w:val="22"/>
        </w:rPr>
        <w:tab/>
      </w:r>
    </w:p>
    <w:sectPr w:rsidR="00472196" w:rsidRPr="00351E80" w:rsidSect="00675BB6">
      <w:footerReference w:type="even" r:id="rId3676"/>
      <w:footerReference w:type="default" r:id="rId3677"/>
      <w:pgSz w:w="12240" w:h="15840"/>
      <w:pgMar w:top="1008" w:right="1152" w:bottom="1008" w:left="1152" w:header="720" w:footer="720" w:gutter="0"/>
      <w:pgNumType w:start="12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87540" w:rsidRDefault="00487540">
      <w:r>
        <w:separator/>
      </w:r>
    </w:p>
  </w:endnote>
  <w:endnote w:type="continuationSeparator" w:id="0">
    <w:p w:rsidR="00487540" w:rsidRDefault="0048754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5363B" w:rsidRDefault="000A365C" w:rsidP="00E77D15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C5363B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C5363B" w:rsidRDefault="00C5363B" w:rsidP="00116979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5363B" w:rsidRPr="003A1EFD" w:rsidRDefault="00C5363B" w:rsidP="00334BC8">
    <w:pPr>
      <w:pStyle w:val="Footer"/>
      <w:jc w:val="center"/>
      <w:rPr>
        <w:rFonts w:ascii="Comic Sans MS" w:hAnsi="Comic Sans MS"/>
        <w:i/>
        <w:sz w:val="22"/>
        <w:szCs w:val="22"/>
      </w:rPr>
    </w:pPr>
    <w:r w:rsidRPr="003A1EFD">
      <w:rPr>
        <w:rStyle w:val="PageNumber"/>
        <w:rFonts w:ascii="Comic Sans MS" w:hAnsi="Comic Sans MS"/>
        <w:i/>
        <w:sz w:val="22"/>
        <w:szCs w:val="22"/>
      </w:rPr>
      <w:t>Pre-Calculus Math 1</w:t>
    </w:r>
    <w:r>
      <w:rPr>
        <w:rFonts w:ascii="Comic Sans MS" w:hAnsi="Comic Sans MS"/>
        <w:i/>
        <w:sz w:val="22"/>
        <w:szCs w:val="22"/>
      </w:rPr>
      <w:t>2</w:t>
    </w:r>
    <w:r w:rsidRPr="003A1EFD">
      <w:rPr>
        <w:rFonts w:ascii="Comic Sans MS" w:hAnsi="Comic Sans MS"/>
        <w:i/>
        <w:sz w:val="22"/>
        <w:szCs w:val="22"/>
      </w:rPr>
      <w:t xml:space="preserve">    Section</w:t>
    </w:r>
    <w:r>
      <w:rPr>
        <w:rStyle w:val="PageNumber"/>
        <w:rFonts w:ascii="Comic Sans MS" w:hAnsi="Comic Sans MS"/>
        <w:i/>
        <w:sz w:val="22"/>
        <w:szCs w:val="22"/>
      </w:rPr>
      <w:t xml:space="preserve"> 6.2</w:t>
    </w:r>
    <w:r w:rsidRPr="003A1EFD">
      <w:rPr>
        <w:rStyle w:val="PageNumber"/>
        <w:rFonts w:ascii="Comic Sans MS" w:hAnsi="Comic Sans MS"/>
        <w:i/>
        <w:sz w:val="22"/>
        <w:szCs w:val="22"/>
      </w:rPr>
      <w:t xml:space="preserve"> </w:t>
    </w:r>
    <w:r w:rsidRPr="003A1EFD">
      <w:rPr>
        <w:rFonts w:ascii="Comic Sans MS" w:hAnsi="Comic Sans MS"/>
        <w:i/>
        <w:sz w:val="22"/>
        <w:szCs w:val="22"/>
      </w:rPr>
      <w:t xml:space="preserve">   Page   </w:t>
    </w:r>
    <w:r w:rsidR="000A365C" w:rsidRPr="003A1EFD">
      <w:rPr>
        <w:rStyle w:val="PageNumber"/>
        <w:sz w:val="22"/>
        <w:szCs w:val="22"/>
      </w:rPr>
      <w:fldChar w:fldCharType="begin"/>
    </w:r>
    <w:r w:rsidRPr="003A1EFD">
      <w:rPr>
        <w:rStyle w:val="PageNumber"/>
        <w:sz w:val="22"/>
        <w:szCs w:val="22"/>
      </w:rPr>
      <w:instrText xml:space="preserve"> PAGE </w:instrText>
    </w:r>
    <w:r w:rsidR="000A365C" w:rsidRPr="003A1EFD">
      <w:rPr>
        <w:rStyle w:val="PageNumber"/>
        <w:sz w:val="22"/>
        <w:szCs w:val="22"/>
      </w:rPr>
      <w:fldChar w:fldCharType="separate"/>
    </w:r>
    <w:r w:rsidR="003F31B3">
      <w:rPr>
        <w:rStyle w:val="PageNumber"/>
        <w:noProof/>
        <w:sz w:val="22"/>
        <w:szCs w:val="22"/>
      </w:rPr>
      <w:t>12</w:t>
    </w:r>
    <w:r w:rsidR="000A365C" w:rsidRPr="003A1EFD">
      <w:rPr>
        <w:rStyle w:val="PageNumber"/>
        <w:sz w:val="22"/>
        <w:szCs w:val="22"/>
      </w:rPr>
      <w:fldChar w:fldCharType="end"/>
    </w:r>
  </w:p>
  <w:p w:rsidR="00C5363B" w:rsidRPr="003A1EFD" w:rsidRDefault="00C5363B" w:rsidP="00116979">
    <w:pPr>
      <w:pStyle w:val="Footer"/>
      <w:ind w:right="360"/>
      <w:rPr>
        <w:sz w:val="22"/>
        <w:szCs w:val="2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87540" w:rsidRDefault="00487540">
      <w:r>
        <w:separator/>
      </w:r>
    </w:p>
  </w:footnote>
  <w:footnote w:type="continuationSeparator" w:id="0">
    <w:p w:rsidR="00487540" w:rsidRDefault="0048754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80EBE"/>
    <w:multiLevelType w:val="hybridMultilevel"/>
    <w:tmpl w:val="9050D852"/>
    <w:lvl w:ilvl="0" w:tplc="E586EC3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2"/>
      </w:rPr>
    </w:lvl>
    <w:lvl w:ilvl="1" w:tplc="1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543156B"/>
    <w:multiLevelType w:val="hybridMultilevel"/>
    <w:tmpl w:val="C3B694D4"/>
    <w:lvl w:ilvl="0" w:tplc="10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5DA1D77"/>
    <w:multiLevelType w:val="singleLevel"/>
    <w:tmpl w:val="E586EC3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</w:rPr>
    </w:lvl>
  </w:abstractNum>
  <w:abstractNum w:abstractNumId="3">
    <w:nsid w:val="086D61B2"/>
    <w:multiLevelType w:val="hybridMultilevel"/>
    <w:tmpl w:val="22FA2CCA"/>
    <w:lvl w:ilvl="0" w:tplc="E586EC3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2"/>
      </w:rPr>
    </w:lvl>
    <w:lvl w:ilvl="1" w:tplc="10090003">
      <w:start w:val="1"/>
      <w:numFmt w:val="bullet"/>
      <w:lvlText w:val="o"/>
      <w:lvlJc w:val="left"/>
      <w:pPr>
        <w:ind w:left="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</w:abstractNum>
  <w:abstractNum w:abstractNumId="4">
    <w:nsid w:val="0ACA22F5"/>
    <w:multiLevelType w:val="hybridMultilevel"/>
    <w:tmpl w:val="16DC3D12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FB567D"/>
    <w:multiLevelType w:val="hybridMultilevel"/>
    <w:tmpl w:val="3F7E2FF0"/>
    <w:lvl w:ilvl="0" w:tplc="51A6A42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0F4029C"/>
    <w:multiLevelType w:val="hybridMultilevel"/>
    <w:tmpl w:val="A2FE9DB2"/>
    <w:lvl w:ilvl="0" w:tplc="279CE20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2A397D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129A60BB"/>
    <w:multiLevelType w:val="hybridMultilevel"/>
    <w:tmpl w:val="EFD6AF1E"/>
    <w:lvl w:ilvl="0" w:tplc="DF16F49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1F53655F"/>
    <w:multiLevelType w:val="hybridMultilevel"/>
    <w:tmpl w:val="EFD6AF1E"/>
    <w:lvl w:ilvl="0" w:tplc="DF16F49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28AE4E57"/>
    <w:multiLevelType w:val="hybridMultilevel"/>
    <w:tmpl w:val="EFD6AF1E"/>
    <w:lvl w:ilvl="0" w:tplc="DF16F49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8C30447"/>
    <w:multiLevelType w:val="hybridMultilevel"/>
    <w:tmpl w:val="1DF4779A"/>
    <w:lvl w:ilvl="0" w:tplc="68FC0398">
      <w:start w:val="1"/>
      <w:numFmt w:val="bullet"/>
      <w:lvlText w:val=""/>
      <w:lvlJc w:val="left"/>
      <w:pPr>
        <w:ind w:left="1440" w:hanging="360"/>
      </w:pPr>
      <w:rPr>
        <w:rFonts w:ascii="Wingdings" w:eastAsia="Times New Roman" w:hAnsi="Wingdings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2E786BD0"/>
    <w:multiLevelType w:val="hybridMultilevel"/>
    <w:tmpl w:val="3D54494E"/>
    <w:lvl w:ilvl="0" w:tplc="4AEEF978">
      <w:start w:val="5"/>
      <w:numFmt w:val="bullet"/>
      <w:lvlText w:val=""/>
      <w:lvlJc w:val="left"/>
      <w:pPr>
        <w:ind w:left="1495" w:hanging="360"/>
      </w:pPr>
      <w:rPr>
        <w:rFonts w:ascii="Wingdings" w:eastAsia="Times New Roman" w:hAnsi="Wingdings" w:cs="Times New Roman" w:hint="default"/>
      </w:rPr>
    </w:lvl>
    <w:lvl w:ilvl="1" w:tplc="10090003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10090005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10090003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10090001">
      <w:start w:val="1"/>
      <w:numFmt w:val="bullet"/>
      <w:lvlText w:val=""/>
      <w:lvlJc w:val="left"/>
      <w:pPr>
        <w:ind w:left="5095" w:hanging="360"/>
      </w:pPr>
      <w:rPr>
        <w:rFonts w:ascii="Symbol" w:hAnsi="Symbol" w:hint="default"/>
      </w:rPr>
    </w:lvl>
    <w:lvl w:ilvl="6" w:tplc="5082E1C8">
      <w:start w:val="1"/>
      <w:numFmt w:val="bullet"/>
      <w:lvlText w:val=""/>
      <w:lvlJc w:val="left"/>
      <w:pPr>
        <w:ind w:left="5815" w:hanging="360"/>
      </w:pPr>
      <w:rPr>
        <w:rFonts w:ascii="Wingdings" w:eastAsia="Times New Roman" w:hAnsi="Wingdings" w:cs="Times New Roman" w:hint="default"/>
      </w:rPr>
    </w:lvl>
    <w:lvl w:ilvl="7" w:tplc="10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13">
    <w:nsid w:val="30C22CE2"/>
    <w:multiLevelType w:val="hybridMultilevel"/>
    <w:tmpl w:val="209083E8"/>
    <w:lvl w:ilvl="0" w:tplc="F604885E">
      <w:start w:val="2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4">
    <w:nsid w:val="320F2959"/>
    <w:multiLevelType w:val="hybridMultilevel"/>
    <w:tmpl w:val="7A883C00"/>
    <w:lvl w:ilvl="0" w:tplc="61268360">
      <w:start w:val="6"/>
      <w:numFmt w:val="bullet"/>
      <w:lvlText w:val=""/>
      <w:lvlJc w:val="left"/>
      <w:pPr>
        <w:ind w:left="1440" w:hanging="360"/>
      </w:pPr>
      <w:rPr>
        <w:rFonts w:ascii="Wingdings" w:eastAsia="Times New Roman" w:hAnsi="Wingdings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382936A3"/>
    <w:multiLevelType w:val="hybridMultilevel"/>
    <w:tmpl w:val="EFD6AF1E"/>
    <w:lvl w:ilvl="0" w:tplc="DF16F49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3D3B49CE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7">
    <w:nsid w:val="47136AD6"/>
    <w:multiLevelType w:val="hybridMultilevel"/>
    <w:tmpl w:val="BA0AAD80"/>
    <w:lvl w:ilvl="0" w:tplc="E586EC3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2"/>
      </w:rPr>
    </w:lvl>
    <w:lvl w:ilvl="1" w:tplc="29D2C0AC">
      <w:start w:val="3"/>
      <w:numFmt w:val="bullet"/>
      <w:lvlText w:val=""/>
      <w:lvlJc w:val="left"/>
      <w:pPr>
        <w:ind w:left="0" w:hanging="360"/>
      </w:pPr>
      <w:rPr>
        <w:rFonts w:ascii="Wingdings" w:eastAsia="Times New Roman" w:hAnsi="Wingdings" w:cs="Times New Roman" w:hint="default"/>
      </w:rPr>
    </w:lvl>
    <w:lvl w:ilvl="2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3" w:tplc="29D2C0AC">
      <w:start w:val="3"/>
      <w:numFmt w:val="bullet"/>
      <w:lvlText w:val=""/>
      <w:lvlJc w:val="left"/>
      <w:pPr>
        <w:ind w:left="1440" w:hanging="360"/>
      </w:pPr>
      <w:rPr>
        <w:rFonts w:ascii="Wingdings" w:eastAsia="Times New Roman" w:hAnsi="Wingdings" w:cs="Times New Roman" w:hint="default"/>
      </w:rPr>
    </w:lvl>
    <w:lvl w:ilvl="4" w:tplc="1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</w:abstractNum>
  <w:abstractNum w:abstractNumId="18">
    <w:nsid w:val="4F930690"/>
    <w:multiLevelType w:val="hybridMultilevel"/>
    <w:tmpl w:val="EFD6AF1E"/>
    <w:lvl w:ilvl="0" w:tplc="DF16F49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517A0C51"/>
    <w:multiLevelType w:val="hybridMultilevel"/>
    <w:tmpl w:val="59964506"/>
    <w:lvl w:ilvl="0" w:tplc="DF16F49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541A4210"/>
    <w:multiLevelType w:val="hybridMultilevel"/>
    <w:tmpl w:val="348C633A"/>
    <w:lvl w:ilvl="0" w:tplc="DF16F49E">
      <w:start w:val="2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54690DDA"/>
    <w:multiLevelType w:val="multilevel"/>
    <w:tmpl w:val="A7C25E26"/>
    <w:lvl w:ilvl="0">
      <w:start w:val="1"/>
      <w:numFmt w:val="lowerLetter"/>
      <w:lvlText w:val="%1)"/>
      <w:lvlJc w:val="left"/>
      <w:pPr>
        <w:ind w:left="1080" w:hanging="360"/>
      </w:pPr>
      <w:rPr>
        <w:rFonts w:hint="default"/>
        <w:b/>
        <w:sz w:val="22"/>
      </w:rPr>
    </w:lvl>
    <w:lvl w:ilvl="1">
      <w:start w:val="2"/>
      <w:numFmt w:val="bullet"/>
      <w:lvlText w:val=""/>
      <w:lvlJc w:val="left"/>
      <w:pPr>
        <w:ind w:left="1800" w:hanging="360"/>
      </w:pPr>
      <w:rPr>
        <w:rFonts w:ascii="Wingdings" w:eastAsia="Times New Roman" w:hAnsi="Wingdings" w:cs="Times New Roman" w:hint="default"/>
        <w:sz w:val="22"/>
      </w:rPr>
    </w:lvl>
    <w:lvl w:ilvl="2">
      <w:start w:val="1"/>
      <w:numFmt w:val="lowerLetter"/>
      <w:lvlText w:val="%3)"/>
      <w:lvlJc w:val="left"/>
      <w:pPr>
        <w:ind w:left="2520" w:hanging="360"/>
      </w:pPr>
      <w:rPr>
        <w:rFonts w:hint="default"/>
      </w:rPr>
    </w:lvl>
    <w:lvl w:ilvl="3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56374AC0"/>
    <w:multiLevelType w:val="hybridMultilevel"/>
    <w:tmpl w:val="ABB850C0"/>
    <w:lvl w:ilvl="0" w:tplc="4E36D53A">
      <w:start w:val="2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568B6249"/>
    <w:multiLevelType w:val="hybridMultilevel"/>
    <w:tmpl w:val="189424FE"/>
    <w:lvl w:ilvl="0" w:tplc="607613AC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2160" w:hanging="360"/>
      </w:pPr>
    </w:lvl>
    <w:lvl w:ilvl="2" w:tplc="1009001B" w:tentative="1">
      <w:start w:val="1"/>
      <w:numFmt w:val="lowerRoman"/>
      <w:lvlText w:val="%3."/>
      <w:lvlJc w:val="right"/>
      <w:pPr>
        <w:ind w:left="2880" w:hanging="180"/>
      </w:pPr>
    </w:lvl>
    <w:lvl w:ilvl="3" w:tplc="1009000F" w:tentative="1">
      <w:start w:val="1"/>
      <w:numFmt w:val="decimal"/>
      <w:lvlText w:val="%4."/>
      <w:lvlJc w:val="left"/>
      <w:pPr>
        <w:ind w:left="3600" w:hanging="360"/>
      </w:pPr>
    </w:lvl>
    <w:lvl w:ilvl="4" w:tplc="10090019" w:tentative="1">
      <w:start w:val="1"/>
      <w:numFmt w:val="lowerLetter"/>
      <w:lvlText w:val="%5."/>
      <w:lvlJc w:val="left"/>
      <w:pPr>
        <w:ind w:left="4320" w:hanging="360"/>
      </w:pPr>
    </w:lvl>
    <w:lvl w:ilvl="5" w:tplc="1009001B" w:tentative="1">
      <w:start w:val="1"/>
      <w:numFmt w:val="lowerRoman"/>
      <w:lvlText w:val="%6."/>
      <w:lvlJc w:val="right"/>
      <w:pPr>
        <w:ind w:left="5040" w:hanging="180"/>
      </w:pPr>
    </w:lvl>
    <w:lvl w:ilvl="6" w:tplc="1009000F" w:tentative="1">
      <w:start w:val="1"/>
      <w:numFmt w:val="decimal"/>
      <w:lvlText w:val="%7."/>
      <w:lvlJc w:val="left"/>
      <w:pPr>
        <w:ind w:left="5760" w:hanging="360"/>
      </w:pPr>
    </w:lvl>
    <w:lvl w:ilvl="7" w:tplc="10090019" w:tentative="1">
      <w:start w:val="1"/>
      <w:numFmt w:val="lowerLetter"/>
      <w:lvlText w:val="%8."/>
      <w:lvlJc w:val="left"/>
      <w:pPr>
        <w:ind w:left="6480" w:hanging="360"/>
      </w:pPr>
    </w:lvl>
    <w:lvl w:ilvl="8" w:tplc="10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5D5E2753"/>
    <w:multiLevelType w:val="hybridMultilevel"/>
    <w:tmpl w:val="86226692"/>
    <w:lvl w:ilvl="0" w:tplc="DF16F49E">
      <w:start w:val="2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5F685AA0"/>
    <w:multiLevelType w:val="hybridMultilevel"/>
    <w:tmpl w:val="EFD6AF1E"/>
    <w:lvl w:ilvl="0" w:tplc="DF16F49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61DC089D"/>
    <w:multiLevelType w:val="hybridMultilevel"/>
    <w:tmpl w:val="2D741D04"/>
    <w:lvl w:ilvl="0" w:tplc="038A07C4">
      <w:start w:val="1"/>
      <w:numFmt w:val="lowerRoman"/>
      <w:lvlText w:val="%1)"/>
      <w:lvlJc w:val="left"/>
      <w:pPr>
        <w:ind w:left="180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2160" w:hanging="360"/>
      </w:pPr>
    </w:lvl>
    <w:lvl w:ilvl="2" w:tplc="1009001B" w:tentative="1">
      <w:start w:val="1"/>
      <w:numFmt w:val="lowerRoman"/>
      <w:lvlText w:val="%3."/>
      <w:lvlJc w:val="right"/>
      <w:pPr>
        <w:ind w:left="2880" w:hanging="180"/>
      </w:pPr>
    </w:lvl>
    <w:lvl w:ilvl="3" w:tplc="1009000F" w:tentative="1">
      <w:start w:val="1"/>
      <w:numFmt w:val="decimal"/>
      <w:lvlText w:val="%4."/>
      <w:lvlJc w:val="left"/>
      <w:pPr>
        <w:ind w:left="3600" w:hanging="360"/>
      </w:pPr>
    </w:lvl>
    <w:lvl w:ilvl="4" w:tplc="10090019" w:tentative="1">
      <w:start w:val="1"/>
      <w:numFmt w:val="lowerLetter"/>
      <w:lvlText w:val="%5."/>
      <w:lvlJc w:val="left"/>
      <w:pPr>
        <w:ind w:left="4320" w:hanging="360"/>
      </w:pPr>
    </w:lvl>
    <w:lvl w:ilvl="5" w:tplc="1009001B" w:tentative="1">
      <w:start w:val="1"/>
      <w:numFmt w:val="lowerRoman"/>
      <w:lvlText w:val="%6."/>
      <w:lvlJc w:val="right"/>
      <w:pPr>
        <w:ind w:left="5040" w:hanging="180"/>
      </w:pPr>
    </w:lvl>
    <w:lvl w:ilvl="6" w:tplc="1009000F" w:tentative="1">
      <w:start w:val="1"/>
      <w:numFmt w:val="decimal"/>
      <w:lvlText w:val="%7."/>
      <w:lvlJc w:val="left"/>
      <w:pPr>
        <w:ind w:left="5760" w:hanging="360"/>
      </w:pPr>
    </w:lvl>
    <w:lvl w:ilvl="7" w:tplc="10090019" w:tentative="1">
      <w:start w:val="1"/>
      <w:numFmt w:val="lowerLetter"/>
      <w:lvlText w:val="%8."/>
      <w:lvlJc w:val="left"/>
      <w:pPr>
        <w:ind w:left="6480" w:hanging="360"/>
      </w:pPr>
    </w:lvl>
    <w:lvl w:ilvl="8" w:tplc="10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>
    <w:nsid w:val="68EC61F6"/>
    <w:multiLevelType w:val="hybridMultilevel"/>
    <w:tmpl w:val="FC6072D4"/>
    <w:lvl w:ilvl="0" w:tplc="E31070B2">
      <w:start w:val="2"/>
      <w:numFmt w:val="lowerLetter"/>
      <w:lvlText w:val="%1)"/>
      <w:lvlJc w:val="left"/>
      <w:pPr>
        <w:tabs>
          <w:tab w:val="num" w:pos="1095"/>
        </w:tabs>
        <w:ind w:left="10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15"/>
        </w:tabs>
        <w:ind w:left="181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35"/>
        </w:tabs>
        <w:ind w:left="253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55"/>
        </w:tabs>
        <w:ind w:left="325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75"/>
        </w:tabs>
        <w:ind w:left="397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95"/>
        </w:tabs>
        <w:ind w:left="469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15"/>
        </w:tabs>
        <w:ind w:left="541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35"/>
        </w:tabs>
        <w:ind w:left="613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55"/>
        </w:tabs>
        <w:ind w:left="6855" w:hanging="180"/>
      </w:pPr>
    </w:lvl>
  </w:abstractNum>
  <w:abstractNum w:abstractNumId="28">
    <w:nsid w:val="74F2302A"/>
    <w:multiLevelType w:val="hybridMultilevel"/>
    <w:tmpl w:val="F1224152"/>
    <w:lvl w:ilvl="0" w:tplc="E586EC3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2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76532EB1"/>
    <w:multiLevelType w:val="hybridMultilevel"/>
    <w:tmpl w:val="3ED28C94"/>
    <w:lvl w:ilvl="0" w:tplc="1009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76E21100"/>
    <w:multiLevelType w:val="hybridMultilevel"/>
    <w:tmpl w:val="8E584744"/>
    <w:lvl w:ilvl="0" w:tplc="10090001">
      <w:start w:val="1"/>
      <w:numFmt w:val="bullet"/>
      <w:lvlText w:val=""/>
      <w:lvlJc w:val="left"/>
      <w:pPr>
        <w:ind w:left="1788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31">
    <w:nsid w:val="79F03FF6"/>
    <w:multiLevelType w:val="hybridMultilevel"/>
    <w:tmpl w:val="EA740F28"/>
    <w:lvl w:ilvl="0" w:tplc="040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8280"/>
        </w:tabs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9000"/>
        </w:tabs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9720"/>
        </w:tabs>
        <w:ind w:left="97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6"/>
  </w:num>
  <w:num w:numId="3">
    <w:abstractNumId w:val="28"/>
  </w:num>
  <w:num w:numId="4">
    <w:abstractNumId w:val="3"/>
  </w:num>
  <w:num w:numId="5">
    <w:abstractNumId w:val="0"/>
  </w:num>
  <w:num w:numId="6">
    <w:abstractNumId w:val="6"/>
  </w:num>
  <w:num w:numId="7">
    <w:abstractNumId w:val="8"/>
  </w:num>
  <w:num w:numId="8">
    <w:abstractNumId w:val="18"/>
  </w:num>
  <w:num w:numId="9">
    <w:abstractNumId w:val="10"/>
  </w:num>
  <w:num w:numId="10">
    <w:abstractNumId w:val="21"/>
  </w:num>
  <w:num w:numId="11">
    <w:abstractNumId w:val="24"/>
  </w:num>
  <w:num w:numId="12">
    <w:abstractNumId w:val="20"/>
  </w:num>
  <w:num w:numId="13">
    <w:abstractNumId w:val="17"/>
  </w:num>
  <w:num w:numId="14">
    <w:abstractNumId w:val="1"/>
  </w:num>
  <w:num w:numId="15">
    <w:abstractNumId w:val="22"/>
  </w:num>
  <w:num w:numId="16">
    <w:abstractNumId w:val="7"/>
  </w:num>
  <w:num w:numId="17">
    <w:abstractNumId w:val="30"/>
  </w:num>
  <w:num w:numId="18">
    <w:abstractNumId w:val="5"/>
  </w:num>
  <w:num w:numId="19">
    <w:abstractNumId w:val="14"/>
  </w:num>
  <w:num w:numId="20">
    <w:abstractNumId w:val="23"/>
  </w:num>
  <w:num w:numId="21">
    <w:abstractNumId w:val="26"/>
  </w:num>
  <w:num w:numId="22">
    <w:abstractNumId w:val="11"/>
  </w:num>
  <w:num w:numId="23">
    <w:abstractNumId w:val="9"/>
  </w:num>
  <w:num w:numId="24">
    <w:abstractNumId w:val="31"/>
  </w:num>
  <w:num w:numId="25">
    <w:abstractNumId w:val="12"/>
  </w:num>
  <w:num w:numId="26">
    <w:abstractNumId w:val="19"/>
  </w:num>
  <w:num w:numId="27">
    <w:abstractNumId w:val="4"/>
  </w:num>
  <w:num w:numId="28">
    <w:abstractNumId w:val="29"/>
  </w:num>
  <w:num w:numId="29">
    <w:abstractNumId w:val="13"/>
  </w:num>
  <w:num w:numId="30">
    <w:abstractNumId w:val="27"/>
  </w:num>
  <w:num w:numId="31">
    <w:abstractNumId w:val="15"/>
  </w:num>
  <w:num w:numId="32">
    <w:abstractNumId w:val="25"/>
  </w:num>
  <w:numIdMacAtCleanup w:val="1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displayBackgroundShape/>
  <w:proofState w:spelling="clean" w:grammar="clean"/>
  <w:attachedTemplate r:id="rId1"/>
  <w:stylePaneFormatFilter w:val="3F01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E3DE3"/>
    <w:rsid w:val="00001699"/>
    <w:rsid w:val="000228BD"/>
    <w:rsid w:val="00022D2B"/>
    <w:rsid w:val="0002354C"/>
    <w:rsid w:val="000238A6"/>
    <w:rsid w:val="00024164"/>
    <w:rsid w:val="0004086E"/>
    <w:rsid w:val="000428A1"/>
    <w:rsid w:val="0005045D"/>
    <w:rsid w:val="000508CC"/>
    <w:rsid w:val="0005377A"/>
    <w:rsid w:val="0006152A"/>
    <w:rsid w:val="00062813"/>
    <w:rsid w:val="000706F7"/>
    <w:rsid w:val="00075319"/>
    <w:rsid w:val="00076441"/>
    <w:rsid w:val="00087C87"/>
    <w:rsid w:val="00094AB3"/>
    <w:rsid w:val="00096A81"/>
    <w:rsid w:val="00097AE4"/>
    <w:rsid w:val="000A192D"/>
    <w:rsid w:val="000A365C"/>
    <w:rsid w:val="000A39CB"/>
    <w:rsid w:val="000A495C"/>
    <w:rsid w:val="000A6EF4"/>
    <w:rsid w:val="000B0626"/>
    <w:rsid w:val="000C1F72"/>
    <w:rsid w:val="000D608F"/>
    <w:rsid w:val="000E657B"/>
    <w:rsid w:val="000F1F82"/>
    <w:rsid w:val="000F5364"/>
    <w:rsid w:val="00104F99"/>
    <w:rsid w:val="001071A8"/>
    <w:rsid w:val="00116979"/>
    <w:rsid w:val="00117B8F"/>
    <w:rsid w:val="001226E9"/>
    <w:rsid w:val="00126B98"/>
    <w:rsid w:val="00132AA2"/>
    <w:rsid w:val="0014151A"/>
    <w:rsid w:val="00143626"/>
    <w:rsid w:val="001450F6"/>
    <w:rsid w:val="00150EF4"/>
    <w:rsid w:val="0015183C"/>
    <w:rsid w:val="0015472F"/>
    <w:rsid w:val="001600A3"/>
    <w:rsid w:val="00163AFE"/>
    <w:rsid w:val="001670F7"/>
    <w:rsid w:val="00172B7B"/>
    <w:rsid w:val="001742C8"/>
    <w:rsid w:val="001774F3"/>
    <w:rsid w:val="001923E8"/>
    <w:rsid w:val="001A361D"/>
    <w:rsid w:val="001A677F"/>
    <w:rsid w:val="001C5439"/>
    <w:rsid w:val="001D2AEA"/>
    <w:rsid w:val="001E2184"/>
    <w:rsid w:val="001E31FE"/>
    <w:rsid w:val="001F3B32"/>
    <w:rsid w:val="001F6C1E"/>
    <w:rsid w:val="00201806"/>
    <w:rsid w:val="00203426"/>
    <w:rsid w:val="0020750F"/>
    <w:rsid w:val="002179ED"/>
    <w:rsid w:val="002225B1"/>
    <w:rsid w:val="00233C0D"/>
    <w:rsid w:val="002356E4"/>
    <w:rsid w:val="00236EE6"/>
    <w:rsid w:val="00240B70"/>
    <w:rsid w:val="00244B2A"/>
    <w:rsid w:val="00254A13"/>
    <w:rsid w:val="00255246"/>
    <w:rsid w:val="00255A11"/>
    <w:rsid w:val="00257ED1"/>
    <w:rsid w:val="00264E6E"/>
    <w:rsid w:val="002674DB"/>
    <w:rsid w:val="002706A7"/>
    <w:rsid w:val="00272CFF"/>
    <w:rsid w:val="002751B0"/>
    <w:rsid w:val="002819F8"/>
    <w:rsid w:val="00285F0A"/>
    <w:rsid w:val="0028715F"/>
    <w:rsid w:val="00292048"/>
    <w:rsid w:val="002B177D"/>
    <w:rsid w:val="002C1AA8"/>
    <w:rsid w:val="002C1AC6"/>
    <w:rsid w:val="002C5AF4"/>
    <w:rsid w:val="002C6197"/>
    <w:rsid w:val="002D40B2"/>
    <w:rsid w:val="002D6389"/>
    <w:rsid w:val="002F0FFF"/>
    <w:rsid w:val="002F1D0D"/>
    <w:rsid w:val="00304637"/>
    <w:rsid w:val="00307D86"/>
    <w:rsid w:val="00315D65"/>
    <w:rsid w:val="00321E50"/>
    <w:rsid w:val="00322A74"/>
    <w:rsid w:val="00327974"/>
    <w:rsid w:val="00334BC8"/>
    <w:rsid w:val="00344E66"/>
    <w:rsid w:val="003458BA"/>
    <w:rsid w:val="00361C91"/>
    <w:rsid w:val="0036305E"/>
    <w:rsid w:val="00363CAC"/>
    <w:rsid w:val="00376B4A"/>
    <w:rsid w:val="003854F2"/>
    <w:rsid w:val="003A0F06"/>
    <w:rsid w:val="003A12C3"/>
    <w:rsid w:val="003A1EFD"/>
    <w:rsid w:val="003A71D6"/>
    <w:rsid w:val="003B1AE4"/>
    <w:rsid w:val="003B217A"/>
    <w:rsid w:val="003C1538"/>
    <w:rsid w:val="003C4223"/>
    <w:rsid w:val="003D0395"/>
    <w:rsid w:val="003E53B9"/>
    <w:rsid w:val="003E664E"/>
    <w:rsid w:val="003F0DD7"/>
    <w:rsid w:val="003F29DB"/>
    <w:rsid w:val="003F31B3"/>
    <w:rsid w:val="003F499C"/>
    <w:rsid w:val="0040035F"/>
    <w:rsid w:val="004017DC"/>
    <w:rsid w:val="00403274"/>
    <w:rsid w:val="00406EBE"/>
    <w:rsid w:val="00414381"/>
    <w:rsid w:val="0041700F"/>
    <w:rsid w:val="00421343"/>
    <w:rsid w:val="00427065"/>
    <w:rsid w:val="00445381"/>
    <w:rsid w:val="00446A35"/>
    <w:rsid w:val="00460C87"/>
    <w:rsid w:val="00461E69"/>
    <w:rsid w:val="004623EB"/>
    <w:rsid w:val="004642B3"/>
    <w:rsid w:val="00466E57"/>
    <w:rsid w:val="004716C3"/>
    <w:rsid w:val="00472196"/>
    <w:rsid w:val="00476C1E"/>
    <w:rsid w:val="004834E6"/>
    <w:rsid w:val="00487540"/>
    <w:rsid w:val="004952D5"/>
    <w:rsid w:val="0049796F"/>
    <w:rsid w:val="004B3E38"/>
    <w:rsid w:val="004B43D3"/>
    <w:rsid w:val="004C03B0"/>
    <w:rsid w:val="004D061E"/>
    <w:rsid w:val="004D0721"/>
    <w:rsid w:val="004D5839"/>
    <w:rsid w:val="004E533C"/>
    <w:rsid w:val="004E682A"/>
    <w:rsid w:val="004F4C12"/>
    <w:rsid w:val="004F77D8"/>
    <w:rsid w:val="00500058"/>
    <w:rsid w:val="00502ECC"/>
    <w:rsid w:val="00510F55"/>
    <w:rsid w:val="0053028F"/>
    <w:rsid w:val="005468E2"/>
    <w:rsid w:val="005478AF"/>
    <w:rsid w:val="00554769"/>
    <w:rsid w:val="00556E3C"/>
    <w:rsid w:val="00561E34"/>
    <w:rsid w:val="0056251C"/>
    <w:rsid w:val="00570F05"/>
    <w:rsid w:val="00573D94"/>
    <w:rsid w:val="00575F50"/>
    <w:rsid w:val="005871E2"/>
    <w:rsid w:val="0059096C"/>
    <w:rsid w:val="00591CEB"/>
    <w:rsid w:val="00592EA3"/>
    <w:rsid w:val="0059663E"/>
    <w:rsid w:val="005B68D0"/>
    <w:rsid w:val="005C2945"/>
    <w:rsid w:val="005C541F"/>
    <w:rsid w:val="005C5C3C"/>
    <w:rsid w:val="005D1C52"/>
    <w:rsid w:val="005E0939"/>
    <w:rsid w:val="005E3F3C"/>
    <w:rsid w:val="005E4C4F"/>
    <w:rsid w:val="005F1759"/>
    <w:rsid w:val="005F1CE3"/>
    <w:rsid w:val="005F226B"/>
    <w:rsid w:val="005F5EDB"/>
    <w:rsid w:val="005F5FFD"/>
    <w:rsid w:val="00600846"/>
    <w:rsid w:val="00614E06"/>
    <w:rsid w:val="0063392F"/>
    <w:rsid w:val="0065248C"/>
    <w:rsid w:val="0067315F"/>
    <w:rsid w:val="00674E71"/>
    <w:rsid w:val="00675BB6"/>
    <w:rsid w:val="00684768"/>
    <w:rsid w:val="0068582A"/>
    <w:rsid w:val="00685FC1"/>
    <w:rsid w:val="0068773B"/>
    <w:rsid w:val="00690AD7"/>
    <w:rsid w:val="006A5638"/>
    <w:rsid w:val="006B2FC7"/>
    <w:rsid w:val="006B313E"/>
    <w:rsid w:val="006B5FE6"/>
    <w:rsid w:val="006C2CC8"/>
    <w:rsid w:val="006C50EB"/>
    <w:rsid w:val="006C5DAE"/>
    <w:rsid w:val="006C75FB"/>
    <w:rsid w:val="006D4BDF"/>
    <w:rsid w:val="006D4E6E"/>
    <w:rsid w:val="006E699A"/>
    <w:rsid w:val="006F6783"/>
    <w:rsid w:val="00700DE7"/>
    <w:rsid w:val="0070240D"/>
    <w:rsid w:val="00704554"/>
    <w:rsid w:val="007113E3"/>
    <w:rsid w:val="00724BAA"/>
    <w:rsid w:val="007312BD"/>
    <w:rsid w:val="007405F1"/>
    <w:rsid w:val="0074150B"/>
    <w:rsid w:val="00744A7E"/>
    <w:rsid w:val="00752041"/>
    <w:rsid w:val="00755EDE"/>
    <w:rsid w:val="00756319"/>
    <w:rsid w:val="00757BA3"/>
    <w:rsid w:val="00760E06"/>
    <w:rsid w:val="00763C70"/>
    <w:rsid w:val="0076637E"/>
    <w:rsid w:val="00772939"/>
    <w:rsid w:val="007763A8"/>
    <w:rsid w:val="0078164D"/>
    <w:rsid w:val="007919EE"/>
    <w:rsid w:val="0079265D"/>
    <w:rsid w:val="007A0BF6"/>
    <w:rsid w:val="007B1FC2"/>
    <w:rsid w:val="007B77F3"/>
    <w:rsid w:val="007C124C"/>
    <w:rsid w:val="007C34FA"/>
    <w:rsid w:val="007C7FA9"/>
    <w:rsid w:val="007D528B"/>
    <w:rsid w:val="007E16A6"/>
    <w:rsid w:val="007E1724"/>
    <w:rsid w:val="007E5A6C"/>
    <w:rsid w:val="007E6255"/>
    <w:rsid w:val="007E75EF"/>
    <w:rsid w:val="007F0284"/>
    <w:rsid w:val="007F307E"/>
    <w:rsid w:val="007F3767"/>
    <w:rsid w:val="007F6524"/>
    <w:rsid w:val="00803607"/>
    <w:rsid w:val="0080489B"/>
    <w:rsid w:val="00806CC2"/>
    <w:rsid w:val="00815BC0"/>
    <w:rsid w:val="00816D37"/>
    <w:rsid w:val="00816FE5"/>
    <w:rsid w:val="00821E6C"/>
    <w:rsid w:val="0083106E"/>
    <w:rsid w:val="00835EEA"/>
    <w:rsid w:val="008409D2"/>
    <w:rsid w:val="00842CF4"/>
    <w:rsid w:val="008509BF"/>
    <w:rsid w:val="008573DE"/>
    <w:rsid w:val="00861BB6"/>
    <w:rsid w:val="0086392F"/>
    <w:rsid w:val="00864D32"/>
    <w:rsid w:val="00866968"/>
    <w:rsid w:val="008676DE"/>
    <w:rsid w:val="008715E0"/>
    <w:rsid w:val="00877DDE"/>
    <w:rsid w:val="00882ED1"/>
    <w:rsid w:val="0088483B"/>
    <w:rsid w:val="00886D16"/>
    <w:rsid w:val="00887C79"/>
    <w:rsid w:val="00890C97"/>
    <w:rsid w:val="008960DF"/>
    <w:rsid w:val="008A75D5"/>
    <w:rsid w:val="008B0862"/>
    <w:rsid w:val="008B2F06"/>
    <w:rsid w:val="008C3A6A"/>
    <w:rsid w:val="008C5A71"/>
    <w:rsid w:val="008D62B4"/>
    <w:rsid w:val="008E20DD"/>
    <w:rsid w:val="008E52C1"/>
    <w:rsid w:val="008F05F6"/>
    <w:rsid w:val="008F1660"/>
    <w:rsid w:val="008F20E4"/>
    <w:rsid w:val="008F5CEF"/>
    <w:rsid w:val="008F60A8"/>
    <w:rsid w:val="0090099C"/>
    <w:rsid w:val="009070DD"/>
    <w:rsid w:val="00921ADE"/>
    <w:rsid w:val="009233BE"/>
    <w:rsid w:val="009325A6"/>
    <w:rsid w:val="0093475D"/>
    <w:rsid w:val="00935144"/>
    <w:rsid w:val="0093744C"/>
    <w:rsid w:val="00945192"/>
    <w:rsid w:val="00946789"/>
    <w:rsid w:val="00951931"/>
    <w:rsid w:val="00953881"/>
    <w:rsid w:val="00953CC9"/>
    <w:rsid w:val="009546EC"/>
    <w:rsid w:val="00965B3A"/>
    <w:rsid w:val="009662AB"/>
    <w:rsid w:val="00974AF6"/>
    <w:rsid w:val="00974FE2"/>
    <w:rsid w:val="00984B3A"/>
    <w:rsid w:val="0099094B"/>
    <w:rsid w:val="009951C4"/>
    <w:rsid w:val="009A24C5"/>
    <w:rsid w:val="009A27B6"/>
    <w:rsid w:val="009A4358"/>
    <w:rsid w:val="009A6D2C"/>
    <w:rsid w:val="009B25DC"/>
    <w:rsid w:val="009B5B97"/>
    <w:rsid w:val="009E2DB2"/>
    <w:rsid w:val="009E5063"/>
    <w:rsid w:val="009E7800"/>
    <w:rsid w:val="009E7A2E"/>
    <w:rsid w:val="009F532F"/>
    <w:rsid w:val="00A0297C"/>
    <w:rsid w:val="00A039B6"/>
    <w:rsid w:val="00A04BFC"/>
    <w:rsid w:val="00A10746"/>
    <w:rsid w:val="00A1305B"/>
    <w:rsid w:val="00A21562"/>
    <w:rsid w:val="00A221AE"/>
    <w:rsid w:val="00A22549"/>
    <w:rsid w:val="00A23267"/>
    <w:rsid w:val="00A31451"/>
    <w:rsid w:val="00A34378"/>
    <w:rsid w:val="00A36619"/>
    <w:rsid w:val="00A41A31"/>
    <w:rsid w:val="00A42BCD"/>
    <w:rsid w:val="00A436EB"/>
    <w:rsid w:val="00A54EBF"/>
    <w:rsid w:val="00A55868"/>
    <w:rsid w:val="00A6320E"/>
    <w:rsid w:val="00A648CE"/>
    <w:rsid w:val="00A70344"/>
    <w:rsid w:val="00A74480"/>
    <w:rsid w:val="00A76FB9"/>
    <w:rsid w:val="00A81EF1"/>
    <w:rsid w:val="00A83078"/>
    <w:rsid w:val="00A85D9D"/>
    <w:rsid w:val="00A87D92"/>
    <w:rsid w:val="00AA01E1"/>
    <w:rsid w:val="00AA04FB"/>
    <w:rsid w:val="00AA5A58"/>
    <w:rsid w:val="00AA7EF6"/>
    <w:rsid w:val="00AB5C53"/>
    <w:rsid w:val="00AB72C2"/>
    <w:rsid w:val="00AC06B9"/>
    <w:rsid w:val="00AC7158"/>
    <w:rsid w:val="00AD10E4"/>
    <w:rsid w:val="00AD18C8"/>
    <w:rsid w:val="00AD5089"/>
    <w:rsid w:val="00AE0953"/>
    <w:rsid w:val="00AF3BA6"/>
    <w:rsid w:val="00AF641E"/>
    <w:rsid w:val="00B00E22"/>
    <w:rsid w:val="00B041F1"/>
    <w:rsid w:val="00B04900"/>
    <w:rsid w:val="00B06A73"/>
    <w:rsid w:val="00B23547"/>
    <w:rsid w:val="00B258BA"/>
    <w:rsid w:val="00B308FF"/>
    <w:rsid w:val="00B314EA"/>
    <w:rsid w:val="00B34A49"/>
    <w:rsid w:val="00B34D75"/>
    <w:rsid w:val="00B35B67"/>
    <w:rsid w:val="00B366A8"/>
    <w:rsid w:val="00B4614F"/>
    <w:rsid w:val="00B533E2"/>
    <w:rsid w:val="00B61411"/>
    <w:rsid w:val="00B61D25"/>
    <w:rsid w:val="00B64E22"/>
    <w:rsid w:val="00B700D9"/>
    <w:rsid w:val="00B772C4"/>
    <w:rsid w:val="00B81D00"/>
    <w:rsid w:val="00B84516"/>
    <w:rsid w:val="00B90239"/>
    <w:rsid w:val="00B93D15"/>
    <w:rsid w:val="00B96F1F"/>
    <w:rsid w:val="00BB0523"/>
    <w:rsid w:val="00BB1771"/>
    <w:rsid w:val="00BB4753"/>
    <w:rsid w:val="00BC1BE0"/>
    <w:rsid w:val="00BC4A6C"/>
    <w:rsid w:val="00BC79AF"/>
    <w:rsid w:val="00BD5F96"/>
    <w:rsid w:val="00BE19C5"/>
    <w:rsid w:val="00BE4F5B"/>
    <w:rsid w:val="00BF023C"/>
    <w:rsid w:val="00BF4442"/>
    <w:rsid w:val="00BF4770"/>
    <w:rsid w:val="00C05673"/>
    <w:rsid w:val="00C06031"/>
    <w:rsid w:val="00C07629"/>
    <w:rsid w:val="00C1357E"/>
    <w:rsid w:val="00C2531B"/>
    <w:rsid w:val="00C3193E"/>
    <w:rsid w:val="00C32739"/>
    <w:rsid w:val="00C40467"/>
    <w:rsid w:val="00C413A7"/>
    <w:rsid w:val="00C44A26"/>
    <w:rsid w:val="00C4659C"/>
    <w:rsid w:val="00C5363B"/>
    <w:rsid w:val="00C53D8E"/>
    <w:rsid w:val="00C668D9"/>
    <w:rsid w:val="00C70F7D"/>
    <w:rsid w:val="00C73A36"/>
    <w:rsid w:val="00C84F6E"/>
    <w:rsid w:val="00CA09E4"/>
    <w:rsid w:val="00CA5261"/>
    <w:rsid w:val="00CB0473"/>
    <w:rsid w:val="00CB4776"/>
    <w:rsid w:val="00CB68B6"/>
    <w:rsid w:val="00CB7222"/>
    <w:rsid w:val="00CC73CD"/>
    <w:rsid w:val="00CE547E"/>
    <w:rsid w:val="00CE76FD"/>
    <w:rsid w:val="00CE7BCF"/>
    <w:rsid w:val="00D01BF0"/>
    <w:rsid w:val="00D02A3A"/>
    <w:rsid w:val="00D04F5F"/>
    <w:rsid w:val="00D05A7E"/>
    <w:rsid w:val="00D161DB"/>
    <w:rsid w:val="00D22646"/>
    <w:rsid w:val="00D2792E"/>
    <w:rsid w:val="00D42B5B"/>
    <w:rsid w:val="00D44569"/>
    <w:rsid w:val="00D46008"/>
    <w:rsid w:val="00D55393"/>
    <w:rsid w:val="00D65516"/>
    <w:rsid w:val="00D758A3"/>
    <w:rsid w:val="00D800EE"/>
    <w:rsid w:val="00D81DA4"/>
    <w:rsid w:val="00D82943"/>
    <w:rsid w:val="00DA3F66"/>
    <w:rsid w:val="00DB22AD"/>
    <w:rsid w:val="00DB70E7"/>
    <w:rsid w:val="00DC2E24"/>
    <w:rsid w:val="00DC758F"/>
    <w:rsid w:val="00DD0CCC"/>
    <w:rsid w:val="00DD188D"/>
    <w:rsid w:val="00DD2E48"/>
    <w:rsid w:val="00DE1BFC"/>
    <w:rsid w:val="00DE3959"/>
    <w:rsid w:val="00DE3F4C"/>
    <w:rsid w:val="00DF1A89"/>
    <w:rsid w:val="00DF28ED"/>
    <w:rsid w:val="00DF3801"/>
    <w:rsid w:val="00DF4E88"/>
    <w:rsid w:val="00DF5EE7"/>
    <w:rsid w:val="00E0128F"/>
    <w:rsid w:val="00E0710B"/>
    <w:rsid w:val="00E07942"/>
    <w:rsid w:val="00E134EE"/>
    <w:rsid w:val="00E16339"/>
    <w:rsid w:val="00E2211F"/>
    <w:rsid w:val="00E44122"/>
    <w:rsid w:val="00E44623"/>
    <w:rsid w:val="00E52244"/>
    <w:rsid w:val="00E53319"/>
    <w:rsid w:val="00E54C1F"/>
    <w:rsid w:val="00E54CA3"/>
    <w:rsid w:val="00E60F48"/>
    <w:rsid w:val="00E62211"/>
    <w:rsid w:val="00E6394A"/>
    <w:rsid w:val="00E77D15"/>
    <w:rsid w:val="00E83BD5"/>
    <w:rsid w:val="00E84FCC"/>
    <w:rsid w:val="00E92771"/>
    <w:rsid w:val="00EA004C"/>
    <w:rsid w:val="00EB1512"/>
    <w:rsid w:val="00EB2195"/>
    <w:rsid w:val="00EB2A90"/>
    <w:rsid w:val="00EB3889"/>
    <w:rsid w:val="00EB78BB"/>
    <w:rsid w:val="00EC50CE"/>
    <w:rsid w:val="00EC59F4"/>
    <w:rsid w:val="00ED0BFE"/>
    <w:rsid w:val="00ED1729"/>
    <w:rsid w:val="00ED2B8E"/>
    <w:rsid w:val="00ED3560"/>
    <w:rsid w:val="00ED6D75"/>
    <w:rsid w:val="00EE106E"/>
    <w:rsid w:val="00EE169C"/>
    <w:rsid w:val="00EE1822"/>
    <w:rsid w:val="00EE3A41"/>
    <w:rsid w:val="00EE3DE3"/>
    <w:rsid w:val="00EE6401"/>
    <w:rsid w:val="00EE7303"/>
    <w:rsid w:val="00EF3EE5"/>
    <w:rsid w:val="00F0208E"/>
    <w:rsid w:val="00F047A7"/>
    <w:rsid w:val="00F051D2"/>
    <w:rsid w:val="00F05978"/>
    <w:rsid w:val="00F12967"/>
    <w:rsid w:val="00F12F48"/>
    <w:rsid w:val="00F15709"/>
    <w:rsid w:val="00F16911"/>
    <w:rsid w:val="00F244CC"/>
    <w:rsid w:val="00F25503"/>
    <w:rsid w:val="00F26CDD"/>
    <w:rsid w:val="00F36B56"/>
    <w:rsid w:val="00F3733E"/>
    <w:rsid w:val="00F421C2"/>
    <w:rsid w:val="00F42957"/>
    <w:rsid w:val="00F4371C"/>
    <w:rsid w:val="00F530E1"/>
    <w:rsid w:val="00F5402C"/>
    <w:rsid w:val="00F63EAD"/>
    <w:rsid w:val="00F6646C"/>
    <w:rsid w:val="00F704EA"/>
    <w:rsid w:val="00F70BC3"/>
    <w:rsid w:val="00F7129E"/>
    <w:rsid w:val="00F72890"/>
    <w:rsid w:val="00F83C75"/>
    <w:rsid w:val="00F92665"/>
    <w:rsid w:val="00F975DE"/>
    <w:rsid w:val="00FA466D"/>
    <w:rsid w:val="00FA5E4F"/>
    <w:rsid w:val="00FB1289"/>
    <w:rsid w:val="00FB22C6"/>
    <w:rsid w:val="00FB58DA"/>
    <w:rsid w:val="00FB58DF"/>
    <w:rsid w:val="00FD2A8F"/>
    <w:rsid w:val="00FE257C"/>
    <w:rsid w:val="00FE4807"/>
    <w:rsid w:val="00FE67DC"/>
    <w:rsid w:val="00FF0444"/>
    <w:rsid w:val="00FF1450"/>
    <w:rsid w:val="00FF3B46"/>
    <w:rsid w:val="00FF5D3F"/>
    <w:rsid w:val="00FF5D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/>
    <o:shapelayout v:ext="edit">
      <o:idmap v:ext="edit" data="1,2,3,4"/>
      <o:rules v:ext="edit">
        <o:r id="V:Rule1" type="callout" idref="#Cloud Callout 3"/>
        <o:r id="V:Rule2" type="callout" idref="#Cloud Callout 12"/>
        <o:r id="V:Rule3" type="callout" idref="#Cloud Callout 11"/>
        <o:r id="V:Rule4" type="callout" idref="#Cloud Callout 14"/>
        <o:r id="V:Rule5" type="callout" idref="#Cloud Callout 13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7113E3"/>
    <w:rPr>
      <w:lang w:val="en-US" w:eastAsia="en-US"/>
    </w:rPr>
  </w:style>
  <w:style w:type="paragraph" w:styleId="Heading1">
    <w:name w:val="heading 1"/>
    <w:basedOn w:val="Normal"/>
    <w:next w:val="Normal"/>
    <w:qFormat/>
    <w:rsid w:val="00FA466D"/>
    <w:pPr>
      <w:keepNext/>
      <w:outlineLvl w:val="0"/>
    </w:pPr>
    <w:rPr>
      <w:b/>
      <w:bCs/>
      <w:sz w:val="24"/>
      <w:szCs w:val="24"/>
      <w:lang w:val="en-CA"/>
    </w:rPr>
  </w:style>
  <w:style w:type="paragraph" w:styleId="Heading2">
    <w:name w:val="heading 2"/>
    <w:basedOn w:val="Normal"/>
    <w:next w:val="Normal"/>
    <w:link w:val="Heading2Char"/>
    <w:qFormat/>
    <w:rsid w:val="00FA466D"/>
    <w:pPr>
      <w:keepNext/>
      <w:overflowPunct w:val="0"/>
      <w:autoSpaceDE w:val="0"/>
      <w:autoSpaceDN w:val="0"/>
      <w:adjustRightInd w:val="0"/>
      <w:textAlignment w:val="baseline"/>
      <w:outlineLvl w:val="1"/>
    </w:pPr>
    <w:rPr>
      <w:sz w:val="24"/>
      <w:lang w:val="en-GB"/>
    </w:rPr>
  </w:style>
  <w:style w:type="paragraph" w:styleId="Heading3">
    <w:name w:val="heading 3"/>
    <w:basedOn w:val="Normal"/>
    <w:next w:val="Normal"/>
    <w:qFormat/>
    <w:rsid w:val="00FA466D"/>
    <w:pPr>
      <w:keepNext/>
      <w:outlineLvl w:val="2"/>
    </w:pPr>
    <w:rPr>
      <w:b/>
      <w:bCs/>
      <w:sz w:val="28"/>
      <w:szCs w:val="24"/>
      <w:lang w:val="en-CA"/>
    </w:rPr>
  </w:style>
  <w:style w:type="paragraph" w:styleId="Heading5">
    <w:name w:val="heading 5"/>
    <w:basedOn w:val="Normal"/>
    <w:next w:val="Normal"/>
    <w:qFormat/>
    <w:rsid w:val="0015472F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7">
    <w:name w:val="heading 7"/>
    <w:basedOn w:val="Normal"/>
    <w:next w:val="Normal"/>
    <w:qFormat/>
    <w:rsid w:val="00075319"/>
    <w:pPr>
      <w:spacing w:before="240" w:after="60"/>
      <w:outlineLvl w:val="6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EE3DE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rsid w:val="0011697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116979"/>
  </w:style>
  <w:style w:type="paragraph" w:styleId="BodyText">
    <w:name w:val="Body Text"/>
    <w:basedOn w:val="Normal"/>
    <w:rsid w:val="00FA466D"/>
    <w:pPr>
      <w:overflowPunct w:val="0"/>
      <w:autoSpaceDE w:val="0"/>
      <w:autoSpaceDN w:val="0"/>
      <w:adjustRightInd w:val="0"/>
      <w:textAlignment w:val="baseline"/>
    </w:pPr>
    <w:rPr>
      <w:sz w:val="24"/>
      <w:lang w:val="en-GB"/>
    </w:rPr>
  </w:style>
  <w:style w:type="paragraph" w:styleId="Header">
    <w:name w:val="header"/>
    <w:basedOn w:val="Normal"/>
    <w:rsid w:val="004E682A"/>
    <w:pPr>
      <w:tabs>
        <w:tab w:val="center" w:pos="4320"/>
        <w:tab w:val="right" w:pos="8640"/>
      </w:tabs>
    </w:pPr>
    <w:rPr>
      <w:sz w:val="24"/>
      <w:szCs w:val="24"/>
      <w:lang w:val="en-CA"/>
    </w:rPr>
  </w:style>
  <w:style w:type="paragraph" w:styleId="Title">
    <w:name w:val="Title"/>
    <w:basedOn w:val="Normal"/>
    <w:qFormat/>
    <w:rsid w:val="004E682A"/>
    <w:pPr>
      <w:jc w:val="center"/>
      <w:outlineLvl w:val="0"/>
    </w:pPr>
    <w:rPr>
      <w:b/>
      <w:bCs/>
      <w:sz w:val="28"/>
      <w:szCs w:val="24"/>
      <w:u w:val="single"/>
      <w:lang w:val="en-CA"/>
    </w:rPr>
  </w:style>
  <w:style w:type="paragraph" w:styleId="BodyTextIndent">
    <w:name w:val="Body Text Indent"/>
    <w:basedOn w:val="Normal"/>
    <w:rsid w:val="0015472F"/>
    <w:pPr>
      <w:spacing w:after="120"/>
      <w:ind w:left="360"/>
    </w:pPr>
  </w:style>
  <w:style w:type="paragraph" w:styleId="Caption">
    <w:name w:val="caption"/>
    <w:basedOn w:val="Normal"/>
    <w:next w:val="Normal"/>
    <w:qFormat/>
    <w:rsid w:val="00BC4A6C"/>
    <w:pPr>
      <w:jc w:val="center"/>
    </w:pPr>
    <w:rPr>
      <w:b/>
      <w:bCs/>
      <w:sz w:val="24"/>
      <w:szCs w:val="24"/>
      <w:lang w:val="en-CA"/>
    </w:rPr>
  </w:style>
  <w:style w:type="character" w:styleId="Hyperlink">
    <w:name w:val="Hyperlink"/>
    <w:basedOn w:val="DefaultParagraphFont"/>
    <w:rsid w:val="00BF4442"/>
    <w:rPr>
      <w:color w:val="0000FF"/>
      <w:u w:val="single"/>
    </w:rPr>
  </w:style>
  <w:style w:type="character" w:styleId="FollowedHyperlink">
    <w:name w:val="FollowedHyperlink"/>
    <w:basedOn w:val="DefaultParagraphFont"/>
    <w:rsid w:val="00BF4442"/>
    <w:rPr>
      <w:color w:val="800080"/>
      <w:u w:val="single"/>
    </w:rPr>
  </w:style>
  <w:style w:type="paragraph" w:styleId="BalloonText">
    <w:name w:val="Balloon Text"/>
    <w:basedOn w:val="Normal"/>
    <w:link w:val="BalloonTextChar"/>
    <w:rsid w:val="00B533E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533E2"/>
    <w:rPr>
      <w:rFonts w:ascii="Tahoma" w:hAnsi="Tahoma" w:cs="Tahoma"/>
      <w:sz w:val="16"/>
      <w:szCs w:val="16"/>
      <w:lang w:val="en-US" w:eastAsia="en-US"/>
    </w:rPr>
  </w:style>
  <w:style w:type="paragraph" w:styleId="ListParagraph">
    <w:name w:val="List Paragraph"/>
    <w:basedOn w:val="Normal"/>
    <w:uiPriority w:val="34"/>
    <w:qFormat/>
    <w:rsid w:val="007919EE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816D37"/>
    <w:rPr>
      <w:color w:val="808080"/>
    </w:rPr>
  </w:style>
  <w:style w:type="character" w:customStyle="1" w:styleId="Heading2Char">
    <w:name w:val="Heading 2 Char"/>
    <w:basedOn w:val="DefaultParagraphFont"/>
    <w:link w:val="Heading2"/>
    <w:rsid w:val="00B64E22"/>
    <w:rPr>
      <w:sz w:val="24"/>
      <w:lang w:val="en-GB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7113E3"/>
    <w:rPr>
      <w:lang w:val="en-US" w:eastAsia="en-US"/>
    </w:rPr>
  </w:style>
  <w:style w:type="paragraph" w:styleId="Heading1">
    <w:name w:val="heading 1"/>
    <w:basedOn w:val="Normal"/>
    <w:next w:val="Normal"/>
    <w:qFormat/>
    <w:rsid w:val="00FA466D"/>
    <w:pPr>
      <w:keepNext/>
      <w:outlineLvl w:val="0"/>
    </w:pPr>
    <w:rPr>
      <w:b/>
      <w:bCs/>
      <w:sz w:val="24"/>
      <w:szCs w:val="24"/>
      <w:lang w:val="en-CA"/>
    </w:rPr>
  </w:style>
  <w:style w:type="paragraph" w:styleId="Heading2">
    <w:name w:val="heading 2"/>
    <w:basedOn w:val="Normal"/>
    <w:next w:val="Normal"/>
    <w:link w:val="Heading2Char"/>
    <w:qFormat/>
    <w:rsid w:val="00FA466D"/>
    <w:pPr>
      <w:keepNext/>
      <w:overflowPunct w:val="0"/>
      <w:autoSpaceDE w:val="0"/>
      <w:autoSpaceDN w:val="0"/>
      <w:adjustRightInd w:val="0"/>
      <w:textAlignment w:val="baseline"/>
      <w:outlineLvl w:val="1"/>
    </w:pPr>
    <w:rPr>
      <w:sz w:val="24"/>
      <w:lang w:val="en-GB"/>
    </w:rPr>
  </w:style>
  <w:style w:type="paragraph" w:styleId="Heading3">
    <w:name w:val="heading 3"/>
    <w:basedOn w:val="Normal"/>
    <w:next w:val="Normal"/>
    <w:qFormat/>
    <w:rsid w:val="00FA466D"/>
    <w:pPr>
      <w:keepNext/>
      <w:outlineLvl w:val="2"/>
    </w:pPr>
    <w:rPr>
      <w:b/>
      <w:bCs/>
      <w:sz w:val="28"/>
      <w:szCs w:val="24"/>
      <w:lang w:val="en-CA"/>
    </w:rPr>
  </w:style>
  <w:style w:type="paragraph" w:styleId="Heading5">
    <w:name w:val="heading 5"/>
    <w:basedOn w:val="Normal"/>
    <w:next w:val="Normal"/>
    <w:qFormat/>
    <w:rsid w:val="0015472F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7">
    <w:name w:val="heading 7"/>
    <w:basedOn w:val="Normal"/>
    <w:next w:val="Normal"/>
    <w:qFormat/>
    <w:rsid w:val="00075319"/>
    <w:pPr>
      <w:spacing w:before="240" w:after="60"/>
      <w:outlineLvl w:val="6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EE3DE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rsid w:val="0011697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116979"/>
  </w:style>
  <w:style w:type="paragraph" w:styleId="BodyText">
    <w:name w:val="Body Text"/>
    <w:basedOn w:val="Normal"/>
    <w:rsid w:val="00FA466D"/>
    <w:pPr>
      <w:overflowPunct w:val="0"/>
      <w:autoSpaceDE w:val="0"/>
      <w:autoSpaceDN w:val="0"/>
      <w:adjustRightInd w:val="0"/>
      <w:textAlignment w:val="baseline"/>
    </w:pPr>
    <w:rPr>
      <w:sz w:val="24"/>
      <w:lang w:val="en-GB"/>
    </w:rPr>
  </w:style>
  <w:style w:type="paragraph" w:styleId="Header">
    <w:name w:val="header"/>
    <w:basedOn w:val="Normal"/>
    <w:rsid w:val="004E682A"/>
    <w:pPr>
      <w:tabs>
        <w:tab w:val="center" w:pos="4320"/>
        <w:tab w:val="right" w:pos="8640"/>
      </w:tabs>
    </w:pPr>
    <w:rPr>
      <w:sz w:val="24"/>
      <w:szCs w:val="24"/>
      <w:lang w:val="en-CA"/>
    </w:rPr>
  </w:style>
  <w:style w:type="paragraph" w:styleId="Title">
    <w:name w:val="Title"/>
    <w:basedOn w:val="Normal"/>
    <w:qFormat/>
    <w:rsid w:val="004E682A"/>
    <w:pPr>
      <w:jc w:val="center"/>
      <w:outlineLvl w:val="0"/>
    </w:pPr>
    <w:rPr>
      <w:b/>
      <w:bCs/>
      <w:sz w:val="28"/>
      <w:szCs w:val="24"/>
      <w:u w:val="single"/>
      <w:lang w:val="en-CA"/>
    </w:rPr>
  </w:style>
  <w:style w:type="paragraph" w:styleId="BodyTextIndent">
    <w:name w:val="Body Text Indent"/>
    <w:basedOn w:val="Normal"/>
    <w:rsid w:val="0015472F"/>
    <w:pPr>
      <w:spacing w:after="120"/>
      <w:ind w:left="360"/>
    </w:pPr>
  </w:style>
  <w:style w:type="paragraph" w:styleId="Caption">
    <w:name w:val="caption"/>
    <w:basedOn w:val="Normal"/>
    <w:next w:val="Normal"/>
    <w:qFormat/>
    <w:rsid w:val="00BC4A6C"/>
    <w:pPr>
      <w:jc w:val="center"/>
    </w:pPr>
    <w:rPr>
      <w:b/>
      <w:bCs/>
      <w:sz w:val="24"/>
      <w:szCs w:val="24"/>
      <w:lang w:val="en-CA"/>
    </w:rPr>
  </w:style>
  <w:style w:type="character" w:styleId="Hyperlink">
    <w:name w:val="Hyperlink"/>
    <w:basedOn w:val="DefaultParagraphFont"/>
    <w:rsid w:val="00BF4442"/>
    <w:rPr>
      <w:color w:val="0000FF"/>
      <w:u w:val="single"/>
    </w:rPr>
  </w:style>
  <w:style w:type="character" w:styleId="FollowedHyperlink">
    <w:name w:val="FollowedHyperlink"/>
    <w:basedOn w:val="DefaultParagraphFont"/>
    <w:rsid w:val="00BF4442"/>
    <w:rPr>
      <w:color w:val="800080"/>
      <w:u w:val="single"/>
    </w:rPr>
  </w:style>
  <w:style w:type="paragraph" w:styleId="BalloonText">
    <w:name w:val="Balloon Text"/>
    <w:basedOn w:val="Normal"/>
    <w:link w:val="BalloonTextChar"/>
    <w:rsid w:val="00B533E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533E2"/>
    <w:rPr>
      <w:rFonts w:ascii="Tahoma" w:hAnsi="Tahoma" w:cs="Tahoma"/>
      <w:sz w:val="16"/>
      <w:szCs w:val="16"/>
      <w:lang w:val="en-US" w:eastAsia="en-US"/>
    </w:rPr>
  </w:style>
  <w:style w:type="paragraph" w:styleId="ListParagraph">
    <w:name w:val="List Paragraph"/>
    <w:basedOn w:val="Normal"/>
    <w:uiPriority w:val="34"/>
    <w:qFormat/>
    <w:rsid w:val="007919EE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816D37"/>
    <w:rPr>
      <w:color w:val="808080"/>
    </w:rPr>
  </w:style>
  <w:style w:type="character" w:customStyle="1" w:styleId="Heading2Char">
    <w:name w:val="Heading 2 Char"/>
    <w:basedOn w:val="DefaultParagraphFont"/>
    <w:link w:val="Heading2"/>
    <w:rsid w:val="00B64E22"/>
    <w:rPr>
      <w:sz w:val="24"/>
      <w:lang w:val="en-GB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688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25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711749">
              <w:marLeft w:val="0"/>
              <w:marRight w:val="0"/>
              <w:marTop w:val="300"/>
              <w:marBottom w:val="75"/>
              <w:divBdr>
                <w:top w:val="single" w:sz="6" w:space="15" w:color="999999"/>
                <w:left w:val="single" w:sz="12" w:space="15" w:color="999999"/>
                <w:bottom w:val="single" w:sz="12" w:space="15" w:color="999999"/>
                <w:right w:val="single" w:sz="6" w:space="15" w:color="999999"/>
              </w:divBdr>
              <w:divsChild>
                <w:div w:id="1720057948">
                  <w:marLeft w:val="0"/>
                  <w:marRight w:val="0"/>
                  <w:marTop w:val="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31948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979797"/>
                        <w:left w:val="single" w:sz="6" w:space="0" w:color="979797"/>
                        <w:bottom w:val="single" w:sz="6" w:space="0" w:color="979797"/>
                        <w:right w:val="single" w:sz="6" w:space="0" w:color="979797"/>
                      </w:divBdr>
                      <w:divsChild>
                        <w:div w:id="111554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28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0846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938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751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8705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6835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1172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20598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284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9890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9941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9600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9431594">
      <w:bodyDiv w:val="1"/>
      <w:marLeft w:val="120"/>
      <w:marRight w:val="120"/>
      <w:marTop w:val="45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40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2864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305771">
                  <w:marLeft w:val="0"/>
                  <w:marRight w:val="0"/>
                  <w:marTop w:val="0"/>
                  <w:marBottom w:val="0"/>
                  <w:divBdr>
                    <w:top w:val="single" w:sz="6" w:space="0" w:color="979797"/>
                    <w:left w:val="single" w:sz="6" w:space="0" w:color="979797"/>
                    <w:bottom w:val="single" w:sz="6" w:space="0" w:color="979797"/>
                    <w:right w:val="single" w:sz="6" w:space="0" w:color="979797"/>
                  </w:divBdr>
                  <w:divsChild>
                    <w:div w:id="178545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842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2320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0725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6224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609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2989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6665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6684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88125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9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849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2357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8030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62891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374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8774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940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1581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5927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5975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91704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3771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6665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9455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86301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800.emf"/><Relationship Id="rId3182" Type="http://schemas.openxmlformats.org/officeDocument/2006/relationships/image" Target="media/image3137.emf"/><Relationship Id="rId3042" Type="http://schemas.openxmlformats.org/officeDocument/2006/relationships/image" Target="media/image2997.emf"/><Relationship Id="rId170" Type="http://schemas.openxmlformats.org/officeDocument/2006/relationships/image" Target="media/image159.emf"/><Relationship Id="rId987" Type="http://schemas.openxmlformats.org/officeDocument/2006/relationships/image" Target="media/image973.emf"/><Relationship Id="rId2668" Type="http://schemas.openxmlformats.org/officeDocument/2006/relationships/image" Target="media/image2626.emf"/><Relationship Id="rId2875" Type="http://schemas.openxmlformats.org/officeDocument/2006/relationships/image" Target="media/image2831.emf"/><Relationship Id="rId847" Type="http://schemas.openxmlformats.org/officeDocument/2006/relationships/image" Target="media/image833.emf"/><Relationship Id="rId1477" Type="http://schemas.openxmlformats.org/officeDocument/2006/relationships/image" Target="media/image1463.emf"/><Relationship Id="rId1684" Type="http://schemas.openxmlformats.org/officeDocument/2006/relationships/image" Target="media/image1670.emf"/><Relationship Id="rId1891" Type="http://schemas.openxmlformats.org/officeDocument/2006/relationships/image" Target="media/image1861.emf"/><Relationship Id="rId2528" Type="http://schemas.openxmlformats.org/officeDocument/2006/relationships/image" Target="media/image2488.emf"/><Relationship Id="rId2735" Type="http://schemas.openxmlformats.org/officeDocument/2006/relationships/image" Target="media/image2693.emf"/><Relationship Id="rId2942" Type="http://schemas.openxmlformats.org/officeDocument/2006/relationships/image" Target="media/image2897.emf"/><Relationship Id="rId707" Type="http://schemas.openxmlformats.org/officeDocument/2006/relationships/image" Target="media/image693.emf"/><Relationship Id="rId914" Type="http://schemas.openxmlformats.org/officeDocument/2006/relationships/image" Target="media/image900.emf"/><Relationship Id="rId1337" Type="http://schemas.openxmlformats.org/officeDocument/2006/relationships/image" Target="media/image1323.emf"/><Relationship Id="rId1544" Type="http://schemas.openxmlformats.org/officeDocument/2006/relationships/image" Target="media/image1530.emf"/><Relationship Id="rId1751" Type="http://schemas.openxmlformats.org/officeDocument/2006/relationships/image" Target="media/image1730.emf"/><Relationship Id="rId2802" Type="http://schemas.openxmlformats.org/officeDocument/2006/relationships/image" Target="media/image2759.emf"/><Relationship Id="rId43" Type="http://schemas.openxmlformats.org/officeDocument/2006/relationships/image" Target="media/image34.emf"/><Relationship Id="rId1404" Type="http://schemas.openxmlformats.org/officeDocument/2006/relationships/image" Target="media/image1390.emf"/><Relationship Id="rId1611" Type="http://schemas.openxmlformats.org/officeDocument/2006/relationships/image" Target="media/image1597.emf"/><Relationship Id="rId3369" Type="http://schemas.openxmlformats.org/officeDocument/2006/relationships/image" Target="media/image3324.emf"/><Relationship Id="rId3576" Type="http://schemas.openxmlformats.org/officeDocument/2006/relationships/image" Target="media/image3531.emf"/><Relationship Id="rId497" Type="http://schemas.openxmlformats.org/officeDocument/2006/relationships/image" Target="media/image483.emf"/><Relationship Id="rId2178" Type="http://schemas.openxmlformats.org/officeDocument/2006/relationships/image" Target="media/image2144.emf"/><Relationship Id="rId2385" Type="http://schemas.openxmlformats.org/officeDocument/2006/relationships/image" Target="media/image2345.emf"/><Relationship Id="rId3229" Type="http://schemas.openxmlformats.org/officeDocument/2006/relationships/image" Target="media/image3184.emf"/><Relationship Id="rId357" Type="http://schemas.openxmlformats.org/officeDocument/2006/relationships/image" Target="media/image343.emf"/><Relationship Id="rId1194" Type="http://schemas.openxmlformats.org/officeDocument/2006/relationships/image" Target="media/image1180.emf"/><Relationship Id="rId2038" Type="http://schemas.openxmlformats.org/officeDocument/2006/relationships/image" Target="media/image2008.emf"/><Relationship Id="rId2592" Type="http://schemas.openxmlformats.org/officeDocument/2006/relationships/image" Target="media/image2551.emf"/><Relationship Id="rId3436" Type="http://schemas.openxmlformats.org/officeDocument/2006/relationships/image" Target="media/image3391.emf"/><Relationship Id="rId3643" Type="http://schemas.openxmlformats.org/officeDocument/2006/relationships/oleObject" Target="embeddings/oleObject52.bin"/><Relationship Id="rId217" Type="http://schemas.openxmlformats.org/officeDocument/2006/relationships/image" Target="media/image206.emf"/><Relationship Id="rId564" Type="http://schemas.openxmlformats.org/officeDocument/2006/relationships/image" Target="media/image550.emf"/><Relationship Id="rId771" Type="http://schemas.openxmlformats.org/officeDocument/2006/relationships/image" Target="media/image757.emf"/><Relationship Id="rId2245" Type="http://schemas.openxmlformats.org/officeDocument/2006/relationships/image" Target="media/image2209.emf"/><Relationship Id="rId2452" Type="http://schemas.openxmlformats.org/officeDocument/2006/relationships/image" Target="media/image2412.emf"/><Relationship Id="rId3503" Type="http://schemas.openxmlformats.org/officeDocument/2006/relationships/image" Target="media/image3458.emf"/><Relationship Id="rId424" Type="http://schemas.openxmlformats.org/officeDocument/2006/relationships/image" Target="media/image410.emf"/><Relationship Id="rId631" Type="http://schemas.openxmlformats.org/officeDocument/2006/relationships/image" Target="media/image617.emf"/><Relationship Id="rId1054" Type="http://schemas.openxmlformats.org/officeDocument/2006/relationships/image" Target="media/image1040.emf"/><Relationship Id="rId1261" Type="http://schemas.openxmlformats.org/officeDocument/2006/relationships/image" Target="media/image1247.emf"/><Relationship Id="rId2105" Type="http://schemas.openxmlformats.org/officeDocument/2006/relationships/image" Target="media/image2073.emf"/><Relationship Id="rId2312" Type="http://schemas.openxmlformats.org/officeDocument/2006/relationships/image" Target="media/image2274.emf"/><Relationship Id="rId1121" Type="http://schemas.openxmlformats.org/officeDocument/2006/relationships/image" Target="media/image1107.emf"/><Relationship Id="rId3086" Type="http://schemas.openxmlformats.org/officeDocument/2006/relationships/image" Target="media/image3041.emf"/><Relationship Id="rId3293" Type="http://schemas.openxmlformats.org/officeDocument/2006/relationships/image" Target="media/image3248.emf"/><Relationship Id="rId1938" Type="http://schemas.openxmlformats.org/officeDocument/2006/relationships/image" Target="media/image1908.emf"/><Relationship Id="rId3153" Type="http://schemas.openxmlformats.org/officeDocument/2006/relationships/image" Target="media/image3108.emf"/><Relationship Id="rId3360" Type="http://schemas.openxmlformats.org/officeDocument/2006/relationships/image" Target="media/image3315.emf"/><Relationship Id="rId281" Type="http://schemas.openxmlformats.org/officeDocument/2006/relationships/image" Target="media/image267.emf"/><Relationship Id="rId3013" Type="http://schemas.openxmlformats.org/officeDocument/2006/relationships/image" Target="media/image2968.emf"/><Relationship Id="rId141" Type="http://schemas.openxmlformats.org/officeDocument/2006/relationships/image" Target="media/image130.emf"/><Relationship Id="rId3220" Type="http://schemas.openxmlformats.org/officeDocument/2006/relationships/image" Target="media/image3175.emf"/><Relationship Id="rId7" Type="http://schemas.openxmlformats.org/officeDocument/2006/relationships/endnotes" Target="endnotes.xml"/><Relationship Id="rId2779" Type="http://schemas.openxmlformats.org/officeDocument/2006/relationships/oleObject" Target="embeddings/oleObject36.bin"/><Relationship Id="rId2986" Type="http://schemas.openxmlformats.org/officeDocument/2006/relationships/image" Target="media/image2941.emf"/><Relationship Id="rId958" Type="http://schemas.openxmlformats.org/officeDocument/2006/relationships/image" Target="media/image944.emf"/><Relationship Id="rId1588" Type="http://schemas.openxmlformats.org/officeDocument/2006/relationships/image" Target="media/image1574.emf"/><Relationship Id="rId1795" Type="http://schemas.openxmlformats.org/officeDocument/2006/relationships/image" Target="media/image1768.emf"/><Relationship Id="rId2639" Type="http://schemas.openxmlformats.org/officeDocument/2006/relationships/image" Target="media/image2598.emf"/><Relationship Id="rId2846" Type="http://schemas.openxmlformats.org/officeDocument/2006/relationships/image" Target="media/image2803.emf"/><Relationship Id="rId87" Type="http://schemas.openxmlformats.org/officeDocument/2006/relationships/image" Target="media/image78.emf"/><Relationship Id="rId818" Type="http://schemas.openxmlformats.org/officeDocument/2006/relationships/image" Target="media/image804.emf"/><Relationship Id="rId1448" Type="http://schemas.openxmlformats.org/officeDocument/2006/relationships/image" Target="media/image1434.emf"/><Relationship Id="rId1655" Type="http://schemas.openxmlformats.org/officeDocument/2006/relationships/image" Target="media/image1641.emf"/><Relationship Id="rId2706" Type="http://schemas.openxmlformats.org/officeDocument/2006/relationships/image" Target="media/image2664.emf"/><Relationship Id="rId1308" Type="http://schemas.openxmlformats.org/officeDocument/2006/relationships/image" Target="media/image1294.emf"/><Relationship Id="rId1862" Type="http://schemas.openxmlformats.org/officeDocument/2006/relationships/image" Target="media/image1832.emf"/><Relationship Id="rId2913" Type="http://schemas.openxmlformats.org/officeDocument/2006/relationships/oleObject" Target="embeddings/oleObject38.bin"/><Relationship Id="rId1515" Type="http://schemas.openxmlformats.org/officeDocument/2006/relationships/image" Target="media/image1501.emf"/><Relationship Id="rId1722" Type="http://schemas.openxmlformats.org/officeDocument/2006/relationships/image" Target="media/image1705.wmf"/><Relationship Id="rId14" Type="http://schemas.openxmlformats.org/officeDocument/2006/relationships/image" Target="media/image7.emf"/><Relationship Id="rId2289" Type="http://schemas.openxmlformats.org/officeDocument/2006/relationships/image" Target="media/image2251.emf"/><Relationship Id="rId2496" Type="http://schemas.openxmlformats.org/officeDocument/2006/relationships/image" Target="media/image2456.emf"/><Relationship Id="rId3547" Type="http://schemas.openxmlformats.org/officeDocument/2006/relationships/image" Target="media/image3502.emf"/><Relationship Id="rId468" Type="http://schemas.openxmlformats.org/officeDocument/2006/relationships/image" Target="media/image454.emf"/><Relationship Id="rId675" Type="http://schemas.openxmlformats.org/officeDocument/2006/relationships/image" Target="media/image661.emf"/><Relationship Id="rId882" Type="http://schemas.openxmlformats.org/officeDocument/2006/relationships/image" Target="media/image868.emf"/><Relationship Id="rId1098" Type="http://schemas.openxmlformats.org/officeDocument/2006/relationships/image" Target="media/image1084.emf"/><Relationship Id="rId2149" Type="http://schemas.openxmlformats.org/officeDocument/2006/relationships/image" Target="media/image2117.emf"/><Relationship Id="rId2356" Type="http://schemas.openxmlformats.org/officeDocument/2006/relationships/image" Target="media/image2316.emf"/><Relationship Id="rId2563" Type="http://schemas.openxmlformats.org/officeDocument/2006/relationships/image" Target="media/image2522.emf"/><Relationship Id="rId2770" Type="http://schemas.openxmlformats.org/officeDocument/2006/relationships/image" Target="media/image2728.emf"/><Relationship Id="rId3407" Type="http://schemas.openxmlformats.org/officeDocument/2006/relationships/image" Target="media/image3362.emf"/><Relationship Id="rId3614" Type="http://schemas.openxmlformats.org/officeDocument/2006/relationships/image" Target="media/image3569.emf"/><Relationship Id="rId328" Type="http://schemas.openxmlformats.org/officeDocument/2006/relationships/image" Target="media/image314.emf"/><Relationship Id="rId535" Type="http://schemas.openxmlformats.org/officeDocument/2006/relationships/image" Target="media/image521.emf"/><Relationship Id="rId742" Type="http://schemas.openxmlformats.org/officeDocument/2006/relationships/image" Target="media/image728.emf"/><Relationship Id="rId1165" Type="http://schemas.openxmlformats.org/officeDocument/2006/relationships/image" Target="media/image1151.emf"/><Relationship Id="rId1372" Type="http://schemas.openxmlformats.org/officeDocument/2006/relationships/image" Target="media/image1358.emf"/><Relationship Id="rId2009" Type="http://schemas.openxmlformats.org/officeDocument/2006/relationships/image" Target="media/image1979.emf"/><Relationship Id="rId2216" Type="http://schemas.openxmlformats.org/officeDocument/2006/relationships/image" Target="media/image2180.emf"/><Relationship Id="rId2423" Type="http://schemas.openxmlformats.org/officeDocument/2006/relationships/image" Target="media/image2383.emf"/><Relationship Id="rId2630" Type="http://schemas.openxmlformats.org/officeDocument/2006/relationships/image" Target="media/image2589.emf"/><Relationship Id="rId602" Type="http://schemas.openxmlformats.org/officeDocument/2006/relationships/image" Target="media/image588.emf"/><Relationship Id="rId1025" Type="http://schemas.openxmlformats.org/officeDocument/2006/relationships/image" Target="media/image1011.emf"/><Relationship Id="rId1232" Type="http://schemas.openxmlformats.org/officeDocument/2006/relationships/image" Target="media/image1218.emf"/><Relationship Id="rId3197" Type="http://schemas.openxmlformats.org/officeDocument/2006/relationships/image" Target="media/image3152.emf"/><Relationship Id="rId3057" Type="http://schemas.openxmlformats.org/officeDocument/2006/relationships/image" Target="media/image3012.emf"/><Relationship Id="rId185" Type="http://schemas.openxmlformats.org/officeDocument/2006/relationships/image" Target="media/image174.emf"/><Relationship Id="rId1909" Type="http://schemas.openxmlformats.org/officeDocument/2006/relationships/image" Target="media/image1879.emf"/><Relationship Id="rId3264" Type="http://schemas.openxmlformats.org/officeDocument/2006/relationships/image" Target="media/image3219.emf"/><Relationship Id="rId3471" Type="http://schemas.openxmlformats.org/officeDocument/2006/relationships/image" Target="media/image3426.emf"/><Relationship Id="rId392" Type="http://schemas.openxmlformats.org/officeDocument/2006/relationships/image" Target="media/image378.emf"/><Relationship Id="rId2073" Type="http://schemas.openxmlformats.org/officeDocument/2006/relationships/image" Target="media/image2043.emf"/><Relationship Id="rId2280" Type="http://schemas.openxmlformats.org/officeDocument/2006/relationships/image" Target="media/image2242.emf"/><Relationship Id="rId3124" Type="http://schemas.openxmlformats.org/officeDocument/2006/relationships/image" Target="media/image3079.emf"/><Relationship Id="rId3331" Type="http://schemas.openxmlformats.org/officeDocument/2006/relationships/image" Target="media/image3286.emf"/><Relationship Id="rId252" Type="http://schemas.openxmlformats.org/officeDocument/2006/relationships/image" Target="media/image238.emf"/><Relationship Id="rId2140" Type="http://schemas.openxmlformats.org/officeDocument/2006/relationships/image" Target="media/image2108.emf"/><Relationship Id="rId112" Type="http://schemas.openxmlformats.org/officeDocument/2006/relationships/image" Target="media/image101.emf"/><Relationship Id="rId1699" Type="http://schemas.openxmlformats.org/officeDocument/2006/relationships/image" Target="media/image1685.emf"/><Relationship Id="rId2000" Type="http://schemas.openxmlformats.org/officeDocument/2006/relationships/image" Target="media/image1970.emf"/><Relationship Id="rId2957" Type="http://schemas.openxmlformats.org/officeDocument/2006/relationships/image" Target="media/image2912.emf"/><Relationship Id="rId929" Type="http://schemas.openxmlformats.org/officeDocument/2006/relationships/image" Target="media/image915.emf"/><Relationship Id="rId1559" Type="http://schemas.openxmlformats.org/officeDocument/2006/relationships/image" Target="media/image1545.emf"/><Relationship Id="rId1766" Type="http://schemas.openxmlformats.org/officeDocument/2006/relationships/image" Target="media/image1739.emf"/><Relationship Id="rId1973" Type="http://schemas.openxmlformats.org/officeDocument/2006/relationships/image" Target="media/image1943.emf"/><Relationship Id="rId2817" Type="http://schemas.openxmlformats.org/officeDocument/2006/relationships/image" Target="media/image2774.emf"/><Relationship Id="rId58" Type="http://schemas.openxmlformats.org/officeDocument/2006/relationships/image" Target="media/image49.emf"/><Relationship Id="rId1419" Type="http://schemas.openxmlformats.org/officeDocument/2006/relationships/image" Target="media/image1405.emf"/><Relationship Id="rId1626" Type="http://schemas.openxmlformats.org/officeDocument/2006/relationships/image" Target="media/image1612.emf"/><Relationship Id="rId1833" Type="http://schemas.openxmlformats.org/officeDocument/2006/relationships/image" Target="media/image1806.emf"/><Relationship Id="rId1900" Type="http://schemas.openxmlformats.org/officeDocument/2006/relationships/image" Target="media/image1870.emf"/><Relationship Id="rId3658" Type="http://schemas.openxmlformats.org/officeDocument/2006/relationships/image" Target="media/image3592.wmf"/><Relationship Id="rId579" Type="http://schemas.openxmlformats.org/officeDocument/2006/relationships/image" Target="media/image565.emf"/><Relationship Id="rId786" Type="http://schemas.openxmlformats.org/officeDocument/2006/relationships/image" Target="media/image772.emf"/><Relationship Id="rId993" Type="http://schemas.openxmlformats.org/officeDocument/2006/relationships/image" Target="media/image979.emf"/><Relationship Id="rId2467" Type="http://schemas.openxmlformats.org/officeDocument/2006/relationships/image" Target="media/image2427.emf"/><Relationship Id="rId2674" Type="http://schemas.openxmlformats.org/officeDocument/2006/relationships/image" Target="media/image2632.emf"/><Relationship Id="rId3518" Type="http://schemas.openxmlformats.org/officeDocument/2006/relationships/image" Target="media/image3473.emf"/><Relationship Id="rId439" Type="http://schemas.openxmlformats.org/officeDocument/2006/relationships/image" Target="media/image425.emf"/><Relationship Id="rId646" Type="http://schemas.openxmlformats.org/officeDocument/2006/relationships/image" Target="media/image632.emf"/><Relationship Id="rId1069" Type="http://schemas.openxmlformats.org/officeDocument/2006/relationships/image" Target="media/image1055.emf"/><Relationship Id="rId1276" Type="http://schemas.openxmlformats.org/officeDocument/2006/relationships/image" Target="media/image1262.emf"/><Relationship Id="rId1483" Type="http://schemas.openxmlformats.org/officeDocument/2006/relationships/image" Target="media/image1469.emf"/><Relationship Id="rId2327" Type="http://schemas.openxmlformats.org/officeDocument/2006/relationships/image" Target="media/image2289.emf"/><Relationship Id="rId2881" Type="http://schemas.openxmlformats.org/officeDocument/2006/relationships/image" Target="media/image2837.emf"/><Relationship Id="rId506" Type="http://schemas.openxmlformats.org/officeDocument/2006/relationships/image" Target="media/image492.emf"/><Relationship Id="rId853" Type="http://schemas.openxmlformats.org/officeDocument/2006/relationships/image" Target="media/image839.emf"/><Relationship Id="rId1136" Type="http://schemas.openxmlformats.org/officeDocument/2006/relationships/image" Target="media/image1122.emf"/><Relationship Id="rId1690" Type="http://schemas.openxmlformats.org/officeDocument/2006/relationships/image" Target="media/image1676.emf"/><Relationship Id="rId2534" Type="http://schemas.openxmlformats.org/officeDocument/2006/relationships/image" Target="media/image2494.emf"/><Relationship Id="rId2741" Type="http://schemas.openxmlformats.org/officeDocument/2006/relationships/image" Target="media/image2699.emf"/><Relationship Id="rId713" Type="http://schemas.openxmlformats.org/officeDocument/2006/relationships/image" Target="media/image699.emf"/><Relationship Id="rId920" Type="http://schemas.openxmlformats.org/officeDocument/2006/relationships/image" Target="media/image906.emf"/><Relationship Id="rId1343" Type="http://schemas.openxmlformats.org/officeDocument/2006/relationships/image" Target="media/image1329.emf"/><Relationship Id="rId1550" Type="http://schemas.openxmlformats.org/officeDocument/2006/relationships/image" Target="media/image1536.emf"/><Relationship Id="rId2601" Type="http://schemas.openxmlformats.org/officeDocument/2006/relationships/image" Target="media/image2560.emf"/><Relationship Id="rId1203" Type="http://schemas.openxmlformats.org/officeDocument/2006/relationships/image" Target="media/image1189.emf"/><Relationship Id="rId1410" Type="http://schemas.openxmlformats.org/officeDocument/2006/relationships/image" Target="media/image1396.emf"/><Relationship Id="rId3168" Type="http://schemas.openxmlformats.org/officeDocument/2006/relationships/image" Target="media/image3123.emf"/><Relationship Id="rId3375" Type="http://schemas.openxmlformats.org/officeDocument/2006/relationships/image" Target="media/image3330.emf"/><Relationship Id="rId3582" Type="http://schemas.openxmlformats.org/officeDocument/2006/relationships/image" Target="media/image3537.emf"/><Relationship Id="rId296" Type="http://schemas.openxmlformats.org/officeDocument/2006/relationships/image" Target="media/image282.emf"/><Relationship Id="rId2184" Type="http://schemas.openxmlformats.org/officeDocument/2006/relationships/image" Target="media/image2150.emf"/><Relationship Id="rId2391" Type="http://schemas.openxmlformats.org/officeDocument/2006/relationships/image" Target="media/image2351.emf"/><Relationship Id="rId3028" Type="http://schemas.openxmlformats.org/officeDocument/2006/relationships/image" Target="media/image2983.emf"/><Relationship Id="rId3235" Type="http://schemas.openxmlformats.org/officeDocument/2006/relationships/image" Target="media/image3190.emf"/><Relationship Id="rId3442" Type="http://schemas.openxmlformats.org/officeDocument/2006/relationships/image" Target="media/image3397.emf"/><Relationship Id="rId156" Type="http://schemas.openxmlformats.org/officeDocument/2006/relationships/image" Target="media/image145.emf"/><Relationship Id="rId363" Type="http://schemas.openxmlformats.org/officeDocument/2006/relationships/image" Target="media/image349.emf"/><Relationship Id="rId570" Type="http://schemas.openxmlformats.org/officeDocument/2006/relationships/image" Target="media/image556.emf"/><Relationship Id="rId2044" Type="http://schemas.openxmlformats.org/officeDocument/2006/relationships/image" Target="media/image2014.emf"/><Relationship Id="rId2251" Type="http://schemas.openxmlformats.org/officeDocument/2006/relationships/image" Target="media/image2215.emf"/><Relationship Id="rId3302" Type="http://schemas.openxmlformats.org/officeDocument/2006/relationships/image" Target="media/image3257.emf"/><Relationship Id="rId223" Type="http://schemas.openxmlformats.org/officeDocument/2006/relationships/image" Target="media/image212.emf"/><Relationship Id="rId430" Type="http://schemas.openxmlformats.org/officeDocument/2006/relationships/image" Target="media/image416.emf"/><Relationship Id="rId1060" Type="http://schemas.openxmlformats.org/officeDocument/2006/relationships/image" Target="media/image1046.emf"/><Relationship Id="rId2111" Type="http://schemas.openxmlformats.org/officeDocument/2006/relationships/image" Target="media/image2079.emf"/><Relationship Id="rId1877" Type="http://schemas.openxmlformats.org/officeDocument/2006/relationships/image" Target="media/image1847.emf"/><Relationship Id="rId2928" Type="http://schemas.openxmlformats.org/officeDocument/2006/relationships/image" Target="media/image2883.emf"/><Relationship Id="rId1737" Type="http://schemas.openxmlformats.org/officeDocument/2006/relationships/oleObject" Target="embeddings/oleObject13.bin"/><Relationship Id="rId1944" Type="http://schemas.openxmlformats.org/officeDocument/2006/relationships/image" Target="media/image1914.emf"/><Relationship Id="rId3092" Type="http://schemas.openxmlformats.org/officeDocument/2006/relationships/image" Target="media/image3047.emf"/><Relationship Id="rId29" Type="http://schemas.openxmlformats.org/officeDocument/2006/relationships/image" Target="media/image22.emf"/><Relationship Id="rId1804" Type="http://schemas.openxmlformats.org/officeDocument/2006/relationships/image" Target="media/image1777.emf"/><Relationship Id="rId897" Type="http://schemas.openxmlformats.org/officeDocument/2006/relationships/image" Target="media/image883.emf"/><Relationship Id="rId2578" Type="http://schemas.openxmlformats.org/officeDocument/2006/relationships/image" Target="media/image2537.emf"/><Relationship Id="rId2785" Type="http://schemas.openxmlformats.org/officeDocument/2006/relationships/image" Target="media/image2742.emf"/><Relationship Id="rId2992" Type="http://schemas.openxmlformats.org/officeDocument/2006/relationships/image" Target="media/image2947.emf"/><Relationship Id="rId3629" Type="http://schemas.openxmlformats.org/officeDocument/2006/relationships/oleObject" Target="embeddings/oleObject45.bin"/><Relationship Id="rId757" Type="http://schemas.openxmlformats.org/officeDocument/2006/relationships/image" Target="media/image743.emf"/><Relationship Id="rId964" Type="http://schemas.openxmlformats.org/officeDocument/2006/relationships/image" Target="media/image950.emf"/><Relationship Id="rId1387" Type="http://schemas.openxmlformats.org/officeDocument/2006/relationships/image" Target="media/image1373.emf"/><Relationship Id="rId1594" Type="http://schemas.openxmlformats.org/officeDocument/2006/relationships/image" Target="media/image1580.emf"/><Relationship Id="rId2438" Type="http://schemas.openxmlformats.org/officeDocument/2006/relationships/image" Target="media/image2398.emf"/><Relationship Id="rId2645" Type="http://schemas.openxmlformats.org/officeDocument/2006/relationships/image" Target="media/image2604.emf"/><Relationship Id="rId2852" Type="http://schemas.openxmlformats.org/officeDocument/2006/relationships/image" Target="media/image2809.emf"/><Relationship Id="rId93" Type="http://schemas.openxmlformats.org/officeDocument/2006/relationships/image" Target="media/image84.emf"/><Relationship Id="rId617" Type="http://schemas.openxmlformats.org/officeDocument/2006/relationships/image" Target="media/image603.emf"/><Relationship Id="rId824" Type="http://schemas.openxmlformats.org/officeDocument/2006/relationships/image" Target="media/image810.emf"/><Relationship Id="rId1247" Type="http://schemas.openxmlformats.org/officeDocument/2006/relationships/image" Target="media/image1233.emf"/><Relationship Id="rId1454" Type="http://schemas.openxmlformats.org/officeDocument/2006/relationships/image" Target="media/image1440.emf"/><Relationship Id="rId1661" Type="http://schemas.openxmlformats.org/officeDocument/2006/relationships/image" Target="media/image1647.emf"/><Relationship Id="rId2505" Type="http://schemas.openxmlformats.org/officeDocument/2006/relationships/image" Target="media/image2465.emf"/><Relationship Id="rId2712" Type="http://schemas.openxmlformats.org/officeDocument/2006/relationships/image" Target="media/image2670.emf"/><Relationship Id="rId1107" Type="http://schemas.openxmlformats.org/officeDocument/2006/relationships/image" Target="media/image1093.emf"/><Relationship Id="rId1314" Type="http://schemas.openxmlformats.org/officeDocument/2006/relationships/image" Target="media/image1300.emf"/><Relationship Id="rId1521" Type="http://schemas.openxmlformats.org/officeDocument/2006/relationships/image" Target="media/image1507.emf"/><Relationship Id="rId3279" Type="http://schemas.openxmlformats.org/officeDocument/2006/relationships/image" Target="media/image3234.emf"/><Relationship Id="rId3486" Type="http://schemas.openxmlformats.org/officeDocument/2006/relationships/image" Target="media/image3441.emf"/><Relationship Id="rId20" Type="http://schemas.openxmlformats.org/officeDocument/2006/relationships/image" Target="media/image13.emf"/><Relationship Id="rId2088" Type="http://schemas.openxmlformats.org/officeDocument/2006/relationships/image" Target="media/image2056.emf"/><Relationship Id="rId2295" Type="http://schemas.openxmlformats.org/officeDocument/2006/relationships/image" Target="media/image2257.emf"/><Relationship Id="rId3139" Type="http://schemas.openxmlformats.org/officeDocument/2006/relationships/image" Target="media/image3094.emf"/><Relationship Id="rId3346" Type="http://schemas.openxmlformats.org/officeDocument/2006/relationships/image" Target="media/image3301.emf"/><Relationship Id="rId267" Type="http://schemas.openxmlformats.org/officeDocument/2006/relationships/image" Target="media/image253.emf"/><Relationship Id="rId474" Type="http://schemas.openxmlformats.org/officeDocument/2006/relationships/image" Target="media/image460.emf"/><Relationship Id="rId2155" Type="http://schemas.openxmlformats.org/officeDocument/2006/relationships/image" Target="media/image2123.emf"/><Relationship Id="rId3553" Type="http://schemas.openxmlformats.org/officeDocument/2006/relationships/image" Target="media/image3508.emf"/><Relationship Id="rId127" Type="http://schemas.openxmlformats.org/officeDocument/2006/relationships/image" Target="media/image116.emf"/><Relationship Id="rId681" Type="http://schemas.openxmlformats.org/officeDocument/2006/relationships/image" Target="media/image667.emf"/><Relationship Id="rId2362" Type="http://schemas.openxmlformats.org/officeDocument/2006/relationships/image" Target="media/image2322.emf"/><Relationship Id="rId3206" Type="http://schemas.openxmlformats.org/officeDocument/2006/relationships/image" Target="media/image3161.emf"/><Relationship Id="rId3413" Type="http://schemas.openxmlformats.org/officeDocument/2006/relationships/image" Target="media/image3368.emf"/><Relationship Id="rId3620" Type="http://schemas.openxmlformats.org/officeDocument/2006/relationships/image" Target="media/image3573.wmf"/><Relationship Id="rId334" Type="http://schemas.openxmlformats.org/officeDocument/2006/relationships/image" Target="media/image320.emf"/><Relationship Id="rId541" Type="http://schemas.openxmlformats.org/officeDocument/2006/relationships/image" Target="media/image527.emf"/><Relationship Id="rId1171" Type="http://schemas.openxmlformats.org/officeDocument/2006/relationships/image" Target="media/image1157.emf"/><Relationship Id="rId2015" Type="http://schemas.openxmlformats.org/officeDocument/2006/relationships/image" Target="media/image1985.emf"/><Relationship Id="rId2222" Type="http://schemas.openxmlformats.org/officeDocument/2006/relationships/image" Target="media/image2186.emf"/><Relationship Id="rId401" Type="http://schemas.openxmlformats.org/officeDocument/2006/relationships/image" Target="media/image387.emf"/><Relationship Id="rId1031" Type="http://schemas.openxmlformats.org/officeDocument/2006/relationships/image" Target="media/image1017.emf"/><Relationship Id="rId1988" Type="http://schemas.openxmlformats.org/officeDocument/2006/relationships/image" Target="media/image1958.emf"/><Relationship Id="rId1848" Type="http://schemas.openxmlformats.org/officeDocument/2006/relationships/image" Target="media/image1818.emf"/><Relationship Id="rId3063" Type="http://schemas.openxmlformats.org/officeDocument/2006/relationships/image" Target="media/image3018.emf"/><Relationship Id="rId3270" Type="http://schemas.openxmlformats.org/officeDocument/2006/relationships/image" Target="media/image3225.emf"/><Relationship Id="rId191" Type="http://schemas.openxmlformats.org/officeDocument/2006/relationships/image" Target="media/image180.emf"/><Relationship Id="rId1708" Type="http://schemas.openxmlformats.org/officeDocument/2006/relationships/image" Target="media/image1693.wmf"/><Relationship Id="rId1915" Type="http://schemas.openxmlformats.org/officeDocument/2006/relationships/image" Target="media/image1885.emf"/><Relationship Id="rId3130" Type="http://schemas.openxmlformats.org/officeDocument/2006/relationships/image" Target="media/image3085.emf"/><Relationship Id="rId2689" Type="http://schemas.openxmlformats.org/officeDocument/2006/relationships/image" Target="media/image2647.emf"/><Relationship Id="rId2896" Type="http://schemas.openxmlformats.org/officeDocument/2006/relationships/image" Target="media/image2852.emf"/><Relationship Id="rId868" Type="http://schemas.openxmlformats.org/officeDocument/2006/relationships/image" Target="media/image854.emf"/><Relationship Id="rId1498" Type="http://schemas.openxmlformats.org/officeDocument/2006/relationships/image" Target="media/image1484.emf"/><Relationship Id="rId2549" Type="http://schemas.openxmlformats.org/officeDocument/2006/relationships/image" Target="media/image2509.wmf"/><Relationship Id="rId2756" Type="http://schemas.openxmlformats.org/officeDocument/2006/relationships/image" Target="media/image2714.emf"/><Relationship Id="rId2963" Type="http://schemas.openxmlformats.org/officeDocument/2006/relationships/image" Target="media/image2918.emf"/><Relationship Id="rId728" Type="http://schemas.openxmlformats.org/officeDocument/2006/relationships/image" Target="media/image714.emf"/><Relationship Id="rId935" Type="http://schemas.openxmlformats.org/officeDocument/2006/relationships/image" Target="media/image921.emf"/><Relationship Id="rId1358" Type="http://schemas.openxmlformats.org/officeDocument/2006/relationships/image" Target="media/image1344.emf"/><Relationship Id="rId1565" Type="http://schemas.openxmlformats.org/officeDocument/2006/relationships/image" Target="media/image1551.emf"/><Relationship Id="rId1772" Type="http://schemas.openxmlformats.org/officeDocument/2006/relationships/image" Target="media/image1745.emf"/><Relationship Id="rId2409" Type="http://schemas.openxmlformats.org/officeDocument/2006/relationships/image" Target="media/image2369.emf"/><Relationship Id="rId2616" Type="http://schemas.openxmlformats.org/officeDocument/2006/relationships/image" Target="media/image2575.emf"/><Relationship Id="rId64" Type="http://schemas.openxmlformats.org/officeDocument/2006/relationships/image" Target="media/image55.emf"/><Relationship Id="rId1218" Type="http://schemas.openxmlformats.org/officeDocument/2006/relationships/image" Target="media/image1204.emf"/><Relationship Id="rId1425" Type="http://schemas.openxmlformats.org/officeDocument/2006/relationships/image" Target="media/image1411.emf"/><Relationship Id="rId2823" Type="http://schemas.openxmlformats.org/officeDocument/2006/relationships/image" Target="media/image2780.emf"/><Relationship Id="rId1632" Type="http://schemas.openxmlformats.org/officeDocument/2006/relationships/image" Target="media/image1618.emf"/><Relationship Id="rId2199" Type="http://schemas.openxmlformats.org/officeDocument/2006/relationships/image" Target="media/image2163.emf"/><Relationship Id="rId3597" Type="http://schemas.openxmlformats.org/officeDocument/2006/relationships/image" Target="media/image3552.emf"/><Relationship Id="rId3457" Type="http://schemas.openxmlformats.org/officeDocument/2006/relationships/image" Target="media/image3412.emf"/><Relationship Id="rId3664" Type="http://schemas.openxmlformats.org/officeDocument/2006/relationships/image" Target="media/image3595.wmf"/><Relationship Id="rId378" Type="http://schemas.openxmlformats.org/officeDocument/2006/relationships/image" Target="media/image364.emf"/><Relationship Id="rId585" Type="http://schemas.openxmlformats.org/officeDocument/2006/relationships/image" Target="media/image571.emf"/><Relationship Id="rId792" Type="http://schemas.openxmlformats.org/officeDocument/2006/relationships/image" Target="media/image778.emf"/><Relationship Id="rId2059" Type="http://schemas.openxmlformats.org/officeDocument/2006/relationships/image" Target="media/image2029.emf"/><Relationship Id="rId2266" Type="http://schemas.openxmlformats.org/officeDocument/2006/relationships/image" Target="media/image2228.emf"/><Relationship Id="rId2473" Type="http://schemas.openxmlformats.org/officeDocument/2006/relationships/image" Target="media/image2433.emf"/><Relationship Id="rId2680" Type="http://schemas.openxmlformats.org/officeDocument/2006/relationships/image" Target="media/image2638.emf"/><Relationship Id="rId3317" Type="http://schemas.openxmlformats.org/officeDocument/2006/relationships/image" Target="media/image3272.emf"/><Relationship Id="rId3524" Type="http://schemas.openxmlformats.org/officeDocument/2006/relationships/image" Target="media/image3479.emf"/><Relationship Id="rId238" Type="http://schemas.openxmlformats.org/officeDocument/2006/relationships/image" Target="media/image224.emf"/><Relationship Id="rId445" Type="http://schemas.openxmlformats.org/officeDocument/2006/relationships/image" Target="media/image431.emf"/><Relationship Id="rId652" Type="http://schemas.openxmlformats.org/officeDocument/2006/relationships/image" Target="media/image638.emf"/><Relationship Id="rId1075" Type="http://schemas.openxmlformats.org/officeDocument/2006/relationships/image" Target="media/image1061.emf"/><Relationship Id="rId1282" Type="http://schemas.openxmlformats.org/officeDocument/2006/relationships/image" Target="media/image1268.emf"/><Relationship Id="rId2126" Type="http://schemas.openxmlformats.org/officeDocument/2006/relationships/image" Target="media/image2094.emf"/><Relationship Id="rId2333" Type="http://schemas.openxmlformats.org/officeDocument/2006/relationships/oleObject" Target="embeddings/oleObject33.bin"/><Relationship Id="rId2540" Type="http://schemas.openxmlformats.org/officeDocument/2006/relationships/image" Target="media/image2500.emf"/><Relationship Id="rId305" Type="http://schemas.openxmlformats.org/officeDocument/2006/relationships/image" Target="media/image291.emf"/><Relationship Id="rId512" Type="http://schemas.openxmlformats.org/officeDocument/2006/relationships/image" Target="media/image498.emf"/><Relationship Id="rId1142" Type="http://schemas.openxmlformats.org/officeDocument/2006/relationships/image" Target="media/image1128.emf"/><Relationship Id="rId2400" Type="http://schemas.openxmlformats.org/officeDocument/2006/relationships/image" Target="media/image2360.emf"/><Relationship Id="rId1002" Type="http://schemas.openxmlformats.org/officeDocument/2006/relationships/image" Target="media/image988.emf"/><Relationship Id="rId1959" Type="http://schemas.openxmlformats.org/officeDocument/2006/relationships/image" Target="media/image1929.emf"/><Relationship Id="rId3174" Type="http://schemas.openxmlformats.org/officeDocument/2006/relationships/image" Target="media/image3129.emf"/><Relationship Id="rId1819" Type="http://schemas.openxmlformats.org/officeDocument/2006/relationships/image" Target="media/image1792.emf"/><Relationship Id="rId3381" Type="http://schemas.openxmlformats.org/officeDocument/2006/relationships/image" Target="media/image3336.emf"/><Relationship Id="rId2190" Type="http://schemas.openxmlformats.org/officeDocument/2006/relationships/image" Target="media/image2154.emf"/><Relationship Id="rId3034" Type="http://schemas.openxmlformats.org/officeDocument/2006/relationships/image" Target="media/image2989.emf"/><Relationship Id="rId3241" Type="http://schemas.openxmlformats.org/officeDocument/2006/relationships/image" Target="media/image3196.emf"/><Relationship Id="rId162" Type="http://schemas.openxmlformats.org/officeDocument/2006/relationships/image" Target="media/image151.emf"/><Relationship Id="rId2050" Type="http://schemas.openxmlformats.org/officeDocument/2006/relationships/image" Target="media/image2020.emf"/><Relationship Id="rId3101" Type="http://schemas.openxmlformats.org/officeDocument/2006/relationships/image" Target="media/image3056.emf"/><Relationship Id="rId979" Type="http://schemas.openxmlformats.org/officeDocument/2006/relationships/image" Target="media/image965.emf"/><Relationship Id="rId839" Type="http://schemas.openxmlformats.org/officeDocument/2006/relationships/image" Target="media/image825.emf"/><Relationship Id="rId1469" Type="http://schemas.openxmlformats.org/officeDocument/2006/relationships/image" Target="media/image1455.emf"/><Relationship Id="rId2867" Type="http://schemas.openxmlformats.org/officeDocument/2006/relationships/image" Target="media/image2824.emf"/><Relationship Id="rId1676" Type="http://schemas.openxmlformats.org/officeDocument/2006/relationships/image" Target="media/image1662.emf"/><Relationship Id="rId1883" Type="http://schemas.openxmlformats.org/officeDocument/2006/relationships/image" Target="media/image1853.emf"/><Relationship Id="rId2727" Type="http://schemas.openxmlformats.org/officeDocument/2006/relationships/image" Target="media/image2685.emf"/><Relationship Id="rId2934" Type="http://schemas.openxmlformats.org/officeDocument/2006/relationships/image" Target="media/image2889.emf"/><Relationship Id="rId906" Type="http://schemas.openxmlformats.org/officeDocument/2006/relationships/image" Target="media/image892.emf"/><Relationship Id="rId1329" Type="http://schemas.openxmlformats.org/officeDocument/2006/relationships/image" Target="media/image1315.emf"/><Relationship Id="rId1536" Type="http://schemas.openxmlformats.org/officeDocument/2006/relationships/image" Target="media/image1522.emf"/><Relationship Id="rId1743" Type="http://schemas.openxmlformats.org/officeDocument/2006/relationships/image" Target="media/image1722.emf"/><Relationship Id="rId1950" Type="http://schemas.openxmlformats.org/officeDocument/2006/relationships/image" Target="media/image1920.emf"/><Relationship Id="rId35" Type="http://schemas.openxmlformats.org/officeDocument/2006/relationships/image" Target="media/image26.emf"/><Relationship Id="rId1603" Type="http://schemas.openxmlformats.org/officeDocument/2006/relationships/image" Target="media/image1589.emf"/><Relationship Id="rId1810" Type="http://schemas.openxmlformats.org/officeDocument/2006/relationships/image" Target="media/image1783.emf"/><Relationship Id="rId3568" Type="http://schemas.openxmlformats.org/officeDocument/2006/relationships/image" Target="media/image3523.emf"/><Relationship Id="rId489" Type="http://schemas.openxmlformats.org/officeDocument/2006/relationships/image" Target="media/image475.emf"/><Relationship Id="rId696" Type="http://schemas.openxmlformats.org/officeDocument/2006/relationships/image" Target="media/image682.emf"/><Relationship Id="rId2377" Type="http://schemas.openxmlformats.org/officeDocument/2006/relationships/image" Target="media/image2337.emf"/><Relationship Id="rId2584" Type="http://schemas.openxmlformats.org/officeDocument/2006/relationships/image" Target="media/image2543.emf"/><Relationship Id="rId2791" Type="http://schemas.openxmlformats.org/officeDocument/2006/relationships/image" Target="media/image2748.emf"/><Relationship Id="rId3428" Type="http://schemas.openxmlformats.org/officeDocument/2006/relationships/image" Target="media/image3383.emf"/><Relationship Id="rId3635" Type="http://schemas.openxmlformats.org/officeDocument/2006/relationships/oleObject" Target="embeddings/oleObject48.bin"/><Relationship Id="rId349" Type="http://schemas.openxmlformats.org/officeDocument/2006/relationships/image" Target="media/image335.emf"/><Relationship Id="rId556" Type="http://schemas.openxmlformats.org/officeDocument/2006/relationships/image" Target="media/image542.emf"/><Relationship Id="rId763" Type="http://schemas.openxmlformats.org/officeDocument/2006/relationships/image" Target="media/image749.emf"/><Relationship Id="rId1186" Type="http://schemas.openxmlformats.org/officeDocument/2006/relationships/image" Target="media/image1172.emf"/><Relationship Id="rId1393" Type="http://schemas.openxmlformats.org/officeDocument/2006/relationships/image" Target="media/image1379.emf"/><Relationship Id="rId2237" Type="http://schemas.openxmlformats.org/officeDocument/2006/relationships/image" Target="media/image2201.emf"/><Relationship Id="rId2444" Type="http://schemas.openxmlformats.org/officeDocument/2006/relationships/image" Target="media/image2404.emf"/><Relationship Id="rId209" Type="http://schemas.openxmlformats.org/officeDocument/2006/relationships/image" Target="media/image198.emf"/><Relationship Id="rId416" Type="http://schemas.openxmlformats.org/officeDocument/2006/relationships/image" Target="media/image402.emf"/><Relationship Id="rId970" Type="http://schemas.openxmlformats.org/officeDocument/2006/relationships/image" Target="media/image956.emf"/><Relationship Id="rId1046" Type="http://schemas.openxmlformats.org/officeDocument/2006/relationships/image" Target="media/image1032.emf"/><Relationship Id="rId1253" Type="http://schemas.openxmlformats.org/officeDocument/2006/relationships/image" Target="media/image1239.emf"/><Relationship Id="rId2651" Type="http://schemas.openxmlformats.org/officeDocument/2006/relationships/image" Target="media/image2610.emf"/><Relationship Id="rId623" Type="http://schemas.openxmlformats.org/officeDocument/2006/relationships/image" Target="media/image609.emf"/><Relationship Id="rId830" Type="http://schemas.openxmlformats.org/officeDocument/2006/relationships/image" Target="media/image816.emf"/><Relationship Id="rId1460" Type="http://schemas.openxmlformats.org/officeDocument/2006/relationships/image" Target="media/image1446.emf"/><Relationship Id="rId2304" Type="http://schemas.openxmlformats.org/officeDocument/2006/relationships/image" Target="media/image2266.emf"/><Relationship Id="rId2511" Type="http://schemas.openxmlformats.org/officeDocument/2006/relationships/image" Target="media/image2471.emf"/><Relationship Id="rId1113" Type="http://schemas.openxmlformats.org/officeDocument/2006/relationships/image" Target="media/image1099.emf"/><Relationship Id="rId1320" Type="http://schemas.openxmlformats.org/officeDocument/2006/relationships/image" Target="media/image1306.emf"/><Relationship Id="rId3078" Type="http://schemas.openxmlformats.org/officeDocument/2006/relationships/image" Target="media/image3033.emf"/><Relationship Id="rId3285" Type="http://schemas.openxmlformats.org/officeDocument/2006/relationships/image" Target="media/image3240.emf"/><Relationship Id="rId3492" Type="http://schemas.openxmlformats.org/officeDocument/2006/relationships/image" Target="media/image3447.emf"/><Relationship Id="rId2094" Type="http://schemas.openxmlformats.org/officeDocument/2006/relationships/image" Target="media/image2062.emf"/><Relationship Id="rId3145" Type="http://schemas.openxmlformats.org/officeDocument/2006/relationships/image" Target="media/image3100.emf"/><Relationship Id="rId3352" Type="http://schemas.openxmlformats.org/officeDocument/2006/relationships/image" Target="media/image3307.emf"/><Relationship Id="rId273" Type="http://schemas.openxmlformats.org/officeDocument/2006/relationships/image" Target="media/image259.emf"/><Relationship Id="rId480" Type="http://schemas.openxmlformats.org/officeDocument/2006/relationships/image" Target="media/image466.emf"/><Relationship Id="rId2161" Type="http://schemas.openxmlformats.org/officeDocument/2006/relationships/image" Target="media/image2129.emf"/><Relationship Id="rId3005" Type="http://schemas.openxmlformats.org/officeDocument/2006/relationships/image" Target="media/image2960.emf"/><Relationship Id="rId3212" Type="http://schemas.openxmlformats.org/officeDocument/2006/relationships/image" Target="media/image3167.emf"/><Relationship Id="rId133" Type="http://schemas.openxmlformats.org/officeDocument/2006/relationships/image" Target="media/image122.emf"/><Relationship Id="rId340" Type="http://schemas.openxmlformats.org/officeDocument/2006/relationships/image" Target="media/image326.emf"/><Relationship Id="rId2021" Type="http://schemas.openxmlformats.org/officeDocument/2006/relationships/image" Target="media/image1991.emf"/><Relationship Id="rId200" Type="http://schemas.openxmlformats.org/officeDocument/2006/relationships/image" Target="media/image189.emf"/><Relationship Id="rId2978" Type="http://schemas.openxmlformats.org/officeDocument/2006/relationships/image" Target="media/image2933.emf"/><Relationship Id="rId1787" Type="http://schemas.openxmlformats.org/officeDocument/2006/relationships/image" Target="media/image1760.emf"/><Relationship Id="rId1994" Type="http://schemas.openxmlformats.org/officeDocument/2006/relationships/image" Target="media/image1964.emf"/><Relationship Id="rId2838" Type="http://schemas.openxmlformats.org/officeDocument/2006/relationships/image" Target="media/image2795.emf"/><Relationship Id="rId79" Type="http://schemas.openxmlformats.org/officeDocument/2006/relationships/image" Target="media/image70.emf"/><Relationship Id="rId1647" Type="http://schemas.openxmlformats.org/officeDocument/2006/relationships/image" Target="media/image1633.emf"/><Relationship Id="rId1854" Type="http://schemas.openxmlformats.org/officeDocument/2006/relationships/image" Target="media/image1824.emf"/><Relationship Id="rId2905" Type="http://schemas.openxmlformats.org/officeDocument/2006/relationships/image" Target="media/image2861.emf"/><Relationship Id="rId1507" Type="http://schemas.openxmlformats.org/officeDocument/2006/relationships/image" Target="media/image1493.emf"/><Relationship Id="rId1714" Type="http://schemas.openxmlformats.org/officeDocument/2006/relationships/image" Target="media/image1697.emf"/><Relationship Id="rId295" Type="http://schemas.openxmlformats.org/officeDocument/2006/relationships/image" Target="media/image281.emf"/><Relationship Id="rId1921" Type="http://schemas.openxmlformats.org/officeDocument/2006/relationships/image" Target="media/image1891.emf"/><Relationship Id="rId3374" Type="http://schemas.openxmlformats.org/officeDocument/2006/relationships/image" Target="media/image3329.emf"/><Relationship Id="rId3581" Type="http://schemas.openxmlformats.org/officeDocument/2006/relationships/image" Target="media/image3536.emf"/><Relationship Id="rId3679" Type="http://schemas.openxmlformats.org/officeDocument/2006/relationships/theme" Target="theme/theme1.xml"/><Relationship Id="rId2183" Type="http://schemas.openxmlformats.org/officeDocument/2006/relationships/image" Target="media/image2149.emf"/><Relationship Id="rId2390" Type="http://schemas.openxmlformats.org/officeDocument/2006/relationships/image" Target="media/image2350.emf"/><Relationship Id="rId2488" Type="http://schemas.openxmlformats.org/officeDocument/2006/relationships/image" Target="media/image2448.emf"/><Relationship Id="rId3027" Type="http://schemas.openxmlformats.org/officeDocument/2006/relationships/image" Target="media/image2982.emf"/><Relationship Id="rId3234" Type="http://schemas.openxmlformats.org/officeDocument/2006/relationships/image" Target="media/image3189.emf"/><Relationship Id="rId3441" Type="http://schemas.openxmlformats.org/officeDocument/2006/relationships/image" Target="media/image3396.emf"/><Relationship Id="rId155" Type="http://schemas.openxmlformats.org/officeDocument/2006/relationships/image" Target="media/image144.emf"/><Relationship Id="rId362" Type="http://schemas.openxmlformats.org/officeDocument/2006/relationships/image" Target="media/image348.emf"/><Relationship Id="rId1297" Type="http://schemas.openxmlformats.org/officeDocument/2006/relationships/image" Target="media/image1283.emf"/><Relationship Id="rId2043" Type="http://schemas.openxmlformats.org/officeDocument/2006/relationships/image" Target="media/image2013.emf"/><Relationship Id="rId2250" Type="http://schemas.openxmlformats.org/officeDocument/2006/relationships/image" Target="media/image2214.emf"/><Relationship Id="rId2695" Type="http://schemas.openxmlformats.org/officeDocument/2006/relationships/image" Target="media/image2653.emf"/><Relationship Id="rId3301" Type="http://schemas.openxmlformats.org/officeDocument/2006/relationships/image" Target="media/image3256.emf"/><Relationship Id="rId3539" Type="http://schemas.openxmlformats.org/officeDocument/2006/relationships/image" Target="media/image3494.emf"/><Relationship Id="rId222" Type="http://schemas.openxmlformats.org/officeDocument/2006/relationships/image" Target="media/image211.emf"/><Relationship Id="rId667" Type="http://schemas.openxmlformats.org/officeDocument/2006/relationships/image" Target="media/image653.emf"/><Relationship Id="rId874" Type="http://schemas.openxmlformats.org/officeDocument/2006/relationships/image" Target="media/image860.emf"/><Relationship Id="rId2110" Type="http://schemas.openxmlformats.org/officeDocument/2006/relationships/image" Target="media/image2078.emf"/><Relationship Id="rId2348" Type="http://schemas.openxmlformats.org/officeDocument/2006/relationships/image" Target="media/image2308.emf"/><Relationship Id="rId2555" Type="http://schemas.openxmlformats.org/officeDocument/2006/relationships/image" Target="media/image2514.emf"/><Relationship Id="rId2762" Type="http://schemas.openxmlformats.org/officeDocument/2006/relationships/image" Target="media/image2720.emf"/><Relationship Id="rId3606" Type="http://schemas.openxmlformats.org/officeDocument/2006/relationships/image" Target="media/image3561.emf"/><Relationship Id="rId527" Type="http://schemas.openxmlformats.org/officeDocument/2006/relationships/image" Target="media/image513.emf"/><Relationship Id="rId734" Type="http://schemas.openxmlformats.org/officeDocument/2006/relationships/image" Target="media/image720.emf"/><Relationship Id="rId941" Type="http://schemas.openxmlformats.org/officeDocument/2006/relationships/image" Target="media/image927.emf"/><Relationship Id="rId1157" Type="http://schemas.openxmlformats.org/officeDocument/2006/relationships/image" Target="media/image1143.emf"/><Relationship Id="rId1364" Type="http://schemas.openxmlformats.org/officeDocument/2006/relationships/image" Target="media/image1350.emf"/><Relationship Id="rId1571" Type="http://schemas.openxmlformats.org/officeDocument/2006/relationships/image" Target="media/image1557.emf"/><Relationship Id="rId2208" Type="http://schemas.openxmlformats.org/officeDocument/2006/relationships/image" Target="media/image2172.emf"/><Relationship Id="rId2415" Type="http://schemas.openxmlformats.org/officeDocument/2006/relationships/image" Target="media/image2375.emf"/><Relationship Id="rId2622" Type="http://schemas.openxmlformats.org/officeDocument/2006/relationships/image" Target="media/image2581.emf"/><Relationship Id="rId70" Type="http://schemas.openxmlformats.org/officeDocument/2006/relationships/image" Target="media/image61.emf"/><Relationship Id="rId801" Type="http://schemas.openxmlformats.org/officeDocument/2006/relationships/image" Target="media/image787.emf"/><Relationship Id="rId1017" Type="http://schemas.openxmlformats.org/officeDocument/2006/relationships/image" Target="media/image1003.emf"/><Relationship Id="rId1224" Type="http://schemas.openxmlformats.org/officeDocument/2006/relationships/image" Target="media/image1210.emf"/><Relationship Id="rId1431" Type="http://schemas.openxmlformats.org/officeDocument/2006/relationships/image" Target="media/image1417.emf"/><Relationship Id="rId1669" Type="http://schemas.openxmlformats.org/officeDocument/2006/relationships/image" Target="media/image1655.emf"/><Relationship Id="rId1876" Type="http://schemas.openxmlformats.org/officeDocument/2006/relationships/image" Target="media/image1846.emf"/><Relationship Id="rId2927" Type="http://schemas.openxmlformats.org/officeDocument/2006/relationships/image" Target="media/image2882.emf"/><Relationship Id="rId3091" Type="http://schemas.openxmlformats.org/officeDocument/2006/relationships/image" Target="media/image3046.emf"/><Relationship Id="rId1529" Type="http://schemas.openxmlformats.org/officeDocument/2006/relationships/image" Target="media/image1515.emf"/><Relationship Id="rId1736" Type="http://schemas.openxmlformats.org/officeDocument/2006/relationships/image" Target="media/image1717.wmf"/><Relationship Id="rId1943" Type="http://schemas.openxmlformats.org/officeDocument/2006/relationships/image" Target="media/image1913.emf"/><Relationship Id="rId3189" Type="http://schemas.openxmlformats.org/officeDocument/2006/relationships/image" Target="media/image3144.emf"/><Relationship Id="rId3396" Type="http://schemas.openxmlformats.org/officeDocument/2006/relationships/image" Target="media/image3351.emf"/><Relationship Id="rId28" Type="http://schemas.openxmlformats.org/officeDocument/2006/relationships/image" Target="media/image21.emf"/><Relationship Id="rId1803" Type="http://schemas.openxmlformats.org/officeDocument/2006/relationships/image" Target="media/image1776.emf"/><Relationship Id="rId3049" Type="http://schemas.openxmlformats.org/officeDocument/2006/relationships/image" Target="media/image3004.emf"/><Relationship Id="rId3256" Type="http://schemas.openxmlformats.org/officeDocument/2006/relationships/image" Target="media/image3211.emf"/><Relationship Id="rId3463" Type="http://schemas.openxmlformats.org/officeDocument/2006/relationships/image" Target="media/image3418.emf"/><Relationship Id="rId177" Type="http://schemas.openxmlformats.org/officeDocument/2006/relationships/image" Target="media/image166.emf"/><Relationship Id="rId384" Type="http://schemas.openxmlformats.org/officeDocument/2006/relationships/image" Target="media/image370.emf"/><Relationship Id="rId591" Type="http://schemas.openxmlformats.org/officeDocument/2006/relationships/image" Target="media/image577.emf"/><Relationship Id="rId2065" Type="http://schemas.openxmlformats.org/officeDocument/2006/relationships/image" Target="media/image2035.emf"/><Relationship Id="rId2272" Type="http://schemas.openxmlformats.org/officeDocument/2006/relationships/image" Target="media/image2234.emf"/><Relationship Id="rId3116" Type="http://schemas.openxmlformats.org/officeDocument/2006/relationships/image" Target="media/image3071.emf"/><Relationship Id="rId3670" Type="http://schemas.openxmlformats.org/officeDocument/2006/relationships/image" Target="media/image3598.wmf"/><Relationship Id="rId244" Type="http://schemas.openxmlformats.org/officeDocument/2006/relationships/image" Target="media/image230.emf"/><Relationship Id="rId689" Type="http://schemas.openxmlformats.org/officeDocument/2006/relationships/image" Target="media/image675.emf"/><Relationship Id="rId896" Type="http://schemas.openxmlformats.org/officeDocument/2006/relationships/image" Target="media/image882.emf"/><Relationship Id="rId1081" Type="http://schemas.openxmlformats.org/officeDocument/2006/relationships/image" Target="media/image1067.emf"/><Relationship Id="rId2577" Type="http://schemas.openxmlformats.org/officeDocument/2006/relationships/image" Target="media/image2536.emf"/><Relationship Id="rId2784" Type="http://schemas.openxmlformats.org/officeDocument/2006/relationships/image" Target="media/image2741.emf"/><Relationship Id="rId3323" Type="http://schemas.openxmlformats.org/officeDocument/2006/relationships/image" Target="media/image3278.emf"/><Relationship Id="rId3530" Type="http://schemas.openxmlformats.org/officeDocument/2006/relationships/image" Target="media/image3485.emf"/><Relationship Id="rId3628" Type="http://schemas.openxmlformats.org/officeDocument/2006/relationships/image" Target="media/image3577.wmf"/><Relationship Id="rId451" Type="http://schemas.openxmlformats.org/officeDocument/2006/relationships/image" Target="media/image437.emf"/><Relationship Id="rId549" Type="http://schemas.openxmlformats.org/officeDocument/2006/relationships/image" Target="media/image535.emf"/><Relationship Id="rId756" Type="http://schemas.openxmlformats.org/officeDocument/2006/relationships/image" Target="media/image742.emf"/><Relationship Id="rId1179" Type="http://schemas.openxmlformats.org/officeDocument/2006/relationships/image" Target="media/image1165.emf"/><Relationship Id="rId1386" Type="http://schemas.openxmlformats.org/officeDocument/2006/relationships/image" Target="media/image1372.emf"/><Relationship Id="rId1593" Type="http://schemas.openxmlformats.org/officeDocument/2006/relationships/image" Target="media/image1579.emf"/><Relationship Id="rId2132" Type="http://schemas.openxmlformats.org/officeDocument/2006/relationships/image" Target="media/image2100.emf"/><Relationship Id="rId2437" Type="http://schemas.openxmlformats.org/officeDocument/2006/relationships/image" Target="media/image2397.emf"/><Relationship Id="rId2991" Type="http://schemas.openxmlformats.org/officeDocument/2006/relationships/image" Target="media/image2946.emf"/><Relationship Id="rId104" Type="http://schemas.openxmlformats.org/officeDocument/2006/relationships/image" Target="media/image93.emf"/><Relationship Id="rId311" Type="http://schemas.openxmlformats.org/officeDocument/2006/relationships/image" Target="media/image297.emf"/><Relationship Id="rId409" Type="http://schemas.openxmlformats.org/officeDocument/2006/relationships/image" Target="media/image395.emf"/><Relationship Id="rId963" Type="http://schemas.openxmlformats.org/officeDocument/2006/relationships/image" Target="media/image949.emf"/><Relationship Id="rId1039" Type="http://schemas.openxmlformats.org/officeDocument/2006/relationships/image" Target="media/image1025.emf"/><Relationship Id="rId1246" Type="http://schemas.openxmlformats.org/officeDocument/2006/relationships/image" Target="media/image1232.emf"/><Relationship Id="rId1898" Type="http://schemas.openxmlformats.org/officeDocument/2006/relationships/image" Target="media/image1868.emf"/><Relationship Id="rId2644" Type="http://schemas.openxmlformats.org/officeDocument/2006/relationships/image" Target="media/image2603.emf"/><Relationship Id="rId2851" Type="http://schemas.openxmlformats.org/officeDocument/2006/relationships/image" Target="media/image2808.emf"/><Relationship Id="rId2949" Type="http://schemas.openxmlformats.org/officeDocument/2006/relationships/image" Target="media/image2904.emf"/><Relationship Id="rId92" Type="http://schemas.openxmlformats.org/officeDocument/2006/relationships/image" Target="media/image83.emf"/><Relationship Id="rId616" Type="http://schemas.openxmlformats.org/officeDocument/2006/relationships/image" Target="media/image602.emf"/><Relationship Id="rId823" Type="http://schemas.openxmlformats.org/officeDocument/2006/relationships/image" Target="media/image809.emf"/><Relationship Id="rId1453" Type="http://schemas.openxmlformats.org/officeDocument/2006/relationships/image" Target="media/image1439.emf"/><Relationship Id="rId1660" Type="http://schemas.openxmlformats.org/officeDocument/2006/relationships/image" Target="media/image1646.emf"/><Relationship Id="rId1758" Type="http://schemas.openxmlformats.org/officeDocument/2006/relationships/oleObject" Target="embeddings/oleObject17.bin"/><Relationship Id="rId2504" Type="http://schemas.openxmlformats.org/officeDocument/2006/relationships/image" Target="media/image2464.emf"/><Relationship Id="rId2711" Type="http://schemas.openxmlformats.org/officeDocument/2006/relationships/image" Target="media/image2669.emf"/><Relationship Id="rId2809" Type="http://schemas.openxmlformats.org/officeDocument/2006/relationships/image" Target="media/image2766.emf"/><Relationship Id="rId1106" Type="http://schemas.openxmlformats.org/officeDocument/2006/relationships/image" Target="media/image1092.emf"/><Relationship Id="rId1313" Type="http://schemas.openxmlformats.org/officeDocument/2006/relationships/image" Target="media/image1299.emf"/><Relationship Id="rId1520" Type="http://schemas.openxmlformats.org/officeDocument/2006/relationships/image" Target="media/image1506.emf"/><Relationship Id="rId1965" Type="http://schemas.openxmlformats.org/officeDocument/2006/relationships/image" Target="media/image1935.emf"/><Relationship Id="rId3180" Type="http://schemas.openxmlformats.org/officeDocument/2006/relationships/image" Target="media/image3135.emf"/><Relationship Id="rId1618" Type="http://schemas.openxmlformats.org/officeDocument/2006/relationships/image" Target="media/image1604.emf"/><Relationship Id="rId1825" Type="http://schemas.openxmlformats.org/officeDocument/2006/relationships/image" Target="media/image1798.emf"/><Relationship Id="rId3040" Type="http://schemas.openxmlformats.org/officeDocument/2006/relationships/image" Target="media/image2995.emf"/><Relationship Id="rId3278" Type="http://schemas.openxmlformats.org/officeDocument/2006/relationships/image" Target="media/image3233.emf"/><Relationship Id="rId3485" Type="http://schemas.openxmlformats.org/officeDocument/2006/relationships/image" Target="media/image3440.emf"/><Relationship Id="rId199" Type="http://schemas.openxmlformats.org/officeDocument/2006/relationships/image" Target="media/image188.emf"/><Relationship Id="rId2087" Type="http://schemas.openxmlformats.org/officeDocument/2006/relationships/image" Target="media/image2055.emf"/><Relationship Id="rId2294" Type="http://schemas.openxmlformats.org/officeDocument/2006/relationships/image" Target="media/image2256.emf"/><Relationship Id="rId3138" Type="http://schemas.openxmlformats.org/officeDocument/2006/relationships/image" Target="media/image3093.emf"/><Relationship Id="rId3345" Type="http://schemas.openxmlformats.org/officeDocument/2006/relationships/image" Target="media/image3300.emf"/><Relationship Id="rId3552" Type="http://schemas.openxmlformats.org/officeDocument/2006/relationships/image" Target="media/image3507.emf"/><Relationship Id="rId266" Type="http://schemas.openxmlformats.org/officeDocument/2006/relationships/image" Target="media/image252.emf"/><Relationship Id="rId473" Type="http://schemas.openxmlformats.org/officeDocument/2006/relationships/image" Target="media/image459.emf"/><Relationship Id="rId680" Type="http://schemas.openxmlformats.org/officeDocument/2006/relationships/image" Target="media/image666.emf"/><Relationship Id="rId2154" Type="http://schemas.openxmlformats.org/officeDocument/2006/relationships/image" Target="media/image2122.emf"/><Relationship Id="rId2361" Type="http://schemas.openxmlformats.org/officeDocument/2006/relationships/image" Target="media/image2321.emf"/><Relationship Id="rId2599" Type="http://schemas.openxmlformats.org/officeDocument/2006/relationships/image" Target="media/image2558.emf"/><Relationship Id="rId3205" Type="http://schemas.openxmlformats.org/officeDocument/2006/relationships/image" Target="media/image3160.emf"/><Relationship Id="rId3412" Type="http://schemas.openxmlformats.org/officeDocument/2006/relationships/image" Target="media/image3367.emf"/><Relationship Id="rId126" Type="http://schemas.openxmlformats.org/officeDocument/2006/relationships/image" Target="media/image115.emf"/><Relationship Id="rId333" Type="http://schemas.openxmlformats.org/officeDocument/2006/relationships/image" Target="media/image319.emf"/><Relationship Id="rId540" Type="http://schemas.openxmlformats.org/officeDocument/2006/relationships/image" Target="media/image526.emf"/><Relationship Id="rId778" Type="http://schemas.openxmlformats.org/officeDocument/2006/relationships/image" Target="media/image764.emf"/><Relationship Id="rId985" Type="http://schemas.openxmlformats.org/officeDocument/2006/relationships/image" Target="media/image971.emf"/><Relationship Id="rId1170" Type="http://schemas.openxmlformats.org/officeDocument/2006/relationships/image" Target="media/image1156.emf"/><Relationship Id="rId2014" Type="http://schemas.openxmlformats.org/officeDocument/2006/relationships/image" Target="media/image1984.emf"/><Relationship Id="rId2221" Type="http://schemas.openxmlformats.org/officeDocument/2006/relationships/image" Target="media/image2185.emf"/><Relationship Id="rId2459" Type="http://schemas.openxmlformats.org/officeDocument/2006/relationships/image" Target="media/image2419.emf"/><Relationship Id="rId2666" Type="http://schemas.openxmlformats.org/officeDocument/2006/relationships/oleObject" Target="embeddings/oleObject35.bin"/><Relationship Id="rId2873" Type="http://schemas.openxmlformats.org/officeDocument/2006/relationships/image" Target="media/image2829.emf"/><Relationship Id="rId638" Type="http://schemas.openxmlformats.org/officeDocument/2006/relationships/image" Target="media/image624.emf"/><Relationship Id="rId845" Type="http://schemas.openxmlformats.org/officeDocument/2006/relationships/image" Target="media/image831.emf"/><Relationship Id="rId1030" Type="http://schemas.openxmlformats.org/officeDocument/2006/relationships/image" Target="media/image1016.emf"/><Relationship Id="rId1268" Type="http://schemas.openxmlformats.org/officeDocument/2006/relationships/image" Target="media/image1254.emf"/><Relationship Id="rId1475" Type="http://schemas.openxmlformats.org/officeDocument/2006/relationships/image" Target="media/image1461.emf"/><Relationship Id="rId1682" Type="http://schemas.openxmlformats.org/officeDocument/2006/relationships/image" Target="media/image1668.emf"/><Relationship Id="rId2319" Type="http://schemas.openxmlformats.org/officeDocument/2006/relationships/image" Target="media/image2281.emf"/><Relationship Id="rId2526" Type="http://schemas.openxmlformats.org/officeDocument/2006/relationships/image" Target="media/image2486.emf"/><Relationship Id="rId2733" Type="http://schemas.openxmlformats.org/officeDocument/2006/relationships/image" Target="media/image2691.emf"/><Relationship Id="rId400" Type="http://schemas.openxmlformats.org/officeDocument/2006/relationships/image" Target="media/image386.emf"/><Relationship Id="rId705" Type="http://schemas.openxmlformats.org/officeDocument/2006/relationships/image" Target="media/image691.emf"/><Relationship Id="rId1128" Type="http://schemas.openxmlformats.org/officeDocument/2006/relationships/image" Target="media/image1114.emf"/><Relationship Id="rId1335" Type="http://schemas.openxmlformats.org/officeDocument/2006/relationships/image" Target="media/image1321.emf"/><Relationship Id="rId1542" Type="http://schemas.openxmlformats.org/officeDocument/2006/relationships/image" Target="media/image1528.emf"/><Relationship Id="rId1987" Type="http://schemas.openxmlformats.org/officeDocument/2006/relationships/image" Target="media/image1957.emf"/><Relationship Id="rId2940" Type="http://schemas.openxmlformats.org/officeDocument/2006/relationships/image" Target="media/image2895.emf"/><Relationship Id="rId912" Type="http://schemas.openxmlformats.org/officeDocument/2006/relationships/image" Target="media/image898.emf"/><Relationship Id="rId1847" Type="http://schemas.openxmlformats.org/officeDocument/2006/relationships/image" Target="media/image1817.emf"/><Relationship Id="rId2800" Type="http://schemas.openxmlformats.org/officeDocument/2006/relationships/image" Target="media/image2757.emf"/><Relationship Id="rId41" Type="http://schemas.openxmlformats.org/officeDocument/2006/relationships/image" Target="media/image32.emf"/><Relationship Id="rId1402" Type="http://schemas.openxmlformats.org/officeDocument/2006/relationships/image" Target="media/image1388.emf"/><Relationship Id="rId1707" Type="http://schemas.openxmlformats.org/officeDocument/2006/relationships/oleObject" Target="embeddings/oleObject8.bin"/><Relationship Id="rId3062" Type="http://schemas.openxmlformats.org/officeDocument/2006/relationships/image" Target="media/image3017.emf"/><Relationship Id="rId190" Type="http://schemas.openxmlformats.org/officeDocument/2006/relationships/image" Target="media/image179.emf"/><Relationship Id="rId288" Type="http://schemas.openxmlformats.org/officeDocument/2006/relationships/image" Target="media/image274.emf"/><Relationship Id="rId1914" Type="http://schemas.openxmlformats.org/officeDocument/2006/relationships/image" Target="media/image1884.emf"/><Relationship Id="rId3367" Type="http://schemas.openxmlformats.org/officeDocument/2006/relationships/image" Target="media/image3322.emf"/><Relationship Id="rId3574" Type="http://schemas.openxmlformats.org/officeDocument/2006/relationships/image" Target="media/image3529.emf"/><Relationship Id="rId495" Type="http://schemas.openxmlformats.org/officeDocument/2006/relationships/image" Target="media/image481.emf"/><Relationship Id="rId2176" Type="http://schemas.openxmlformats.org/officeDocument/2006/relationships/image" Target="media/image2142.emf"/><Relationship Id="rId2383" Type="http://schemas.openxmlformats.org/officeDocument/2006/relationships/image" Target="media/image2343.emf"/><Relationship Id="rId2590" Type="http://schemas.openxmlformats.org/officeDocument/2006/relationships/image" Target="media/image2549.emf"/><Relationship Id="rId3227" Type="http://schemas.openxmlformats.org/officeDocument/2006/relationships/image" Target="media/image3182.emf"/><Relationship Id="rId3434" Type="http://schemas.openxmlformats.org/officeDocument/2006/relationships/image" Target="media/image3389.emf"/><Relationship Id="rId3641" Type="http://schemas.openxmlformats.org/officeDocument/2006/relationships/oleObject" Target="embeddings/oleObject51.bin"/><Relationship Id="rId148" Type="http://schemas.openxmlformats.org/officeDocument/2006/relationships/image" Target="media/image137.emf"/><Relationship Id="rId355" Type="http://schemas.openxmlformats.org/officeDocument/2006/relationships/image" Target="media/image341.emf"/><Relationship Id="rId562" Type="http://schemas.openxmlformats.org/officeDocument/2006/relationships/image" Target="media/image548.emf"/><Relationship Id="rId1192" Type="http://schemas.openxmlformats.org/officeDocument/2006/relationships/image" Target="media/image1178.emf"/><Relationship Id="rId2036" Type="http://schemas.openxmlformats.org/officeDocument/2006/relationships/image" Target="media/image2006.emf"/><Relationship Id="rId2243" Type="http://schemas.openxmlformats.org/officeDocument/2006/relationships/image" Target="media/image2207.emf"/><Relationship Id="rId2450" Type="http://schemas.openxmlformats.org/officeDocument/2006/relationships/image" Target="media/image2410.emf"/><Relationship Id="rId2688" Type="http://schemas.openxmlformats.org/officeDocument/2006/relationships/image" Target="media/image2646.emf"/><Relationship Id="rId2895" Type="http://schemas.openxmlformats.org/officeDocument/2006/relationships/image" Target="media/image2851.emf"/><Relationship Id="rId3501" Type="http://schemas.openxmlformats.org/officeDocument/2006/relationships/image" Target="media/image3456.emf"/><Relationship Id="rId215" Type="http://schemas.openxmlformats.org/officeDocument/2006/relationships/image" Target="media/image204.emf"/><Relationship Id="rId422" Type="http://schemas.openxmlformats.org/officeDocument/2006/relationships/image" Target="media/image408.emf"/><Relationship Id="rId867" Type="http://schemas.openxmlformats.org/officeDocument/2006/relationships/image" Target="media/image853.emf"/><Relationship Id="rId1052" Type="http://schemas.openxmlformats.org/officeDocument/2006/relationships/image" Target="media/image1038.emf"/><Relationship Id="rId1497" Type="http://schemas.openxmlformats.org/officeDocument/2006/relationships/image" Target="media/image1483.emf"/><Relationship Id="rId2103" Type="http://schemas.openxmlformats.org/officeDocument/2006/relationships/image" Target="media/image2071.emf"/><Relationship Id="rId2310" Type="http://schemas.openxmlformats.org/officeDocument/2006/relationships/image" Target="media/image2272.emf"/><Relationship Id="rId2548" Type="http://schemas.openxmlformats.org/officeDocument/2006/relationships/image" Target="media/image2508.emf"/><Relationship Id="rId2755" Type="http://schemas.openxmlformats.org/officeDocument/2006/relationships/image" Target="media/image2713.emf"/><Relationship Id="rId2962" Type="http://schemas.openxmlformats.org/officeDocument/2006/relationships/image" Target="media/image2917.emf"/><Relationship Id="rId727" Type="http://schemas.openxmlformats.org/officeDocument/2006/relationships/image" Target="media/image713.emf"/><Relationship Id="rId934" Type="http://schemas.openxmlformats.org/officeDocument/2006/relationships/image" Target="media/image920.emf"/><Relationship Id="rId1357" Type="http://schemas.openxmlformats.org/officeDocument/2006/relationships/image" Target="media/image1343.emf"/><Relationship Id="rId1564" Type="http://schemas.openxmlformats.org/officeDocument/2006/relationships/image" Target="media/image1550.emf"/><Relationship Id="rId1771" Type="http://schemas.openxmlformats.org/officeDocument/2006/relationships/image" Target="media/image1744.emf"/><Relationship Id="rId2408" Type="http://schemas.openxmlformats.org/officeDocument/2006/relationships/image" Target="media/image2368.emf"/><Relationship Id="rId2615" Type="http://schemas.openxmlformats.org/officeDocument/2006/relationships/image" Target="media/image2574.emf"/><Relationship Id="rId2822" Type="http://schemas.openxmlformats.org/officeDocument/2006/relationships/image" Target="media/image2779.emf"/><Relationship Id="rId63" Type="http://schemas.openxmlformats.org/officeDocument/2006/relationships/image" Target="media/image54.emf"/><Relationship Id="rId1217" Type="http://schemas.openxmlformats.org/officeDocument/2006/relationships/image" Target="media/image1203.emf"/><Relationship Id="rId1424" Type="http://schemas.openxmlformats.org/officeDocument/2006/relationships/image" Target="media/image1410.emf"/><Relationship Id="rId1631" Type="http://schemas.openxmlformats.org/officeDocument/2006/relationships/image" Target="media/image1617.emf"/><Relationship Id="rId1869" Type="http://schemas.openxmlformats.org/officeDocument/2006/relationships/image" Target="media/image1839.emf"/><Relationship Id="rId3084" Type="http://schemas.openxmlformats.org/officeDocument/2006/relationships/image" Target="media/image3039.emf"/><Relationship Id="rId3291" Type="http://schemas.openxmlformats.org/officeDocument/2006/relationships/image" Target="media/image3246.emf"/><Relationship Id="rId1729" Type="http://schemas.openxmlformats.org/officeDocument/2006/relationships/image" Target="media/image1710.emf"/><Relationship Id="rId1936" Type="http://schemas.openxmlformats.org/officeDocument/2006/relationships/image" Target="media/image1906.emf"/><Relationship Id="rId3389" Type="http://schemas.openxmlformats.org/officeDocument/2006/relationships/image" Target="media/image3344.emf"/><Relationship Id="rId3596" Type="http://schemas.openxmlformats.org/officeDocument/2006/relationships/image" Target="media/image3551.emf"/><Relationship Id="rId2198" Type="http://schemas.openxmlformats.org/officeDocument/2006/relationships/image" Target="media/image2162.emf"/><Relationship Id="rId3151" Type="http://schemas.openxmlformats.org/officeDocument/2006/relationships/image" Target="media/image3106.emf"/><Relationship Id="rId3249" Type="http://schemas.openxmlformats.org/officeDocument/2006/relationships/image" Target="media/image3204.emf"/><Relationship Id="rId3456" Type="http://schemas.openxmlformats.org/officeDocument/2006/relationships/image" Target="media/image3411.emf"/><Relationship Id="rId377" Type="http://schemas.openxmlformats.org/officeDocument/2006/relationships/image" Target="media/image363.emf"/><Relationship Id="rId584" Type="http://schemas.openxmlformats.org/officeDocument/2006/relationships/image" Target="media/image570.emf"/><Relationship Id="rId2058" Type="http://schemas.openxmlformats.org/officeDocument/2006/relationships/image" Target="media/image2028.emf"/><Relationship Id="rId2265" Type="http://schemas.openxmlformats.org/officeDocument/2006/relationships/oleObject" Target="embeddings/oleObject31.bin"/><Relationship Id="rId3011" Type="http://schemas.openxmlformats.org/officeDocument/2006/relationships/image" Target="media/image2966.emf"/><Relationship Id="rId3109" Type="http://schemas.openxmlformats.org/officeDocument/2006/relationships/image" Target="media/image3064.emf"/><Relationship Id="rId3663" Type="http://schemas.openxmlformats.org/officeDocument/2006/relationships/oleObject" Target="embeddings/oleObject62.bin"/><Relationship Id="rId5" Type="http://schemas.openxmlformats.org/officeDocument/2006/relationships/webSettings" Target="webSettings.xml"/><Relationship Id="rId237" Type="http://schemas.openxmlformats.org/officeDocument/2006/relationships/image" Target="media/image223.emf"/><Relationship Id="rId791" Type="http://schemas.openxmlformats.org/officeDocument/2006/relationships/image" Target="media/image777.emf"/><Relationship Id="rId889" Type="http://schemas.openxmlformats.org/officeDocument/2006/relationships/image" Target="media/image875.emf"/><Relationship Id="rId1074" Type="http://schemas.openxmlformats.org/officeDocument/2006/relationships/image" Target="media/image1060.emf"/><Relationship Id="rId2472" Type="http://schemas.openxmlformats.org/officeDocument/2006/relationships/image" Target="media/image2432.emf"/><Relationship Id="rId2777" Type="http://schemas.openxmlformats.org/officeDocument/2006/relationships/image" Target="media/image2735.emf"/><Relationship Id="rId3316" Type="http://schemas.openxmlformats.org/officeDocument/2006/relationships/image" Target="media/image3271.emf"/><Relationship Id="rId3523" Type="http://schemas.openxmlformats.org/officeDocument/2006/relationships/image" Target="media/image3478.emf"/><Relationship Id="rId444" Type="http://schemas.openxmlformats.org/officeDocument/2006/relationships/image" Target="media/image430.emf"/><Relationship Id="rId651" Type="http://schemas.openxmlformats.org/officeDocument/2006/relationships/image" Target="media/image637.emf"/><Relationship Id="rId749" Type="http://schemas.openxmlformats.org/officeDocument/2006/relationships/image" Target="media/image735.emf"/><Relationship Id="rId1281" Type="http://schemas.openxmlformats.org/officeDocument/2006/relationships/image" Target="media/image1267.emf"/><Relationship Id="rId1379" Type="http://schemas.openxmlformats.org/officeDocument/2006/relationships/image" Target="media/image1365.emf"/><Relationship Id="rId1586" Type="http://schemas.openxmlformats.org/officeDocument/2006/relationships/image" Target="media/image1572.emf"/><Relationship Id="rId2125" Type="http://schemas.openxmlformats.org/officeDocument/2006/relationships/image" Target="media/image2093.emf"/><Relationship Id="rId2332" Type="http://schemas.openxmlformats.org/officeDocument/2006/relationships/image" Target="media/image2293.wmf"/><Relationship Id="rId2984" Type="http://schemas.openxmlformats.org/officeDocument/2006/relationships/image" Target="media/image2939.emf"/><Relationship Id="rId304" Type="http://schemas.openxmlformats.org/officeDocument/2006/relationships/image" Target="media/image290.emf"/><Relationship Id="rId511" Type="http://schemas.openxmlformats.org/officeDocument/2006/relationships/image" Target="media/image497.emf"/><Relationship Id="rId609" Type="http://schemas.openxmlformats.org/officeDocument/2006/relationships/image" Target="media/image595.emf"/><Relationship Id="rId956" Type="http://schemas.openxmlformats.org/officeDocument/2006/relationships/image" Target="media/image942.emf"/><Relationship Id="rId1141" Type="http://schemas.openxmlformats.org/officeDocument/2006/relationships/image" Target="media/image1127.emf"/><Relationship Id="rId1239" Type="http://schemas.openxmlformats.org/officeDocument/2006/relationships/image" Target="media/image1225.emf"/><Relationship Id="rId1793" Type="http://schemas.openxmlformats.org/officeDocument/2006/relationships/image" Target="media/image1766.emf"/><Relationship Id="rId2637" Type="http://schemas.openxmlformats.org/officeDocument/2006/relationships/image" Target="media/image2596.emf"/><Relationship Id="rId2844" Type="http://schemas.openxmlformats.org/officeDocument/2006/relationships/image" Target="media/image2801.emf"/><Relationship Id="rId85" Type="http://schemas.openxmlformats.org/officeDocument/2006/relationships/image" Target="media/image76.emf"/><Relationship Id="rId816" Type="http://schemas.openxmlformats.org/officeDocument/2006/relationships/image" Target="media/image802.emf"/><Relationship Id="rId1001" Type="http://schemas.openxmlformats.org/officeDocument/2006/relationships/image" Target="media/image987.emf"/><Relationship Id="rId1446" Type="http://schemas.openxmlformats.org/officeDocument/2006/relationships/image" Target="media/image1432.emf"/><Relationship Id="rId1653" Type="http://schemas.openxmlformats.org/officeDocument/2006/relationships/image" Target="media/image1639.emf"/><Relationship Id="rId1860" Type="http://schemas.openxmlformats.org/officeDocument/2006/relationships/image" Target="media/image1830.emf"/><Relationship Id="rId2704" Type="http://schemas.openxmlformats.org/officeDocument/2006/relationships/image" Target="media/image2662.emf"/><Relationship Id="rId2911" Type="http://schemas.openxmlformats.org/officeDocument/2006/relationships/image" Target="media/image2867.emf"/><Relationship Id="rId1306" Type="http://schemas.openxmlformats.org/officeDocument/2006/relationships/image" Target="media/image1292.emf"/><Relationship Id="rId1513" Type="http://schemas.openxmlformats.org/officeDocument/2006/relationships/image" Target="media/image1499.emf"/><Relationship Id="rId1720" Type="http://schemas.openxmlformats.org/officeDocument/2006/relationships/image" Target="media/image1703.emf"/><Relationship Id="rId1958" Type="http://schemas.openxmlformats.org/officeDocument/2006/relationships/image" Target="media/image1928.emf"/><Relationship Id="rId3173" Type="http://schemas.openxmlformats.org/officeDocument/2006/relationships/image" Target="media/image3128.emf"/><Relationship Id="rId3380" Type="http://schemas.openxmlformats.org/officeDocument/2006/relationships/image" Target="media/image3335.emf"/><Relationship Id="rId12" Type="http://schemas.openxmlformats.org/officeDocument/2006/relationships/image" Target="media/image5.emf"/><Relationship Id="rId1818" Type="http://schemas.openxmlformats.org/officeDocument/2006/relationships/image" Target="media/image1791.emf"/><Relationship Id="rId3033" Type="http://schemas.openxmlformats.org/officeDocument/2006/relationships/image" Target="media/image2988.emf"/><Relationship Id="rId3240" Type="http://schemas.openxmlformats.org/officeDocument/2006/relationships/image" Target="media/image3195.emf"/><Relationship Id="rId3478" Type="http://schemas.openxmlformats.org/officeDocument/2006/relationships/image" Target="media/image3433.emf"/><Relationship Id="rId161" Type="http://schemas.openxmlformats.org/officeDocument/2006/relationships/image" Target="media/image150.emf"/><Relationship Id="rId399" Type="http://schemas.openxmlformats.org/officeDocument/2006/relationships/image" Target="media/image385.emf"/><Relationship Id="rId2287" Type="http://schemas.openxmlformats.org/officeDocument/2006/relationships/image" Target="media/image2249.emf"/><Relationship Id="rId2494" Type="http://schemas.openxmlformats.org/officeDocument/2006/relationships/image" Target="media/image2454.emf"/><Relationship Id="rId3338" Type="http://schemas.openxmlformats.org/officeDocument/2006/relationships/image" Target="media/image3293.emf"/><Relationship Id="rId3545" Type="http://schemas.openxmlformats.org/officeDocument/2006/relationships/image" Target="media/image3500.emf"/><Relationship Id="rId259" Type="http://schemas.openxmlformats.org/officeDocument/2006/relationships/image" Target="media/image245.emf"/><Relationship Id="rId466" Type="http://schemas.openxmlformats.org/officeDocument/2006/relationships/image" Target="media/image452.emf"/><Relationship Id="rId673" Type="http://schemas.openxmlformats.org/officeDocument/2006/relationships/image" Target="media/image659.emf"/><Relationship Id="rId880" Type="http://schemas.openxmlformats.org/officeDocument/2006/relationships/image" Target="media/image866.emf"/><Relationship Id="rId1096" Type="http://schemas.openxmlformats.org/officeDocument/2006/relationships/image" Target="media/image1082.emf"/><Relationship Id="rId2147" Type="http://schemas.openxmlformats.org/officeDocument/2006/relationships/image" Target="media/image2115.emf"/><Relationship Id="rId2354" Type="http://schemas.openxmlformats.org/officeDocument/2006/relationships/image" Target="media/image2314.emf"/><Relationship Id="rId2561" Type="http://schemas.openxmlformats.org/officeDocument/2006/relationships/image" Target="media/image2520.emf"/><Relationship Id="rId2799" Type="http://schemas.openxmlformats.org/officeDocument/2006/relationships/image" Target="media/image2756.emf"/><Relationship Id="rId3100" Type="http://schemas.openxmlformats.org/officeDocument/2006/relationships/image" Target="media/image3055.emf"/><Relationship Id="rId3405" Type="http://schemas.openxmlformats.org/officeDocument/2006/relationships/image" Target="media/image3360.emf"/><Relationship Id="rId119" Type="http://schemas.openxmlformats.org/officeDocument/2006/relationships/image" Target="media/image108.emf"/><Relationship Id="rId326" Type="http://schemas.openxmlformats.org/officeDocument/2006/relationships/image" Target="media/image312.emf"/><Relationship Id="rId533" Type="http://schemas.openxmlformats.org/officeDocument/2006/relationships/image" Target="media/image519.emf"/><Relationship Id="rId978" Type="http://schemas.openxmlformats.org/officeDocument/2006/relationships/image" Target="media/image964.emf"/><Relationship Id="rId1163" Type="http://schemas.openxmlformats.org/officeDocument/2006/relationships/image" Target="media/image1149.emf"/><Relationship Id="rId1370" Type="http://schemas.openxmlformats.org/officeDocument/2006/relationships/image" Target="media/image1356.emf"/><Relationship Id="rId2007" Type="http://schemas.openxmlformats.org/officeDocument/2006/relationships/image" Target="media/image1977.emf"/><Relationship Id="rId2214" Type="http://schemas.openxmlformats.org/officeDocument/2006/relationships/image" Target="media/image2178.emf"/><Relationship Id="rId2659" Type="http://schemas.openxmlformats.org/officeDocument/2006/relationships/image" Target="media/image2618.emf"/><Relationship Id="rId2866" Type="http://schemas.openxmlformats.org/officeDocument/2006/relationships/image" Target="media/image2823.emf"/><Relationship Id="rId3612" Type="http://schemas.openxmlformats.org/officeDocument/2006/relationships/image" Target="media/image3567.emf"/><Relationship Id="rId740" Type="http://schemas.openxmlformats.org/officeDocument/2006/relationships/image" Target="media/image726.emf"/><Relationship Id="rId838" Type="http://schemas.openxmlformats.org/officeDocument/2006/relationships/image" Target="media/image824.emf"/><Relationship Id="rId1023" Type="http://schemas.openxmlformats.org/officeDocument/2006/relationships/image" Target="media/image1009.emf"/><Relationship Id="rId1468" Type="http://schemas.openxmlformats.org/officeDocument/2006/relationships/image" Target="media/image1454.emf"/><Relationship Id="rId1675" Type="http://schemas.openxmlformats.org/officeDocument/2006/relationships/image" Target="media/image1661.emf"/><Relationship Id="rId1882" Type="http://schemas.openxmlformats.org/officeDocument/2006/relationships/image" Target="media/image1852.emf"/><Relationship Id="rId2421" Type="http://schemas.openxmlformats.org/officeDocument/2006/relationships/image" Target="media/image2381.emf"/><Relationship Id="rId2519" Type="http://schemas.openxmlformats.org/officeDocument/2006/relationships/image" Target="media/image2479.emf"/><Relationship Id="rId2726" Type="http://schemas.openxmlformats.org/officeDocument/2006/relationships/image" Target="media/image2684.emf"/><Relationship Id="rId600" Type="http://schemas.openxmlformats.org/officeDocument/2006/relationships/image" Target="media/image586.emf"/><Relationship Id="rId1230" Type="http://schemas.openxmlformats.org/officeDocument/2006/relationships/image" Target="media/image1216.emf"/><Relationship Id="rId1328" Type="http://schemas.openxmlformats.org/officeDocument/2006/relationships/image" Target="media/image1314.emf"/><Relationship Id="rId1535" Type="http://schemas.openxmlformats.org/officeDocument/2006/relationships/image" Target="media/image1521.emf"/><Relationship Id="rId2933" Type="http://schemas.openxmlformats.org/officeDocument/2006/relationships/image" Target="media/image2888.emf"/><Relationship Id="rId905" Type="http://schemas.openxmlformats.org/officeDocument/2006/relationships/image" Target="media/image891.emf"/><Relationship Id="rId1742" Type="http://schemas.openxmlformats.org/officeDocument/2006/relationships/image" Target="media/image1721.emf"/><Relationship Id="rId3195" Type="http://schemas.openxmlformats.org/officeDocument/2006/relationships/image" Target="media/image3150.emf"/><Relationship Id="rId34" Type="http://schemas.openxmlformats.org/officeDocument/2006/relationships/image" Target="media/image25.emf"/><Relationship Id="rId1602" Type="http://schemas.openxmlformats.org/officeDocument/2006/relationships/image" Target="media/image1588.emf"/><Relationship Id="rId3055" Type="http://schemas.openxmlformats.org/officeDocument/2006/relationships/image" Target="media/image3010.emf"/><Relationship Id="rId3262" Type="http://schemas.openxmlformats.org/officeDocument/2006/relationships/image" Target="media/image3217.emf"/><Relationship Id="rId183" Type="http://schemas.openxmlformats.org/officeDocument/2006/relationships/image" Target="media/image172.emf"/><Relationship Id="rId390" Type="http://schemas.openxmlformats.org/officeDocument/2006/relationships/image" Target="media/image376.emf"/><Relationship Id="rId1907" Type="http://schemas.openxmlformats.org/officeDocument/2006/relationships/image" Target="media/image1877.emf"/><Relationship Id="rId2071" Type="http://schemas.openxmlformats.org/officeDocument/2006/relationships/image" Target="media/image2041.emf"/><Relationship Id="rId3122" Type="http://schemas.openxmlformats.org/officeDocument/2006/relationships/image" Target="media/image3077.emf"/><Relationship Id="rId3567" Type="http://schemas.openxmlformats.org/officeDocument/2006/relationships/image" Target="media/image3522.emf"/><Relationship Id="rId250" Type="http://schemas.openxmlformats.org/officeDocument/2006/relationships/image" Target="media/image236.emf"/><Relationship Id="rId488" Type="http://schemas.openxmlformats.org/officeDocument/2006/relationships/image" Target="media/image474.emf"/><Relationship Id="rId695" Type="http://schemas.openxmlformats.org/officeDocument/2006/relationships/image" Target="media/image681.emf"/><Relationship Id="rId2169" Type="http://schemas.openxmlformats.org/officeDocument/2006/relationships/image" Target="media/image2135.emf"/><Relationship Id="rId2376" Type="http://schemas.openxmlformats.org/officeDocument/2006/relationships/image" Target="media/image2336.emf"/><Relationship Id="rId2583" Type="http://schemas.openxmlformats.org/officeDocument/2006/relationships/image" Target="media/image2542.emf"/><Relationship Id="rId2790" Type="http://schemas.openxmlformats.org/officeDocument/2006/relationships/image" Target="media/image2747.emf"/><Relationship Id="rId3427" Type="http://schemas.openxmlformats.org/officeDocument/2006/relationships/image" Target="media/image3382.emf"/><Relationship Id="rId3634" Type="http://schemas.openxmlformats.org/officeDocument/2006/relationships/image" Target="media/image3580.wmf"/><Relationship Id="rId110" Type="http://schemas.openxmlformats.org/officeDocument/2006/relationships/image" Target="media/image99.emf"/><Relationship Id="rId348" Type="http://schemas.openxmlformats.org/officeDocument/2006/relationships/image" Target="media/image334.emf"/><Relationship Id="rId555" Type="http://schemas.openxmlformats.org/officeDocument/2006/relationships/image" Target="media/image541.emf"/><Relationship Id="rId762" Type="http://schemas.openxmlformats.org/officeDocument/2006/relationships/image" Target="media/image748.emf"/><Relationship Id="rId1185" Type="http://schemas.openxmlformats.org/officeDocument/2006/relationships/image" Target="media/image1171.emf"/><Relationship Id="rId1392" Type="http://schemas.openxmlformats.org/officeDocument/2006/relationships/image" Target="media/image1378.emf"/><Relationship Id="rId2029" Type="http://schemas.openxmlformats.org/officeDocument/2006/relationships/image" Target="media/image1999.emf"/><Relationship Id="rId2236" Type="http://schemas.openxmlformats.org/officeDocument/2006/relationships/image" Target="media/image2200.emf"/><Relationship Id="rId2443" Type="http://schemas.openxmlformats.org/officeDocument/2006/relationships/image" Target="media/image2403.emf"/><Relationship Id="rId2650" Type="http://schemas.openxmlformats.org/officeDocument/2006/relationships/image" Target="media/image2609.emf"/><Relationship Id="rId2888" Type="http://schemas.openxmlformats.org/officeDocument/2006/relationships/image" Target="media/image2844.emf"/><Relationship Id="rId208" Type="http://schemas.openxmlformats.org/officeDocument/2006/relationships/image" Target="media/image197.emf"/><Relationship Id="rId415" Type="http://schemas.openxmlformats.org/officeDocument/2006/relationships/image" Target="media/image401.emf"/><Relationship Id="rId622" Type="http://schemas.openxmlformats.org/officeDocument/2006/relationships/image" Target="media/image608.emf"/><Relationship Id="rId1045" Type="http://schemas.openxmlformats.org/officeDocument/2006/relationships/image" Target="media/image1031.emf"/><Relationship Id="rId1252" Type="http://schemas.openxmlformats.org/officeDocument/2006/relationships/image" Target="media/image1238.emf"/><Relationship Id="rId1697" Type="http://schemas.openxmlformats.org/officeDocument/2006/relationships/image" Target="media/image1683.emf"/><Relationship Id="rId2303" Type="http://schemas.openxmlformats.org/officeDocument/2006/relationships/image" Target="media/image2265.emf"/><Relationship Id="rId2510" Type="http://schemas.openxmlformats.org/officeDocument/2006/relationships/image" Target="media/image2470.emf"/><Relationship Id="rId2748" Type="http://schemas.openxmlformats.org/officeDocument/2006/relationships/image" Target="media/image2706.emf"/><Relationship Id="rId2955" Type="http://schemas.openxmlformats.org/officeDocument/2006/relationships/image" Target="media/image2910.emf"/><Relationship Id="rId927" Type="http://schemas.openxmlformats.org/officeDocument/2006/relationships/image" Target="media/image913.emf"/><Relationship Id="rId1112" Type="http://schemas.openxmlformats.org/officeDocument/2006/relationships/image" Target="media/image1098.emf"/><Relationship Id="rId1557" Type="http://schemas.openxmlformats.org/officeDocument/2006/relationships/image" Target="media/image1543.emf"/><Relationship Id="rId1764" Type="http://schemas.openxmlformats.org/officeDocument/2006/relationships/oleObject" Target="embeddings/oleObject20.bin"/><Relationship Id="rId1971" Type="http://schemas.openxmlformats.org/officeDocument/2006/relationships/image" Target="media/image1941.emf"/><Relationship Id="rId2608" Type="http://schemas.openxmlformats.org/officeDocument/2006/relationships/image" Target="media/image2567.emf"/><Relationship Id="rId2815" Type="http://schemas.openxmlformats.org/officeDocument/2006/relationships/image" Target="media/image2772.emf"/><Relationship Id="rId56" Type="http://schemas.openxmlformats.org/officeDocument/2006/relationships/image" Target="media/image47.emf"/><Relationship Id="rId1417" Type="http://schemas.openxmlformats.org/officeDocument/2006/relationships/image" Target="media/image1403.emf"/><Relationship Id="rId1624" Type="http://schemas.openxmlformats.org/officeDocument/2006/relationships/image" Target="media/image1610.emf"/><Relationship Id="rId1831" Type="http://schemas.openxmlformats.org/officeDocument/2006/relationships/image" Target="media/image1804.emf"/><Relationship Id="rId3077" Type="http://schemas.openxmlformats.org/officeDocument/2006/relationships/image" Target="media/image3032.emf"/><Relationship Id="rId3284" Type="http://schemas.openxmlformats.org/officeDocument/2006/relationships/image" Target="media/image3239.emf"/><Relationship Id="rId1929" Type="http://schemas.openxmlformats.org/officeDocument/2006/relationships/image" Target="media/image1899.emf"/><Relationship Id="rId2093" Type="http://schemas.openxmlformats.org/officeDocument/2006/relationships/image" Target="media/image2061.emf"/><Relationship Id="rId3491" Type="http://schemas.openxmlformats.org/officeDocument/2006/relationships/image" Target="media/image3446.emf"/><Relationship Id="rId3589" Type="http://schemas.openxmlformats.org/officeDocument/2006/relationships/image" Target="media/image3544.emf"/><Relationship Id="rId2398" Type="http://schemas.openxmlformats.org/officeDocument/2006/relationships/image" Target="media/image2358.emf"/><Relationship Id="rId3144" Type="http://schemas.openxmlformats.org/officeDocument/2006/relationships/image" Target="media/image3099.emf"/><Relationship Id="rId3351" Type="http://schemas.openxmlformats.org/officeDocument/2006/relationships/image" Target="media/image3306.emf"/><Relationship Id="rId3449" Type="http://schemas.openxmlformats.org/officeDocument/2006/relationships/image" Target="media/image3404.emf"/><Relationship Id="rId272" Type="http://schemas.openxmlformats.org/officeDocument/2006/relationships/image" Target="media/image258.emf"/><Relationship Id="rId577" Type="http://schemas.openxmlformats.org/officeDocument/2006/relationships/image" Target="media/image563.emf"/><Relationship Id="rId2160" Type="http://schemas.openxmlformats.org/officeDocument/2006/relationships/image" Target="media/image2128.emf"/><Relationship Id="rId2258" Type="http://schemas.openxmlformats.org/officeDocument/2006/relationships/image" Target="media/image2222.emf"/><Relationship Id="rId3004" Type="http://schemas.openxmlformats.org/officeDocument/2006/relationships/image" Target="media/image2959.emf"/><Relationship Id="rId3211" Type="http://schemas.openxmlformats.org/officeDocument/2006/relationships/image" Target="media/image3166.emf"/><Relationship Id="rId3656" Type="http://schemas.openxmlformats.org/officeDocument/2006/relationships/image" Target="media/image3591.wmf"/><Relationship Id="rId132" Type="http://schemas.openxmlformats.org/officeDocument/2006/relationships/image" Target="media/image121.emf"/><Relationship Id="rId784" Type="http://schemas.openxmlformats.org/officeDocument/2006/relationships/image" Target="media/image770.emf"/><Relationship Id="rId991" Type="http://schemas.openxmlformats.org/officeDocument/2006/relationships/image" Target="media/image977.emf"/><Relationship Id="rId1067" Type="http://schemas.openxmlformats.org/officeDocument/2006/relationships/image" Target="media/image1053.emf"/><Relationship Id="rId2020" Type="http://schemas.openxmlformats.org/officeDocument/2006/relationships/image" Target="media/image1990.emf"/><Relationship Id="rId2465" Type="http://schemas.openxmlformats.org/officeDocument/2006/relationships/image" Target="media/image2425.emf"/><Relationship Id="rId2672" Type="http://schemas.openxmlformats.org/officeDocument/2006/relationships/image" Target="media/image2630.emf"/><Relationship Id="rId3309" Type="http://schemas.openxmlformats.org/officeDocument/2006/relationships/image" Target="media/image3264.emf"/><Relationship Id="rId3516" Type="http://schemas.openxmlformats.org/officeDocument/2006/relationships/image" Target="media/image3471.emf"/><Relationship Id="rId437" Type="http://schemas.openxmlformats.org/officeDocument/2006/relationships/image" Target="media/image423.emf"/><Relationship Id="rId644" Type="http://schemas.openxmlformats.org/officeDocument/2006/relationships/image" Target="media/image630.emf"/><Relationship Id="rId851" Type="http://schemas.openxmlformats.org/officeDocument/2006/relationships/image" Target="media/image837.emf"/><Relationship Id="rId1274" Type="http://schemas.openxmlformats.org/officeDocument/2006/relationships/image" Target="media/image1260.emf"/><Relationship Id="rId1481" Type="http://schemas.openxmlformats.org/officeDocument/2006/relationships/image" Target="media/image1467.emf"/><Relationship Id="rId1579" Type="http://schemas.openxmlformats.org/officeDocument/2006/relationships/image" Target="media/image1565.emf"/><Relationship Id="rId2118" Type="http://schemas.openxmlformats.org/officeDocument/2006/relationships/image" Target="media/image2086.emf"/><Relationship Id="rId2325" Type="http://schemas.openxmlformats.org/officeDocument/2006/relationships/image" Target="media/image2287.emf"/><Relationship Id="rId2532" Type="http://schemas.openxmlformats.org/officeDocument/2006/relationships/image" Target="media/image2492.emf"/><Relationship Id="rId2977" Type="http://schemas.openxmlformats.org/officeDocument/2006/relationships/image" Target="media/image2932.emf"/><Relationship Id="rId504" Type="http://schemas.openxmlformats.org/officeDocument/2006/relationships/image" Target="media/image490.emf"/><Relationship Id="rId711" Type="http://schemas.openxmlformats.org/officeDocument/2006/relationships/image" Target="media/image697.emf"/><Relationship Id="rId949" Type="http://schemas.openxmlformats.org/officeDocument/2006/relationships/image" Target="media/image935.emf"/><Relationship Id="rId1134" Type="http://schemas.openxmlformats.org/officeDocument/2006/relationships/image" Target="media/image1120.emf"/><Relationship Id="rId1341" Type="http://schemas.openxmlformats.org/officeDocument/2006/relationships/image" Target="media/image1327.emf"/><Relationship Id="rId1786" Type="http://schemas.openxmlformats.org/officeDocument/2006/relationships/image" Target="media/image1759.emf"/><Relationship Id="rId1993" Type="http://schemas.openxmlformats.org/officeDocument/2006/relationships/image" Target="media/image1963.emf"/><Relationship Id="rId2837" Type="http://schemas.openxmlformats.org/officeDocument/2006/relationships/image" Target="media/image2794.emf"/><Relationship Id="rId78" Type="http://schemas.openxmlformats.org/officeDocument/2006/relationships/image" Target="media/image69.emf"/><Relationship Id="rId809" Type="http://schemas.openxmlformats.org/officeDocument/2006/relationships/image" Target="media/image795.emf"/><Relationship Id="rId1201" Type="http://schemas.openxmlformats.org/officeDocument/2006/relationships/image" Target="media/image1187.emf"/><Relationship Id="rId1439" Type="http://schemas.openxmlformats.org/officeDocument/2006/relationships/image" Target="media/image1425.emf"/><Relationship Id="rId1646" Type="http://schemas.openxmlformats.org/officeDocument/2006/relationships/image" Target="media/image1632.emf"/><Relationship Id="rId1853" Type="http://schemas.openxmlformats.org/officeDocument/2006/relationships/image" Target="media/image1823.emf"/><Relationship Id="rId2904" Type="http://schemas.openxmlformats.org/officeDocument/2006/relationships/image" Target="media/image2860.emf"/><Relationship Id="rId3099" Type="http://schemas.openxmlformats.org/officeDocument/2006/relationships/image" Target="media/image3054.emf"/><Relationship Id="rId1506" Type="http://schemas.openxmlformats.org/officeDocument/2006/relationships/image" Target="media/image1492.emf"/><Relationship Id="rId1713" Type="http://schemas.openxmlformats.org/officeDocument/2006/relationships/image" Target="media/image1696.emf"/><Relationship Id="rId1920" Type="http://schemas.openxmlformats.org/officeDocument/2006/relationships/image" Target="media/image1890.emf"/><Relationship Id="rId3166" Type="http://schemas.openxmlformats.org/officeDocument/2006/relationships/image" Target="media/image3121.emf"/><Relationship Id="rId3373" Type="http://schemas.openxmlformats.org/officeDocument/2006/relationships/image" Target="media/image3328.emf"/><Relationship Id="rId3580" Type="http://schemas.openxmlformats.org/officeDocument/2006/relationships/image" Target="media/image3535.emf"/><Relationship Id="rId294" Type="http://schemas.openxmlformats.org/officeDocument/2006/relationships/image" Target="media/image280.emf"/><Relationship Id="rId2182" Type="http://schemas.openxmlformats.org/officeDocument/2006/relationships/image" Target="media/image2148.emf"/><Relationship Id="rId3026" Type="http://schemas.openxmlformats.org/officeDocument/2006/relationships/image" Target="media/image2981.emf"/><Relationship Id="rId3233" Type="http://schemas.openxmlformats.org/officeDocument/2006/relationships/image" Target="media/image3188.emf"/><Relationship Id="rId3678" Type="http://schemas.openxmlformats.org/officeDocument/2006/relationships/fontTable" Target="fontTable.xml"/><Relationship Id="rId154" Type="http://schemas.openxmlformats.org/officeDocument/2006/relationships/image" Target="media/image143.emf"/><Relationship Id="rId361" Type="http://schemas.openxmlformats.org/officeDocument/2006/relationships/image" Target="media/image347.emf"/><Relationship Id="rId599" Type="http://schemas.openxmlformats.org/officeDocument/2006/relationships/image" Target="media/image585.emf"/><Relationship Id="rId2042" Type="http://schemas.openxmlformats.org/officeDocument/2006/relationships/image" Target="media/image2012.emf"/><Relationship Id="rId2487" Type="http://schemas.openxmlformats.org/officeDocument/2006/relationships/image" Target="media/image2447.emf"/><Relationship Id="rId2694" Type="http://schemas.openxmlformats.org/officeDocument/2006/relationships/image" Target="media/image2652.emf"/><Relationship Id="rId3440" Type="http://schemas.openxmlformats.org/officeDocument/2006/relationships/image" Target="media/image3395.emf"/><Relationship Id="rId3538" Type="http://schemas.openxmlformats.org/officeDocument/2006/relationships/image" Target="media/image3493.emf"/><Relationship Id="rId459" Type="http://schemas.openxmlformats.org/officeDocument/2006/relationships/image" Target="media/image445.emf"/><Relationship Id="rId666" Type="http://schemas.openxmlformats.org/officeDocument/2006/relationships/image" Target="media/image652.emf"/><Relationship Id="rId873" Type="http://schemas.openxmlformats.org/officeDocument/2006/relationships/image" Target="media/image859.emf"/><Relationship Id="rId1089" Type="http://schemas.openxmlformats.org/officeDocument/2006/relationships/image" Target="media/image1075.emf"/><Relationship Id="rId1296" Type="http://schemas.openxmlformats.org/officeDocument/2006/relationships/image" Target="media/image1282.emf"/><Relationship Id="rId2347" Type="http://schemas.openxmlformats.org/officeDocument/2006/relationships/image" Target="media/image2307.emf"/><Relationship Id="rId2554" Type="http://schemas.openxmlformats.org/officeDocument/2006/relationships/image" Target="media/image2513.emf"/><Relationship Id="rId2999" Type="http://schemas.openxmlformats.org/officeDocument/2006/relationships/image" Target="media/image2954.emf"/><Relationship Id="rId3300" Type="http://schemas.openxmlformats.org/officeDocument/2006/relationships/image" Target="media/image3255.emf"/><Relationship Id="rId221" Type="http://schemas.openxmlformats.org/officeDocument/2006/relationships/image" Target="media/image210.emf"/><Relationship Id="rId319" Type="http://schemas.openxmlformats.org/officeDocument/2006/relationships/image" Target="media/image305.emf"/><Relationship Id="rId526" Type="http://schemas.openxmlformats.org/officeDocument/2006/relationships/image" Target="media/image512.emf"/><Relationship Id="rId1156" Type="http://schemas.openxmlformats.org/officeDocument/2006/relationships/image" Target="media/image1142.emf"/><Relationship Id="rId1363" Type="http://schemas.openxmlformats.org/officeDocument/2006/relationships/image" Target="media/image1349.emf"/><Relationship Id="rId2207" Type="http://schemas.openxmlformats.org/officeDocument/2006/relationships/image" Target="media/image2171.emf"/><Relationship Id="rId2761" Type="http://schemas.openxmlformats.org/officeDocument/2006/relationships/image" Target="media/image2719.emf"/><Relationship Id="rId2859" Type="http://schemas.openxmlformats.org/officeDocument/2006/relationships/image" Target="media/image2816.emf"/><Relationship Id="rId3605" Type="http://schemas.openxmlformats.org/officeDocument/2006/relationships/image" Target="media/image3560.emf"/><Relationship Id="rId733" Type="http://schemas.openxmlformats.org/officeDocument/2006/relationships/image" Target="media/image719.emf"/><Relationship Id="rId940" Type="http://schemas.openxmlformats.org/officeDocument/2006/relationships/image" Target="media/image926.emf"/><Relationship Id="rId1016" Type="http://schemas.openxmlformats.org/officeDocument/2006/relationships/image" Target="media/image1002.emf"/><Relationship Id="rId1570" Type="http://schemas.openxmlformats.org/officeDocument/2006/relationships/image" Target="media/image1556.emf"/><Relationship Id="rId1668" Type="http://schemas.openxmlformats.org/officeDocument/2006/relationships/image" Target="media/image1654.emf"/><Relationship Id="rId1875" Type="http://schemas.openxmlformats.org/officeDocument/2006/relationships/image" Target="media/image1845.emf"/><Relationship Id="rId2414" Type="http://schemas.openxmlformats.org/officeDocument/2006/relationships/image" Target="media/image2374.emf"/><Relationship Id="rId2621" Type="http://schemas.openxmlformats.org/officeDocument/2006/relationships/image" Target="media/image2580.emf"/><Relationship Id="rId2719" Type="http://schemas.openxmlformats.org/officeDocument/2006/relationships/image" Target="media/image2677.emf"/><Relationship Id="rId800" Type="http://schemas.openxmlformats.org/officeDocument/2006/relationships/image" Target="media/image786.emf"/><Relationship Id="rId1223" Type="http://schemas.openxmlformats.org/officeDocument/2006/relationships/image" Target="media/image1209.emf"/><Relationship Id="rId1430" Type="http://schemas.openxmlformats.org/officeDocument/2006/relationships/image" Target="media/image1416.emf"/><Relationship Id="rId1528" Type="http://schemas.openxmlformats.org/officeDocument/2006/relationships/image" Target="media/image1514.emf"/><Relationship Id="rId2926" Type="http://schemas.openxmlformats.org/officeDocument/2006/relationships/image" Target="media/image2881.emf"/><Relationship Id="rId3090" Type="http://schemas.openxmlformats.org/officeDocument/2006/relationships/image" Target="media/image3045.emf"/><Relationship Id="rId1735" Type="http://schemas.openxmlformats.org/officeDocument/2006/relationships/image" Target="media/image1716.emf"/><Relationship Id="rId1942" Type="http://schemas.openxmlformats.org/officeDocument/2006/relationships/image" Target="media/image1912.emf"/><Relationship Id="rId3188" Type="http://schemas.openxmlformats.org/officeDocument/2006/relationships/image" Target="media/image3143.emf"/><Relationship Id="rId3395" Type="http://schemas.openxmlformats.org/officeDocument/2006/relationships/image" Target="media/image3350.emf"/><Relationship Id="rId27" Type="http://schemas.openxmlformats.org/officeDocument/2006/relationships/image" Target="media/image20.emf"/><Relationship Id="rId1802" Type="http://schemas.openxmlformats.org/officeDocument/2006/relationships/image" Target="media/image1775.emf"/><Relationship Id="rId3048" Type="http://schemas.openxmlformats.org/officeDocument/2006/relationships/image" Target="media/image3003.emf"/><Relationship Id="rId3255" Type="http://schemas.openxmlformats.org/officeDocument/2006/relationships/image" Target="media/image3210.emf"/><Relationship Id="rId3462" Type="http://schemas.openxmlformats.org/officeDocument/2006/relationships/image" Target="media/image3417.emf"/><Relationship Id="rId176" Type="http://schemas.openxmlformats.org/officeDocument/2006/relationships/image" Target="media/image165.emf"/><Relationship Id="rId383" Type="http://schemas.openxmlformats.org/officeDocument/2006/relationships/image" Target="media/image369.emf"/><Relationship Id="rId590" Type="http://schemas.openxmlformats.org/officeDocument/2006/relationships/image" Target="media/image576.emf"/><Relationship Id="rId2064" Type="http://schemas.openxmlformats.org/officeDocument/2006/relationships/image" Target="media/image2034.emf"/><Relationship Id="rId2271" Type="http://schemas.openxmlformats.org/officeDocument/2006/relationships/image" Target="media/image2233.emf"/><Relationship Id="rId3115" Type="http://schemas.openxmlformats.org/officeDocument/2006/relationships/image" Target="media/image3070.emf"/><Relationship Id="rId3322" Type="http://schemas.openxmlformats.org/officeDocument/2006/relationships/image" Target="media/image3277.emf"/><Relationship Id="rId243" Type="http://schemas.openxmlformats.org/officeDocument/2006/relationships/image" Target="media/image229.emf"/><Relationship Id="rId450" Type="http://schemas.openxmlformats.org/officeDocument/2006/relationships/image" Target="media/image436.emf"/><Relationship Id="rId688" Type="http://schemas.openxmlformats.org/officeDocument/2006/relationships/image" Target="media/image674.emf"/><Relationship Id="rId895" Type="http://schemas.openxmlformats.org/officeDocument/2006/relationships/image" Target="media/image881.emf"/><Relationship Id="rId1080" Type="http://schemas.openxmlformats.org/officeDocument/2006/relationships/image" Target="media/image1066.emf"/><Relationship Id="rId2131" Type="http://schemas.openxmlformats.org/officeDocument/2006/relationships/image" Target="media/image2099.emf"/><Relationship Id="rId2369" Type="http://schemas.openxmlformats.org/officeDocument/2006/relationships/image" Target="media/image2329.emf"/><Relationship Id="rId2576" Type="http://schemas.openxmlformats.org/officeDocument/2006/relationships/image" Target="media/image2535.emf"/><Relationship Id="rId2783" Type="http://schemas.openxmlformats.org/officeDocument/2006/relationships/image" Target="media/image2740.emf"/><Relationship Id="rId2990" Type="http://schemas.openxmlformats.org/officeDocument/2006/relationships/image" Target="media/image2945.emf"/><Relationship Id="rId3627" Type="http://schemas.openxmlformats.org/officeDocument/2006/relationships/oleObject" Target="embeddings/oleObject44.bin"/><Relationship Id="rId103" Type="http://schemas.openxmlformats.org/officeDocument/2006/relationships/image" Target="media/image92.emf"/><Relationship Id="rId310" Type="http://schemas.openxmlformats.org/officeDocument/2006/relationships/image" Target="media/image296.emf"/><Relationship Id="rId548" Type="http://schemas.openxmlformats.org/officeDocument/2006/relationships/image" Target="media/image534.emf"/><Relationship Id="rId755" Type="http://schemas.openxmlformats.org/officeDocument/2006/relationships/image" Target="media/image741.emf"/><Relationship Id="rId962" Type="http://schemas.openxmlformats.org/officeDocument/2006/relationships/image" Target="media/image948.emf"/><Relationship Id="rId1178" Type="http://schemas.openxmlformats.org/officeDocument/2006/relationships/image" Target="media/image1164.emf"/><Relationship Id="rId1385" Type="http://schemas.openxmlformats.org/officeDocument/2006/relationships/image" Target="media/image1371.emf"/><Relationship Id="rId1592" Type="http://schemas.openxmlformats.org/officeDocument/2006/relationships/image" Target="media/image1578.emf"/><Relationship Id="rId2229" Type="http://schemas.openxmlformats.org/officeDocument/2006/relationships/image" Target="media/image2193.emf"/><Relationship Id="rId2436" Type="http://schemas.openxmlformats.org/officeDocument/2006/relationships/image" Target="media/image2396.emf"/><Relationship Id="rId2643" Type="http://schemas.openxmlformats.org/officeDocument/2006/relationships/image" Target="media/image2602.emf"/><Relationship Id="rId2850" Type="http://schemas.openxmlformats.org/officeDocument/2006/relationships/image" Target="media/image2807.emf"/><Relationship Id="rId91" Type="http://schemas.openxmlformats.org/officeDocument/2006/relationships/image" Target="media/image82.emf"/><Relationship Id="rId408" Type="http://schemas.openxmlformats.org/officeDocument/2006/relationships/image" Target="media/image394.emf"/><Relationship Id="rId615" Type="http://schemas.openxmlformats.org/officeDocument/2006/relationships/image" Target="media/image601.emf"/><Relationship Id="rId822" Type="http://schemas.openxmlformats.org/officeDocument/2006/relationships/image" Target="media/image808.emf"/><Relationship Id="rId1038" Type="http://schemas.openxmlformats.org/officeDocument/2006/relationships/image" Target="media/image1024.emf"/><Relationship Id="rId1245" Type="http://schemas.openxmlformats.org/officeDocument/2006/relationships/image" Target="media/image1231.emf"/><Relationship Id="rId1452" Type="http://schemas.openxmlformats.org/officeDocument/2006/relationships/image" Target="media/image1438.emf"/><Relationship Id="rId1897" Type="http://schemas.openxmlformats.org/officeDocument/2006/relationships/image" Target="media/image1867.emf"/><Relationship Id="rId2503" Type="http://schemas.openxmlformats.org/officeDocument/2006/relationships/image" Target="media/image2463.emf"/><Relationship Id="rId2948" Type="http://schemas.openxmlformats.org/officeDocument/2006/relationships/image" Target="media/image2903.emf"/><Relationship Id="rId1105" Type="http://schemas.openxmlformats.org/officeDocument/2006/relationships/image" Target="media/image1091.emf"/><Relationship Id="rId1312" Type="http://schemas.openxmlformats.org/officeDocument/2006/relationships/image" Target="media/image1298.emf"/><Relationship Id="rId1757" Type="http://schemas.openxmlformats.org/officeDocument/2006/relationships/image" Target="media/image1734.wmf"/><Relationship Id="rId1964" Type="http://schemas.openxmlformats.org/officeDocument/2006/relationships/image" Target="media/image1934.emf"/><Relationship Id="rId2710" Type="http://schemas.openxmlformats.org/officeDocument/2006/relationships/image" Target="media/image2668.emf"/><Relationship Id="rId2808" Type="http://schemas.openxmlformats.org/officeDocument/2006/relationships/image" Target="media/image2765.emf"/><Relationship Id="rId49" Type="http://schemas.openxmlformats.org/officeDocument/2006/relationships/image" Target="media/image40.emf"/><Relationship Id="rId1617" Type="http://schemas.openxmlformats.org/officeDocument/2006/relationships/image" Target="media/image1603.emf"/><Relationship Id="rId1824" Type="http://schemas.openxmlformats.org/officeDocument/2006/relationships/image" Target="media/image1797.emf"/><Relationship Id="rId3277" Type="http://schemas.openxmlformats.org/officeDocument/2006/relationships/image" Target="media/image3232.emf"/><Relationship Id="rId198" Type="http://schemas.openxmlformats.org/officeDocument/2006/relationships/image" Target="media/image187.emf"/><Relationship Id="rId2086" Type="http://schemas.openxmlformats.org/officeDocument/2006/relationships/image" Target="media/image2054.emf"/><Relationship Id="rId3484" Type="http://schemas.openxmlformats.org/officeDocument/2006/relationships/image" Target="media/image3439.emf"/><Relationship Id="rId2293" Type="http://schemas.openxmlformats.org/officeDocument/2006/relationships/image" Target="media/image2255.emf"/><Relationship Id="rId2598" Type="http://schemas.openxmlformats.org/officeDocument/2006/relationships/image" Target="media/image2557.emf"/><Relationship Id="rId3137" Type="http://schemas.openxmlformats.org/officeDocument/2006/relationships/image" Target="media/image3092.emf"/><Relationship Id="rId3344" Type="http://schemas.openxmlformats.org/officeDocument/2006/relationships/image" Target="media/image3299.emf"/><Relationship Id="rId3551" Type="http://schemas.openxmlformats.org/officeDocument/2006/relationships/image" Target="media/image3506.emf"/><Relationship Id="rId265" Type="http://schemas.openxmlformats.org/officeDocument/2006/relationships/image" Target="media/image251.emf"/><Relationship Id="rId472" Type="http://schemas.openxmlformats.org/officeDocument/2006/relationships/image" Target="media/image458.emf"/><Relationship Id="rId2153" Type="http://schemas.openxmlformats.org/officeDocument/2006/relationships/image" Target="media/image2121.emf"/><Relationship Id="rId2360" Type="http://schemas.openxmlformats.org/officeDocument/2006/relationships/image" Target="media/image2320.emf"/><Relationship Id="rId3204" Type="http://schemas.openxmlformats.org/officeDocument/2006/relationships/image" Target="media/image3159.emf"/><Relationship Id="rId3411" Type="http://schemas.openxmlformats.org/officeDocument/2006/relationships/image" Target="media/image3366.emf"/><Relationship Id="rId3649" Type="http://schemas.openxmlformats.org/officeDocument/2006/relationships/oleObject" Target="embeddings/oleObject55.bin"/><Relationship Id="rId125" Type="http://schemas.openxmlformats.org/officeDocument/2006/relationships/image" Target="media/image114.emf"/><Relationship Id="rId332" Type="http://schemas.openxmlformats.org/officeDocument/2006/relationships/image" Target="media/image318.emf"/><Relationship Id="rId777" Type="http://schemas.openxmlformats.org/officeDocument/2006/relationships/image" Target="media/image763.emf"/><Relationship Id="rId984" Type="http://schemas.openxmlformats.org/officeDocument/2006/relationships/image" Target="media/image970.emf"/><Relationship Id="rId2013" Type="http://schemas.openxmlformats.org/officeDocument/2006/relationships/image" Target="media/image1983.emf"/><Relationship Id="rId2220" Type="http://schemas.openxmlformats.org/officeDocument/2006/relationships/image" Target="media/image2184.emf"/><Relationship Id="rId2458" Type="http://schemas.openxmlformats.org/officeDocument/2006/relationships/image" Target="media/image2418.emf"/><Relationship Id="rId2665" Type="http://schemas.openxmlformats.org/officeDocument/2006/relationships/image" Target="media/image2624.wmf"/><Relationship Id="rId2872" Type="http://schemas.openxmlformats.org/officeDocument/2006/relationships/image" Target="media/image2828.emf"/><Relationship Id="rId3509" Type="http://schemas.openxmlformats.org/officeDocument/2006/relationships/image" Target="media/image3464.emf"/><Relationship Id="rId637" Type="http://schemas.openxmlformats.org/officeDocument/2006/relationships/image" Target="media/image623.emf"/><Relationship Id="rId844" Type="http://schemas.openxmlformats.org/officeDocument/2006/relationships/image" Target="media/image830.emf"/><Relationship Id="rId1267" Type="http://schemas.openxmlformats.org/officeDocument/2006/relationships/image" Target="media/image1253.emf"/><Relationship Id="rId1474" Type="http://schemas.openxmlformats.org/officeDocument/2006/relationships/image" Target="media/image1460.emf"/><Relationship Id="rId1681" Type="http://schemas.openxmlformats.org/officeDocument/2006/relationships/image" Target="media/image1667.emf"/><Relationship Id="rId2318" Type="http://schemas.openxmlformats.org/officeDocument/2006/relationships/image" Target="media/image2280.emf"/><Relationship Id="rId2525" Type="http://schemas.openxmlformats.org/officeDocument/2006/relationships/image" Target="media/image2485.emf"/><Relationship Id="rId2732" Type="http://schemas.openxmlformats.org/officeDocument/2006/relationships/image" Target="media/image2690.emf"/><Relationship Id="rId704" Type="http://schemas.openxmlformats.org/officeDocument/2006/relationships/image" Target="media/image690.emf"/><Relationship Id="rId911" Type="http://schemas.openxmlformats.org/officeDocument/2006/relationships/image" Target="media/image897.emf"/><Relationship Id="rId1127" Type="http://schemas.openxmlformats.org/officeDocument/2006/relationships/image" Target="media/image1113.emf"/><Relationship Id="rId1334" Type="http://schemas.openxmlformats.org/officeDocument/2006/relationships/image" Target="media/image1320.emf"/><Relationship Id="rId1541" Type="http://schemas.openxmlformats.org/officeDocument/2006/relationships/image" Target="media/image1527.emf"/><Relationship Id="rId1779" Type="http://schemas.openxmlformats.org/officeDocument/2006/relationships/image" Target="media/image1752.emf"/><Relationship Id="rId1986" Type="http://schemas.openxmlformats.org/officeDocument/2006/relationships/image" Target="media/image1956.emf"/><Relationship Id="rId40" Type="http://schemas.openxmlformats.org/officeDocument/2006/relationships/image" Target="media/image31.emf"/><Relationship Id="rId1401" Type="http://schemas.openxmlformats.org/officeDocument/2006/relationships/image" Target="media/image1387.emf"/><Relationship Id="rId1639" Type="http://schemas.openxmlformats.org/officeDocument/2006/relationships/image" Target="media/image1625.emf"/><Relationship Id="rId1846" Type="http://schemas.openxmlformats.org/officeDocument/2006/relationships/oleObject" Target="embeddings/oleObject23.bin"/><Relationship Id="rId3061" Type="http://schemas.openxmlformats.org/officeDocument/2006/relationships/image" Target="media/image3016.emf"/><Relationship Id="rId3299" Type="http://schemas.openxmlformats.org/officeDocument/2006/relationships/image" Target="media/image3254.emf"/><Relationship Id="rId1706" Type="http://schemas.openxmlformats.org/officeDocument/2006/relationships/image" Target="media/image1692.wmf"/><Relationship Id="rId1913" Type="http://schemas.openxmlformats.org/officeDocument/2006/relationships/image" Target="media/image1883.emf"/><Relationship Id="rId3159" Type="http://schemas.openxmlformats.org/officeDocument/2006/relationships/image" Target="media/image3114.emf"/><Relationship Id="rId3366" Type="http://schemas.openxmlformats.org/officeDocument/2006/relationships/image" Target="media/image3321.emf"/><Relationship Id="rId3573" Type="http://schemas.openxmlformats.org/officeDocument/2006/relationships/image" Target="media/image3528.emf"/><Relationship Id="rId287" Type="http://schemas.openxmlformats.org/officeDocument/2006/relationships/image" Target="media/image273.emf"/><Relationship Id="rId494" Type="http://schemas.openxmlformats.org/officeDocument/2006/relationships/image" Target="media/image480.emf"/><Relationship Id="rId2175" Type="http://schemas.openxmlformats.org/officeDocument/2006/relationships/image" Target="media/image2141.emf"/><Relationship Id="rId2382" Type="http://schemas.openxmlformats.org/officeDocument/2006/relationships/image" Target="media/image2342.emf"/><Relationship Id="rId3019" Type="http://schemas.openxmlformats.org/officeDocument/2006/relationships/image" Target="media/image2974.emf"/><Relationship Id="rId3226" Type="http://schemas.openxmlformats.org/officeDocument/2006/relationships/image" Target="media/image3181.emf"/><Relationship Id="rId147" Type="http://schemas.openxmlformats.org/officeDocument/2006/relationships/image" Target="media/image136.emf"/><Relationship Id="rId354" Type="http://schemas.openxmlformats.org/officeDocument/2006/relationships/image" Target="media/image340.emf"/><Relationship Id="rId799" Type="http://schemas.openxmlformats.org/officeDocument/2006/relationships/image" Target="media/image785.emf"/><Relationship Id="rId1191" Type="http://schemas.openxmlformats.org/officeDocument/2006/relationships/image" Target="media/image1177.emf"/><Relationship Id="rId2035" Type="http://schemas.openxmlformats.org/officeDocument/2006/relationships/image" Target="media/image2005.emf"/><Relationship Id="rId2687" Type="http://schemas.openxmlformats.org/officeDocument/2006/relationships/image" Target="media/image2645.emf"/><Relationship Id="rId2894" Type="http://schemas.openxmlformats.org/officeDocument/2006/relationships/image" Target="media/image2850.emf"/><Relationship Id="rId3433" Type="http://schemas.openxmlformats.org/officeDocument/2006/relationships/image" Target="media/image3388.emf"/><Relationship Id="rId3640" Type="http://schemas.openxmlformats.org/officeDocument/2006/relationships/image" Target="media/image3583.wmf"/><Relationship Id="rId561" Type="http://schemas.openxmlformats.org/officeDocument/2006/relationships/image" Target="media/image547.emf"/><Relationship Id="rId659" Type="http://schemas.openxmlformats.org/officeDocument/2006/relationships/image" Target="media/image645.emf"/><Relationship Id="rId866" Type="http://schemas.openxmlformats.org/officeDocument/2006/relationships/image" Target="media/image852.emf"/><Relationship Id="rId1289" Type="http://schemas.openxmlformats.org/officeDocument/2006/relationships/image" Target="media/image1275.emf"/><Relationship Id="rId1496" Type="http://schemas.openxmlformats.org/officeDocument/2006/relationships/image" Target="media/image1482.emf"/><Relationship Id="rId2242" Type="http://schemas.openxmlformats.org/officeDocument/2006/relationships/image" Target="media/image2206.emf"/><Relationship Id="rId2547" Type="http://schemas.openxmlformats.org/officeDocument/2006/relationships/image" Target="media/image2507.emf"/><Relationship Id="rId3500" Type="http://schemas.openxmlformats.org/officeDocument/2006/relationships/image" Target="media/image3455.emf"/><Relationship Id="rId214" Type="http://schemas.openxmlformats.org/officeDocument/2006/relationships/image" Target="media/image203.emf"/><Relationship Id="rId421" Type="http://schemas.openxmlformats.org/officeDocument/2006/relationships/image" Target="media/image407.emf"/><Relationship Id="rId519" Type="http://schemas.openxmlformats.org/officeDocument/2006/relationships/image" Target="media/image505.emf"/><Relationship Id="rId1051" Type="http://schemas.openxmlformats.org/officeDocument/2006/relationships/image" Target="media/image1037.emf"/><Relationship Id="rId1149" Type="http://schemas.openxmlformats.org/officeDocument/2006/relationships/image" Target="media/image1135.emf"/><Relationship Id="rId1356" Type="http://schemas.openxmlformats.org/officeDocument/2006/relationships/image" Target="media/image1342.emf"/><Relationship Id="rId2102" Type="http://schemas.openxmlformats.org/officeDocument/2006/relationships/image" Target="media/image2070.emf"/><Relationship Id="rId2754" Type="http://schemas.openxmlformats.org/officeDocument/2006/relationships/image" Target="media/image2712.emf"/><Relationship Id="rId2961" Type="http://schemas.openxmlformats.org/officeDocument/2006/relationships/image" Target="media/image2916.emf"/><Relationship Id="rId726" Type="http://schemas.openxmlformats.org/officeDocument/2006/relationships/image" Target="media/image712.emf"/><Relationship Id="rId933" Type="http://schemas.openxmlformats.org/officeDocument/2006/relationships/image" Target="media/image919.emf"/><Relationship Id="rId1009" Type="http://schemas.openxmlformats.org/officeDocument/2006/relationships/image" Target="media/image995.emf"/><Relationship Id="rId1563" Type="http://schemas.openxmlformats.org/officeDocument/2006/relationships/image" Target="media/image1549.emf"/><Relationship Id="rId1770" Type="http://schemas.openxmlformats.org/officeDocument/2006/relationships/image" Target="media/image1743.emf"/><Relationship Id="rId1868" Type="http://schemas.openxmlformats.org/officeDocument/2006/relationships/image" Target="media/image1838.emf"/><Relationship Id="rId2407" Type="http://schemas.openxmlformats.org/officeDocument/2006/relationships/image" Target="media/image2367.emf"/><Relationship Id="rId2614" Type="http://schemas.openxmlformats.org/officeDocument/2006/relationships/image" Target="media/image2573.emf"/><Relationship Id="rId2821" Type="http://schemas.openxmlformats.org/officeDocument/2006/relationships/image" Target="media/image2778.emf"/><Relationship Id="rId62" Type="http://schemas.openxmlformats.org/officeDocument/2006/relationships/image" Target="media/image53.emf"/><Relationship Id="rId1216" Type="http://schemas.openxmlformats.org/officeDocument/2006/relationships/image" Target="media/image1202.emf"/><Relationship Id="rId1423" Type="http://schemas.openxmlformats.org/officeDocument/2006/relationships/image" Target="media/image1409.emf"/><Relationship Id="rId1630" Type="http://schemas.openxmlformats.org/officeDocument/2006/relationships/image" Target="media/image1616.emf"/><Relationship Id="rId2919" Type="http://schemas.openxmlformats.org/officeDocument/2006/relationships/image" Target="media/image2874.emf"/><Relationship Id="rId3083" Type="http://schemas.openxmlformats.org/officeDocument/2006/relationships/image" Target="media/image3038.emf"/><Relationship Id="rId3290" Type="http://schemas.openxmlformats.org/officeDocument/2006/relationships/image" Target="media/image3245.emf"/><Relationship Id="rId1728" Type="http://schemas.openxmlformats.org/officeDocument/2006/relationships/image" Target="media/image1709.emf"/><Relationship Id="rId1935" Type="http://schemas.openxmlformats.org/officeDocument/2006/relationships/image" Target="media/image1905.emf"/><Relationship Id="rId3150" Type="http://schemas.openxmlformats.org/officeDocument/2006/relationships/image" Target="media/image3105.emf"/><Relationship Id="rId3388" Type="http://schemas.openxmlformats.org/officeDocument/2006/relationships/image" Target="media/image3343.emf"/><Relationship Id="rId3595" Type="http://schemas.openxmlformats.org/officeDocument/2006/relationships/image" Target="media/image3550.emf"/><Relationship Id="rId2197" Type="http://schemas.openxmlformats.org/officeDocument/2006/relationships/image" Target="media/image2161.emf"/><Relationship Id="rId3010" Type="http://schemas.openxmlformats.org/officeDocument/2006/relationships/image" Target="media/image2965.emf"/><Relationship Id="rId3248" Type="http://schemas.openxmlformats.org/officeDocument/2006/relationships/image" Target="media/image3203.emf"/><Relationship Id="rId3455" Type="http://schemas.openxmlformats.org/officeDocument/2006/relationships/image" Target="media/image3410.emf"/><Relationship Id="rId3662" Type="http://schemas.openxmlformats.org/officeDocument/2006/relationships/image" Target="media/image3594.wmf"/><Relationship Id="rId169" Type="http://schemas.openxmlformats.org/officeDocument/2006/relationships/image" Target="media/image158.emf"/><Relationship Id="rId376" Type="http://schemas.openxmlformats.org/officeDocument/2006/relationships/image" Target="media/image362.emf"/><Relationship Id="rId583" Type="http://schemas.openxmlformats.org/officeDocument/2006/relationships/image" Target="media/image569.emf"/><Relationship Id="rId790" Type="http://schemas.openxmlformats.org/officeDocument/2006/relationships/image" Target="media/image776.emf"/><Relationship Id="rId2057" Type="http://schemas.openxmlformats.org/officeDocument/2006/relationships/image" Target="media/image2027.emf"/><Relationship Id="rId2264" Type="http://schemas.openxmlformats.org/officeDocument/2006/relationships/image" Target="media/image2227.wmf"/><Relationship Id="rId2471" Type="http://schemas.openxmlformats.org/officeDocument/2006/relationships/image" Target="media/image2431.emf"/><Relationship Id="rId3108" Type="http://schemas.openxmlformats.org/officeDocument/2006/relationships/image" Target="media/image3063.emf"/><Relationship Id="rId3315" Type="http://schemas.openxmlformats.org/officeDocument/2006/relationships/image" Target="media/image3270.emf"/><Relationship Id="rId3522" Type="http://schemas.openxmlformats.org/officeDocument/2006/relationships/image" Target="media/image3477.emf"/><Relationship Id="rId4" Type="http://schemas.openxmlformats.org/officeDocument/2006/relationships/settings" Target="settings.xml"/><Relationship Id="rId236" Type="http://schemas.openxmlformats.org/officeDocument/2006/relationships/image" Target="media/image222.emf"/><Relationship Id="rId443" Type="http://schemas.openxmlformats.org/officeDocument/2006/relationships/image" Target="media/image429.emf"/><Relationship Id="rId650" Type="http://schemas.openxmlformats.org/officeDocument/2006/relationships/image" Target="media/image636.emf"/><Relationship Id="rId888" Type="http://schemas.openxmlformats.org/officeDocument/2006/relationships/image" Target="media/image874.emf"/><Relationship Id="rId1073" Type="http://schemas.openxmlformats.org/officeDocument/2006/relationships/image" Target="media/image1059.emf"/><Relationship Id="rId1280" Type="http://schemas.openxmlformats.org/officeDocument/2006/relationships/image" Target="media/image1266.emf"/><Relationship Id="rId2124" Type="http://schemas.openxmlformats.org/officeDocument/2006/relationships/image" Target="media/image2092.emf"/><Relationship Id="rId2331" Type="http://schemas.openxmlformats.org/officeDocument/2006/relationships/oleObject" Target="embeddings/oleObject32.bin"/><Relationship Id="rId2569" Type="http://schemas.openxmlformats.org/officeDocument/2006/relationships/image" Target="media/image2528.emf"/><Relationship Id="rId2776" Type="http://schemas.openxmlformats.org/officeDocument/2006/relationships/image" Target="media/image2734.emf"/><Relationship Id="rId2983" Type="http://schemas.openxmlformats.org/officeDocument/2006/relationships/image" Target="media/image2938.emf"/><Relationship Id="rId303" Type="http://schemas.openxmlformats.org/officeDocument/2006/relationships/image" Target="media/image289.emf"/><Relationship Id="rId748" Type="http://schemas.openxmlformats.org/officeDocument/2006/relationships/image" Target="media/image734.emf"/><Relationship Id="rId955" Type="http://schemas.openxmlformats.org/officeDocument/2006/relationships/image" Target="media/image941.emf"/><Relationship Id="rId1140" Type="http://schemas.openxmlformats.org/officeDocument/2006/relationships/image" Target="media/image1126.emf"/><Relationship Id="rId1378" Type="http://schemas.openxmlformats.org/officeDocument/2006/relationships/image" Target="media/image1364.emf"/><Relationship Id="rId1585" Type="http://schemas.openxmlformats.org/officeDocument/2006/relationships/image" Target="media/image1571.emf"/><Relationship Id="rId1792" Type="http://schemas.openxmlformats.org/officeDocument/2006/relationships/image" Target="media/image1765.emf"/><Relationship Id="rId2429" Type="http://schemas.openxmlformats.org/officeDocument/2006/relationships/image" Target="media/image2389.emf"/><Relationship Id="rId2636" Type="http://schemas.openxmlformats.org/officeDocument/2006/relationships/image" Target="media/image2595.emf"/><Relationship Id="rId2843" Type="http://schemas.openxmlformats.org/officeDocument/2006/relationships/image" Target="media/image2800.emf"/><Relationship Id="rId84" Type="http://schemas.openxmlformats.org/officeDocument/2006/relationships/image" Target="media/image75.emf"/><Relationship Id="rId510" Type="http://schemas.openxmlformats.org/officeDocument/2006/relationships/image" Target="media/image496.emf"/><Relationship Id="rId608" Type="http://schemas.openxmlformats.org/officeDocument/2006/relationships/image" Target="media/image594.emf"/><Relationship Id="rId815" Type="http://schemas.openxmlformats.org/officeDocument/2006/relationships/image" Target="media/image801.emf"/><Relationship Id="rId1238" Type="http://schemas.openxmlformats.org/officeDocument/2006/relationships/image" Target="media/image1224.emf"/><Relationship Id="rId1445" Type="http://schemas.openxmlformats.org/officeDocument/2006/relationships/image" Target="media/image1431.emf"/><Relationship Id="rId1652" Type="http://schemas.openxmlformats.org/officeDocument/2006/relationships/image" Target="media/image1638.emf"/><Relationship Id="rId1000" Type="http://schemas.openxmlformats.org/officeDocument/2006/relationships/image" Target="media/image986.emf"/><Relationship Id="rId1305" Type="http://schemas.openxmlformats.org/officeDocument/2006/relationships/image" Target="media/image1291.emf"/><Relationship Id="rId1957" Type="http://schemas.openxmlformats.org/officeDocument/2006/relationships/image" Target="media/image1927.emf"/><Relationship Id="rId2703" Type="http://schemas.openxmlformats.org/officeDocument/2006/relationships/image" Target="media/image2661.emf"/><Relationship Id="rId2910" Type="http://schemas.openxmlformats.org/officeDocument/2006/relationships/image" Target="media/image2866.emf"/><Relationship Id="rId1512" Type="http://schemas.openxmlformats.org/officeDocument/2006/relationships/image" Target="media/image1498.emf"/><Relationship Id="rId1817" Type="http://schemas.openxmlformats.org/officeDocument/2006/relationships/image" Target="media/image1790.emf"/><Relationship Id="rId3172" Type="http://schemas.openxmlformats.org/officeDocument/2006/relationships/image" Target="media/image3127.emf"/><Relationship Id="rId11" Type="http://schemas.openxmlformats.org/officeDocument/2006/relationships/image" Target="media/image4.emf"/><Relationship Id="rId398" Type="http://schemas.openxmlformats.org/officeDocument/2006/relationships/image" Target="media/image384.emf"/><Relationship Id="rId2079" Type="http://schemas.openxmlformats.org/officeDocument/2006/relationships/image" Target="media/image2049.emf"/><Relationship Id="rId3032" Type="http://schemas.openxmlformats.org/officeDocument/2006/relationships/image" Target="media/image2987.emf"/><Relationship Id="rId3477" Type="http://schemas.openxmlformats.org/officeDocument/2006/relationships/image" Target="media/image3432.emf"/><Relationship Id="rId160" Type="http://schemas.openxmlformats.org/officeDocument/2006/relationships/image" Target="media/image149.emf"/><Relationship Id="rId2286" Type="http://schemas.openxmlformats.org/officeDocument/2006/relationships/image" Target="media/image2248.emf"/><Relationship Id="rId2493" Type="http://schemas.openxmlformats.org/officeDocument/2006/relationships/image" Target="media/image2453.emf"/><Relationship Id="rId3337" Type="http://schemas.openxmlformats.org/officeDocument/2006/relationships/image" Target="media/image3292.emf"/><Relationship Id="rId3544" Type="http://schemas.openxmlformats.org/officeDocument/2006/relationships/image" Target="media/image3499.emf"/><Relationship Id="rId258" Type="http://schemas.openxmlformats.org/officeDocument/2006/relationships/image" Target="media/image244.emf"/><Relationship Id="rId465" Type="http://schemas.openxmlformats.org/officeDocument/2006/relationships/image" Target="media/image451.emf"/><Relationship Id="rId672" Type="http://schemas.openxmlformats.org/officeDocument/2006/relationships/image" Target="media/image658.emf"/><Relationship Id="rId1095" Type="http://schemas.openxmlformats.org/officeDocument/2006/relationships/image" Target="media/image1081.emf"/><Relationship Id="rId2146" Type="http://schemas.openxmlformats.org/officeDocument/2006/relationships/image" Target="media/image2114.emf"/><Relationship Id="rId2353" Type="http://schemas.openxmlformats.org/officeDocument/2006/relationships/image" Target="media/image2313.emf"/><Relationship Id="rId2560" Type="http://schemas.openxmlformats.org/officeDocument/2006/relationships/image" Target="media/image2519.emf"/><Relationship Id="rId2798" Type="http://schemas.openxmlformats.org/officeDocument/2006/relationships/image" Target="media/image2755.emf"/><Relationship Id="rId3404" Type="http://schemas.openxmlformats.org/officeDocument/2006/relationships/image" Target="media/image3359.emf"/><Relationship Id="rId3611" Type="http://schemas.openxmlformats.org/officeDocument/2006/relationships/image" Target="media/image3566.emf"/><Relationship Id="rId118" Type="http://schemas.openxmlformats.org/officeDocument/2006/relationships/image" Target="media/image107.emf"/><Relationship Id="rId325" Type="http://schemas.openxmlformats.org/officeDocument/2006/relationships/image" Target="media/image311.emf"/><Relationship Id="rId532" Type="http://schemas.openxmlformats.org/officeDocument/2006/relationships/image" Target="media/image518.emf"/><Relationship Id="rId977" Type="http://schemas.openxmlformats.org/officeDocument/2006/relationships/image" Target="media/image963.emf"/><Relationship Id="rId1162" Type="http://schemas.openxmlformats.org/officeDocument/2006/relationships/image" Target="media/image1148.emf"/><Relationship Id="rId2006" Type="http://schemas.openxmlformats.org/officeDocument/2006/relationships/image" Target="media/image1976.emf"/><Relationship Id="rId2213" Type="http://schemas.openxmlformats.org/officeDocument/2006/relationships/image" Target="media/image2177.emf"/><Relationship Id="rId2420" Type="http://schemas.openxmlformats.org/officeDocument/2006/relationships/image" Target="media/image2380.emf"/><Relationship Id="rId2658" Type="http://schemas.openxmlformats.org/officeDocument/2006/relationships/image" Target="media/image2617.emf"/><Relationship Id="rId2865" Type="http://schemas.openxmlformats.org/officeDocument/2006/relationships/image" Target="media/image2822.emf"/><Relationship Id="rId837" Type="http://schemas.openxmlformats.org/officeDocument/2006/relationships/image" Target="media/image823.emf"/><Relationship Id="rId1022" Type="http://schemas.openxmlformats.org/officeDocument/2006/relationships/image" Target="media/image1008.emf"/><Relationship Id="rId1467" Type="http://schemas.openxmlformats.org/officeDocument/2006/relationships/image" Target="media/image1453.emf"/><Relationship Id="rId1674" Type="http://schemas.openxmlformats.org/officeDocument/2006/relationships/image" Target="media/image1660.emf"/><Relationship Id="rId1881" Type="http://schemas.openxmlformats.org/officeDocument/2006/relationships/image" Target="media/image1851.emf"/><Relationship Id="rId2518" Type="http://schemas.openxmlformats.org/officeDocument/2006/relationships/image" Target="media/image2478.emf"/><Relationship Id="rId2725" Type="http://schemas.openxmlformats.org/officeDocument/2006/relationships/image" Target="media/image2683.emf"/><Relationship Id="rId2932" Type="http://schemas.openxmlformats.org/officeDocument/2006/relationships/image" Target="media/image2887.emf"/><Relationship Id="rId904" Type="http://schemas.openxmlformats.org/officeDocument/2006/relationships/image" Target="media/image890.emf"/><Relationship Id="rId1327" Type="http://schemas.openxmlformats.org/officeDocument/2006/relationships/image" Target="media/image1313.emf"/><Relationship Id="rId1534" Type="http://schemas.openxmlformats.org/officeDocument/2006/relationships/image" Target="media/image1520.emf"/><Relationship Id="rId1741" Type="http://schemas.openxmlformats.org/officeDocument/2006/relationships/image" Target="media/image1720.emf"/><Relationship Id="rId1979" Type="http://schemas.openxmlformats.org/officeDocument/2006/relationships/image" Target="media/image1949.emf"/><Relationship Id="rId3194" Type="http://schemas.openxmlformats.org/officeDocument/2006/relationships/image" Target="media/image3149.emf"/><Relationship Id="rId33" Type="http://schemas.openxmlformats.org/officeDocument/2006/relationships/oleObject" Target="embeddings/oleObject2.bin"/><Relationship Id="rId1601" Type="http://schemas.openxmlformats.org/officeDocument/2006/relationships/image" Target="media/image1587.emf"/><Relationship Id="rId1839" Type="http://schemas.openxmlformats.org/officeDocument/2006/relationships/image" Target="media/image1812.emf"/><Relationship Id="rId3054" Type="http://schemas.openxmlformats.org/officeDocument/2006/relationships/image" Target="media/image3009.emf"/><Relationship Id="rId3499" Type="http://schemas.openxmlformats.org/officeDocument/2006/relationships/image" Target="media/image3454.emf"/><Relationship Id="rId182" Type="http://schemas.openxmlformats.org/officeDocument/2006/relationships/image" Target="media/image171.emf"/><Relationship Id="rId1906" Type="http://schemas.openxmlformats.org/officeDocument/2006/relationships/image" Target="media/image1876.emf"/><Relationship Id="rId3261" Type="http://schemas.openxmlformats.org/officeDocument/2006/relationships/image" Target="media/image3216.emf"/><Relationship Id="rId3359" Type="http://schemas.openxmlformats.org/officeDocument/2006/relationships/image" Target="media/image3314.emf"/><Relationship Id="rId3566" Type="http://schemas.openxmlformats.org/officeDocument/2006/relationships/image" Target="media/image3521.emf"/><Relationship Id="rId487" Type="http://schemas.openxmlformats.org/officeDocument/2006/relationships/image" Target="media/image473.emf"/><Relationship Id="rId694" Type="http://schemas.openxmlformats.org/officeDocument/2006/relationships/image" Target="media/image680.emf"/><Relationship Id="rId2070" Type="http://schemas.openxmlformats.org/officeDocument/2006/relationships/image" Target="media/image2040.emf"/><Relationship Id="rId2168" Type="http://schemas.openxmlformats.org/officeDocument/2006/relationships/image" Target="media/image2134.emf"/><Relationship Id="rId2375" Type="http://schemas.openxmlformats.org/officeDocument/2006/relationships/image" Target="media/image2335.emf"/><Relationship Id="rId3121" Type="http://schemas.openxmlformats.org/officeDocument/2006/relationships/image" Target="media/image3076.emf"/><Relationship Id="rId3219" Type="http://schemas.openxmlformats.org/officeDocument/2006/relationships/image" Target="media/image3174.emf"/><Relationship Id="rId347" Type="http://schemas.openxmlformats.org/officeDocument/2006/relationships/image" Target="media/image333.emf"/><Relationship Id="rId999" Type="http://schemas.openxmlformats.org/officeDocument/2006/relationships/image" Target="media/image985.emf"/><Relationship Id="rId1184" Type="http://schemas.openxmlformats.org/officeDocument/2006/relationships/image" Target="media/image1170.emf"/><Relationship Id="rId2028" Type="http://schemas.openxmlformats.org/officeDocument/2006/relationships/image" Target="media/image1998.emf"/><Relationship Id="rId2582" Type="http://schemas.openxmlformats.org/officeDocument/2006/relationships/image" Target="media/image2541.emf"/><Relationship Id="rId2887" Type="http://schemas.openxmlformats.org/officeDocument/2006/relationships/image" Target="media/image2843.emf"/><Relationship Id="rId3426" Type="http://schemas.openxmlformats.org/officeDocument/2006/relationships/image" Target="media/image3381.emf"/><Relationship Id="rId3633" Type="http://schemas.openxmlformats.org/officeDocument/2006/relationships/oleObject" Target="embeddings/oleObject47.bin"/><Relationship Id="rId554" Type="http://schemas.openxmlformats.org/officeDocument/2006/relationships/image" Target="media/image540.emf"/><Relationship Id="rId761" Type="http://schemas.openxmlformats.org/officeDocument/2006/relationships/image" Target="media/image747.emf"/><Relationship Id="rId859" Type="http://schemas.openxmlformats.org/officeDocument/2006/relationships/image" Target="media/image845.emf"/><Relationship Id="rId1391" Type="http://schemas.openxmlformats.org/officeDocument/2006/relationships/image" Target="media/image1377.emf"/><Relationship Id="rId1489" Type="http://schemas.openxmlformats.org/officeDocument/2006/relationships/image" Target="media/image1475.emf"/><Relationship Id="rId1696" Type="http://schemas.openxmlformats.org/officeDocument/2006/relationships/image" Target="media/image1682.emf"/><Relationship Id="rId2235" Type="http://schemas.openxmlformats.org/officeDocument/2006/relationships/image" Target="media/image2199.emf"/><Relationship Id="rId2442" Type="http://schemas.openxmlformats.org/officeDocument/2006/relationships/image" Target="media/image2402.emf"/><Relationship Id="rId207" Type="http://schemas.openxmlformats.org/officeDocument/2006/relationships/image" Target="media/image196.emf"/><Relationship Id="rId414" Type="http://schemas.openxmlformats.org/officeDocument/2006/relationships/image" Target="media/image400.emf"/><Relationship Id="rId621" Type="http://schemas.openxmlformats.org/officeDocument/2006/relationships/image" Target="media/image607.emf"/><Relationship Id="rId1044" Type="http://schemas.openxmlformats.org/officeDocument/2006/relationships/image" Target="media/image1030.emf"/><Relationship Id="rId1251" Type="http://schemas.openxmlformats.org/officeDocument/2006/relationships/image" Target="media/image1237.emf"/><Relationship Id="rId1349" Type="http://schemas.openxmlformats.org/officeDocument/2006/relationships/image" Target="media/image1335.emf"/><Relationship Id="rId2302" Type="http://schemas.openxmlformats.org/officeDocument/2006/relationships/image" Target="media/image2264.emf"/><Relationship Id="rId2747" Type="http://schemas.openxmlformats.org/officeDocument/2006/relationships/image" Target="media/image2705.emf"/><Relationship Id="rId2954" Type="http://schemas.openxmlformats.org/officeDocument/2006/relationships/image" Target="media/image2909.emf"/><Relationship Id="rId719" Type="http://schemas.openxmlformats.org/officeDocument/2006/relationships/image" Target="media/image705.emf"/><Relationship Id="rId926" Type="http://schemas.openxmlformats.org/officeDocument/2006/relationships/image" Target="media/image912.emf"/><Relationship Id="rId1111" Type="http://schemas.openxmlformats.org/officeDocument/2006/relationships/image" Target="media/image1097.emf"/><Relationship Id="rId1556" Type="http://schemas.openxmlformats.org/officeDocument/2006/relationships/image" Target="media/image1542.emf"/><Relationship Id="rId1763" Type="http://schemas.openxmlformats.org/officeDocument/2006/relationships/image" Target="media/image1737.wmf"/><Relationship Id="rId1970" Type="http://schemas.openxmlformats.org/officeDocument/2006/relationships/image" Target="media/image1940.emf"/><Relationship Id="rId2607" Type="http://schemas.openxmlformats.org/officeDocument/2006/relationships/image" Target="media/image2566.emf"/><Relationship Id="rId2814" Type="http://schemas.openxmlformats.org/officeDocument/2006/relationships/image" Target="media/image2771.emf"/><Relationship Id="rId55" Type="http://schemas.openxmlformats.org/officeDocument/2006/relationships/image" Target="media/image46.emf"/><Relationship Id="rId1209" Type="http://schemas.openxmlformats.org/officeDocument/2006/relationships/image" Target="media/image1195.emf"/><Relationship Id="rId1416" Type="http://schemas.openxmlformats.org/officeDocument/2006/relationships/image" Target="media/image1402.emf"/><Relationship Id="rId1623" Type="http://schemas.openxmlformats.org/officeDocument/2006/relationships/image" Target="media/image1609.emf"/><Relationship Id="rId1830" Type="http://schemas.openxmlformats.org/officeDocument/2006/relationships/image" Target="media/image1803.emf"/><Relationship Id="rId3076" Type="http://schemas.openxmlformats.org/officeDocument/2006/relationships/image" Target="media/image3031.emf"/><Relationship Id="rId3283" Type="http://schemas.openxmlformats.org/officeDocument/2006/relationships/image" Target="media/image3238.emf"/><Relationship Id="rId3490" Type="http://schemas.openxmlformats.org/officeDocument/2006/relationships/image" Target="media/image3445.emf"/><Relationship Id="rId1928" Type="http://schemas.openxmlformats.org/officeDocument/2006/relationships/image" Target="media/image1898.emf"/><Relationship Id="rId2092" Type="http://schemas.openxmlformats.org/officeDocument/2006/relationships/image" Target="media/image2060.emf"/><Relationship Id="rId3143" Type="http://schemas.openxmlformats.org/officeDocument/2006/relationships/image" Target="media/image3098.emf"/><Relationship Id="rId3350" Type="http://schemas.openxmlformats.org/officeDocument/2006/relationships/image" Target="media/image3305.emf"/><Relationship Id="rId3588" Type="http://schemas.openxmlformats.org/officeDocument/2006/relationships/image" Target="media/image3543.emf"/><Relationship Id="rId271" Type="http://schemas.openxmlformats.org/officeDocument/2006/relationships/image" Target="media/image257.emf"/><Relationship Id="rId2397" Type="http://schemas.openxmlformats.org/officeDocument/2006/relationships/image" Target="media/image2357.emf"/><Relationship Id="rId3003" Type="http://schemas.openxmlformats.org/officeDocument/2006/relationships/image" Target="media/image2958.emf"/><Relationship Id="rId3448" Type="http://schemas.openxmlformats.org/officeDocument/2006/relationships/image" Target="media/image3403.emf"/><Relationship Id="rId3655" Type="http://schemas.openxmlformats.org/officeDocument/2006/relationships/oleObject" Target="embeddings/oleObject58.bin"/><Relationship Id="rId131" Type="http://schemas.openxmlformats.org/officeDocument/2006/relationships/image" Target="media/image120.emf"/><Relationship Id="rId369" Type="http://schemas.openxmlformats.org/officeDocument/2006/relationships/image" Target="media/image355.emf"/><Relationship Id="rId576" Type="http://schemas.openxmlformats.org/officeDocument/2006/relationships/image" Target="media/image562.emf"/><Relationship Id="rId783" Type="http://schemas.openxmlformats.org/officeDocument/2006/relationships/image" Target="media/image769.emf"/><Relationship Id="rId990" Type="http://schemas.openxmlformats.org/officeDocument/2006/relationships/image" Target="media/image976.emf"/><Relationship Id="rId2257" Type="http://schemas.openxmlformats.org/officeDocument/2006/relationships/image" Target="media/image2221.emf"/><Relationship Id="rId2464" Type="http://schemas.openxmlformats.org/officeDocument/2006/relationships/image" Target="media/image2424.emf"/><Relationship Id="rId2671" Type="http://schemas.openxmlformats.org/officeDocument/2006/relationships/image" Target="media/image2629.emf"/><Relationship Id="rId3210" Type="http://schemas.openxmlformats.org/officeDocument/2006/relationships/image" Target="media/image3165.emf"/><Relationship Id="rId3308" Type="http://schemas.openxmlformats.org/officeDocument/2006/relationships/image" Target="media/image3263.emf"/><Relationship Id="rId3515" Type="http://schemas.openxmlformats.org/officeDocument/2006/relationships/image" Target="media/image3470.emf"/><Relationship Id="rId229" Type="http://schemas.openxmlformats.org/officeDocument/2006/relationships/image" Target="media/image216.emf"/><Relationship Id="rId436" Type="http://schemas.openxmlformats.org/officeDocument/2006/relationships/image" Target="media/image422.emf"/><Relationship Id="rId643" Type="http://schemas.openxmlformats.org/officeDocument/2006/relationships/image" Target="media/image629.emf"/><Relationship Id="rId1066" Type="http://schemas.openxmlformats.org/officeDocument/2006/relationships/image" Target="media/image1052.emf"/><Relationship Id="rId1273" Type="http://schemas.openxmlformats.org/officeDocument/2006/relationships/image" Target="media/image1259.emf"/><Relationship Id="rId1480" Type="http://schemas.openxmlformats.org/officeDocument/2006/relationships/image" Target="media/image1466.emf"/><Relationship Id="rId2117" Type="http://schemas.openxmlformats.org/officeDocument/2006/relationships/image" Target="media/image2085.emf"/><Relationship Id="rId2324" Type="http://schemas.openxmlformats.org/officeDocument/2006/relationships/image" Target="media/image2286.emf"/><Relationship Id="rId2769" Type="http://schemas.openxmlformats.org/officeDocument/2006/relationships/image" Target="media/image2727.emf"/><Relationship Id="rId2976" Type="http://schemas.openxmlformats.org/officeDocument/2006/relationships/image" Target="media/image2931.emf"/><Relationship Id="rId850" Type="http://schemas.openxmlformats.org/officeDocument/2006/relationships/image" Target="media/image836.emf"/><Relationship Id="rId948" Type="http://schemas.openxmlformats.org/officeDocument/2006/relationships/image" Target="media/image934.emf"/><Relationship Id="rId1133" Type="http://schemas.openxmlformats.org/officeDocument/2006/relationships/image" Target="media/image1119.emf"/><Relationship Id="rId1578" Type="http://schemas.openxmlformats.org/officeDocument/2006/relationships/image" Target="media/image1564.emf"/><Relationship Id="rId1785" Type="http://schemas.openxmlformats.org/officeDocument/2006/relationships/image" Target="media/image1758.emf"/><Relationship Id="rId1992" Type="http://schemas.openxmlformats.org/officeDocument/2006/relationships/image" Target="media/image1962.emf"/><Relationship Id="rId2531" Type="http://schemas.openxmlformats.org/officeDocument/2006/relationships/image" Target="media/image2491.emf"/><Relationship Id="rId2629" Type="http://schemas.openxmlformats.org/officeDocument/2006/relationships/image" Target="media/image2588.emf"/><Relationship Id="rId2836" Type="http://schemas.openxmlformats.org/officeDocument/2006/relationships/image" Target="media/image2793.emf"/><Relationship Id="rId77" Type="http://schemas.openxmlformats.org/officeDocument/2006/relationships/image" Target="media/image68.emf"/><Relationship Id="rId503" Type="http://schemas.openxmlformats.org/officeDocument/2006/relationships/image" Target="media/image489.emf"/><Relationship Id="rId710" Type="http://schemas.openxmlformats.org/officeDocument/2006/relationships/image" Target="media/image696.emf"/><Relationship Id="rId808" Type="http://schemas.openxmlformats.org/officeDocument/2006/relationships/image" Target="media/image794.emf"/><Relationship Id="rId1340" Type="http://schemas.openxmlformats.org/officeDocument/2006/relationships/image" Target="media/image1326.emf"/><Relationship Id="rId1438" Type="http://schemas.openxmlformats.org/officeDocument/2006/relationships/image" Target="media/image1424.emf"/><Relationship Id="rId1645" Type="http://schemas.openxmlformats.org/officeDocument/2006/relationships/image" Target="media/image1631.emf"/><Relationship Id="rId3098" Type="http://schemas.openxmlformats.org/officeDocument/2006/relationships/image" Target="media/image3053.emf"/><Relationship Id="rId1200" Type="http://schemas.openxmlformats.org/officeDocument/2006/relationships/image" Target="media/image1186.emf"/><Relationship Id="rId1852" Type="http://schemas.openxmlformats.org/officeDocument/2006/relationships/image" Target="media/image1822.emf"/><Relationship Id="rId2903" Type="http://schemas.openxmlformats.org/officeDocument/2006/relationships/image" Target="media/image2859.emf"/><Relationship Id="rId1505" Type="http://schemas.openxmlformats.org/officeDocument/2006/relationships/image" Target="media/image1491.emf"/><Relationship Id="rId1712" Type="http://schemas.openxmlformats.org/officeDocument/2006/relationships/image" Target="media/image1695.emf"/><Relationship Id="rId3165" Type="http://schemas.openxmlformats.org/officeDocument/2006/relationships/image" Target="media/image3120.emf"/><Relationship Id="rId3372" Type="http://schemas.openxmlformats.org/officeDocument/2006/relationships/image" Target="media/image3327.emf"/><Relationship Id="rId293" Type="http://schemas.openxmlformats.org/officeDocument/2006/relationships/image" Target="media/image279.emf"/><Relationship Id="rId2181" Type="http://schemas.openxmlformats.org/officeDocument/2006/relationships/image" Target="media/image2147.emf"/><Relationship Id="rId3025" Type="http://schemas.openxmlformats.org/officeDocument/2006/relationships/image" Target="media/image2980.emf"/><Relationship Id="rId3232" Type="http://schemas.openxmlformats.org/officeDocument/2006/relationships/image" Target="media/image3187.emf"/><Relationship Id="rId3677" Type="http://schemas.openxmlformats.org/officeDocument/2006/relationships/footer" Target="footer2.xml"/><Relationship Id="rId153" Type="http://schemas.openxmlformats.org/officeDocument/2006/relationships/image" Target="media/image142.emf"/><Relationship Id="rId360" Type="http://schemas.openxmlformats.org/officeDocument/2006/relationships/image" Target="media/image346.emf"/><Relationship Id="rId598" Type="http://schemas.openxmlformats.org/officeDocument/2006/relationships/image" Target="media/image584.emf"/><Relationship Id="rId2041" Type="http://schemas.openxmlformats.org/officeDocument/2006/relationships/image" Target="media/image2011.emf"/><Relationship Id="rId2279" Type="http://schemas.openxmlformats.org/officeDocument/2006/relationships/image" Target="media/image2241.emf"/><Relationship Id="rId2486" Type="http://schemas.openxmlformats.org/officeDocument/2006/relationships/image" Target="media/image2446.emf"/><Relationship Id="rId2693" Type="http://schemas.openxmlformats.org/officeDocument/2006/relationships/image" Target="media/image2651.emf"/><Relationship Id="rId3537" Type="http://schemas.openxmlformats.org/officeDocument/2006/relationships/image" Target="media/image3492.emf"/><Relationship Id="rId220" Type="http://schemas.openxmlformats.org/officeDocument/2006/relationships/image" Target="media/image209.emf"/><Relationship Id="rId458" Type="http://schemas.openxmlformats.org/officeDocument/2006/relationships/image" Target="media/image444.emf"/><Relationship Id="rId665" Type="http://schemas.openxmlformats.org/officeDocument/2006/relationships/image" Target="media/image651.emf"/><Relationship Id="rId872" Type="http://schemas.openxmlformats.org/officeDocument/2006/relationships/image" Target="media/image858.emf"/><Relationship Id="rId1088" Type="http://schemas.openxmlformats.org/officeDocument/2006/relationships/image" Target="media/image1074.emf"/><Relationship Id="rId1295" Type="http://schemas.openxmlformats.org/officeDocument/2006/relationships/image" Target="media/image1281.emf"/><Relationship Id="rId2139" Type="http://schemas.openxmlformats.org/officeDocument/2006/relationships/image" Target="media/image2107.emf"/><Relationship Id="rId2346" Type="http://schemas.openxmlformats.org/officeDocument/2006/relationships/image" Target="media/image2306.emf"/><Relationship Id="rId2553" Type="http://schemas.openxmlformats.org/officeDocument/2006/relationships/image" Target="media/image2512.emf"/><Relationship Id="rId2760" Type="http://schemas.openxmlformats.org/officeDocument/2006/relationships/image" Target="media/image2718.emf"/><Relationship Id="rId2998" Type="http://schemas.openxmlformats.org/officeDocument/2006/relationships/image" Target="media/image2953.emf"/><Relationship Id="rId3604" Type="http://schemas.openxmlformats.org/officeDocument/2006/relationships/image" Target="media/image3559.emf"/><Relationship Id="rId318" Type="http://schemas.openxmlformats.org/officeDocument/2006/relationships/image" Target="media/image304.emf"/><Relationship Id="rId525" Type="http://schemas.openxmlformats.org/officeDocument/2006/relationships/image" Target="media/image511.emf"/><Relationship Id="rId732" Type="http://schemas.openxmlformats.org/officeDocument/2006/relationships/image" Target="media/image718.emf"/><Relationship Id="rId1155" Type="http://schemas.openxmlformats.org/officeDocument/2006/relationships/image" Target="media/image1141.emf"/><Relationship Id="rId1362" Type="http://schemas.openxmlformats.org/officeDocument/2006/relationships/image" Target="media/image1348.emf"/><Relationship Id="rId2206" Type="http://schemas.openxmlformats.org/officeDocument/2006/relationships/image" Target="media/image2170.emf"/><Relationship Id="rId2413" Type="http://schemas.openxmlformats.org/officeDocument/2006/relationships/image" Target="media/image2373.emf"/><Relationship Id="rId2620" Type="http://schemas.openxmlformats.org/officeDocument/2006/relationships/image" Target="media/image2579.emf"/><Relationship Id="rId2858" Type="http://schemas.openxmlformats.org/officeDocument/2006/relationships/image" Target="media/image2815.emf"/><Relationship Id="rId99" Type="http://schemas.openxmlformats.org/officeDocument/2006/relationships/oleObject" Target="embeddings/oleObject3.bin"/><Relationship Id="rId1015" Type="http://schemas.openxmlformats.org/officeDocument/2006/relationships/image" Target="media/image1001.emf"/><Relationship Id="rId1222" Type="http://schemas.openxmlformats.org/officeDocument/2006/relationships/image" Target="media/image1208.emf"/><Relationship Id="rId1667" Type="http://schemas.openxmlformats.org/officeDocument/2006/relationships/image" Target="media/image1653.emf"/><Relationship Id="rId1874" Type="http://schemas.openxmlformats.org/officeDocument/2006/relationships/image" Target="media/image1844.emf"/><Relationship Id="rId2718" Type="http://schemas.openxmlformats.org/officeDocument/2006/relationships/image" Target="media/image2676.emf"/><Relationship Id="rId2925" Type="http://schemas.openxmlformats.org/officeDocument/2006/relationships/image" Target="media/image2880.emf"/><Relationship Id="rId1527" Type="http://schemas.openxmlformats.org/officeDocument/2006/relationships/image" Target="media/image1513.emf"/><Relationship Id="rId1734" Type="http://schemas.openxmlformats.org/officeDocument/2006/relationships/image" Target="media/image1715.emf"/><Relationship Id="rId1941" Type="http://schemas.openxmlformats.org/officeDocument/2006/relationships/image" Target="media/image1911.emf"/><Relationship Id="rId3187" Type="http://schemas.openxmlformats.org/officeDocument/2006/relationships/image" Target="media/image3142.emf"/><Relationship Id="rId3394" Type="http://schemas.openxmlformats.org/officeDocument/2006/relationships/image" Target="media/image3349.emf"/><Relationship Id="rId26" Type="http://schemas.openxmlformats.org/officeDocument/2006/relationships/image" Target="media/image19.emf"/><Relationship Id="rId3047" Type="http://schemas.openxmlformats.org/officeDocument/2006/relationships/image" Target="media/image3002.emf"/><Relationship Id="rId175" Type="http://schemas.openxmlformats.org/officeDocument/2006/relationships/image" Target="media/image164.emf"/><Relationship Id="rId1801" Type="http://schemas.openxmlformats.org/officeDocument/2006/relationships/image" Target="media/image1774.emf"/><Relationship Id="rId3254" Type="http://schemas.openxmlformats.org/officeDocument/2006/relationships/image" Target="media/image3209.emf"/><Relationship Id="rId3461" Type="http://schemas.openxmlformats.org/officeDocument/2006/relationships/image" Target="media/image3416.emf"/><Relationship Id="rId3559" Type="http://schemas.openxmlformats.org/officeDocument/2006/relationships/image" Target="media/image3514.emf"/><Relationship Id="rId382" Type="http://schemas.openxmlformats.org/officeDocument/2006/relationships/image" Target="media/image368.emf"/><Relationship Id="rId687" Type="http://schemas.openxmlformats.org/officeDocument/2006/relationships/image" Target="media/image673.emf"/><Relationship Id="rId2063" Type="http://schemas.openxmlformats.org/officeDocument/2006/relationships/image" Target="media/image2033.emf"/><Relationship Id="rId2270" Type="http://schemas.openxmlformats.org/officeDocument/2006/relationships/image" Target="media/image2232.emf"/><Relationship Id="rId2368" Type="http://schemas.openxmlformats.org/officeDocument/2006/relationships/image" Target="media/image2328.emf"/><Relationship Id="rId3114" Type="http://schemas.openxmlformats.org/officeDocument/2006/relationships/image" Target="media/image3069.emf"/><Relationship Id="rId3321" Type="http://schemas.openxmlformats.org/officeDocument/2006/relationships/image" Target="media/image3276.emf"/><Relationship Id="rId242" Type="http://schemas.openxmlformats.org/officeDocument/2006/relationships/image" Target="media/image228.emf"/><Relationship Id="rId894" Type="http://schemas.openxmlformats.org/officeDocument/2006/relationships/image" Target="media/image880.emf"/><Relationship Id="rId1177" Type="http://schemas.openxmlformats.org/officeDocument/2006/relationships/image" Target="media/image1163.emf"/><Relationship Id="rId2130" Type="http://schemas.openxmlformats.org/officeDocument/2006/relationships/image" Target="media/image2098.emf"/><Relationship Id="rId2575" Type="http://schemas.openxmlformats.org/officeDocument/2006/relationships/image" Target="media/image2534.emf"/><Relationship Id="rId2782" Type="http://schemas.openxmlformats.org/officeDocument/2006/relationships/image" Target="media/image2739.emf"/><Relationship Id="rId3419" Type="http://schemas.openxmlformats.org/officeDocument/2006/relationships/image" Target="media/image3374.emf"/><Relationship Id="rId3626" Type="http://schemas.openxmlformats.org/officeDocument/2006/relationships/image" Target="media/image3576.wmf"/><Relationship Id="rId102" Type="http://schemas.openxmlformats.org/officeDocument/2006/relationships/image" Target="media/image91.emf"/><Relationship Id="rId547" Type="http://schemas.openxmlformats.org/officeDocument/2006/relationships/image" Target="media/image533.emf"/><Relationship Id="rId754" Type="http://schemas.openxmlformats.org/officeDocument/2006/relationships/image" Target="media/image740.emf"/><Relationship Id="rId961" Type="http://schemas.openxmlformats.org/officeDocument/2006/relationships/image" Target="media/image947.emf"/><Relationship Id="rId1384" Type="http://schemas.openxmlformats.org/officeDocument/2006/relationships/image" Target="media/image1370.emf"/><Relationship Id="rId1591" Type="http://schemas.openxmlformats.org/officeDocument/2006/relationships/image" Target="media/image1577.emf"/><Relationship Id="rId1689" Type="http://schemas.openxmlformats.org/officeDocument/2006/relationships/image" Target="media/image1675.emf"/><Relationship Id="rId2228" Type="http://schemas.openxmlformats.org/officeDocument/2006/relationships/image" Target="media/image2192.emf"/><Relationship Id="rId2435" Type="http://schemas.openxmlformats.org/officeDocument/2006/relationships/image" Target="media/image2395.emf"/><Relationship Id="rId2642" Type="http://schemas.openxmlformats.org/officeDocument/2006/relationships/image" Target="media/image2601.emf"/><Relationship Id="rId90" Type="http://schemas.openxmlformats.org/officeDocument/2006/relationships/image" Target="media/image81.emf"/><Relationship Id="rId407" Type="http://schemas.openxmlformats.org/officeDocument/2006/relationships/image" Target="media/image393.emf"/><Relationship Id="rId614" Type="http://schemas.openxmlformats.org/officeDocument/2006/relationships/image" Target="media/image600.emf"/><Relationship Id="rId821" Type="http://schemas.openxmlformats.org/officeDocument/2006/relationships/image" Target="media/image807.emf"/><Relationship Id="rId1037" Type="http://schemas.openxmlformats.org/officeDocument/2006/relationships/image" Target="media/image1023.emf"/><Relationship Id="rId1244" Type="http://schemas.openxmlformats.org/officeDocument/2006/relationships/image" Target="media/image1230.emf"/><Relationship Id="rId1451" Type="http://schemas.openxmlformats.org/officeDocument/2006/relationships/image" Target="media/image1437.emf"/><Relationship Id="rId1896" Type="http://schemas.openxmlformats.org/officeDocument/2006/relationships/image" Target="media/image1866.emf"/><Relationship Id="rId2502" Type="http://schemas.openxmlformats.org/officeDocument/2006/relationships/image" Target="media/image2462.emf"/><Relationship Id="rId2947" Type="http://schemas.openxmlformats.org/officeDocument/2006/relationships/image" Target="media/image2902.emf"/><Relationship Id="rId919" Type="http://schemas.openxmlformats.org/officeDocument/2006/relationships/image" Target="media/image905.emf"/><Relationship Id="rId1104" Type="http://schemas.openxmlformats.org/officeDocument/2006/relationships/image" Target="media/image1090.emf"/><Relationship Id="rId1311" Type="http://schemas.openxmlformats.org/officeDocument/2006/relationships/image" Target="media/image1297.emf"/><Relationship Id="rId1549" Type="http://schemas.openxmlformats.org/officeDocument/2006/relationships/image" Target="media/image1535.emf"/><Relationship Id="rId1756" Type="http://schemas.openxmlformats.org/officeDocument/2006/relationships/oleObject" Target="embeddings/oleObject16.bin"/><Relationship Id="rId1963" Type="http://schemas.openxmlformats.org/officeDocument/2006/relationships/image" Target="media/image1933.emf"/><Relationship Id="rId2807" Type="http://schemas.openxmlformats.org/officeDocument/2006/relationships/image" Target="media/image2764.emf"/><Relationship Id="rId48" Type="http://schemas.openxmlformats.org/officeDocument/2006/relationships/image" Target="media/image39.emf"/><Relationship Id="rId1409" Type="http://schemas.openxmlformats.org/officeDocument/2006/relationships/image" Target="media/image1395.emf"/><Relationship Id="rId1616" Type="http://schemas.openxmlformats.org/officeDocument/2006/relationships/image" Target="media/image1602.emf"/><Relationship Id="rId1823" Type="http://schemas.openxmlformats.org/officeDocument/2006/relationships/image" Target="media/image1796.emf"/><Relationship Id="rId3069" Type="http://schemas.openxmlformats.org/officeDocument/2006/relationships/image" Target="media/image3024.emf"/><Relationship Id="rId3276" Type="http://schemas.openxmlformats.org/officeDocument/2006/relationships/image" Target="media/image3231.emf"/><Relationship Id="rId3483" Type="http://schemas.openxmlformats.org/officeDocument/2006/relationships/image" Target="media/image3438.emf"/><Relationship Id="rId197" Type="http://schemas.openxmlformats.org/officeDocument/2006/relationships/image" Target="media/image186.emf"/><Relationship Id="rId2085" Type="http://schemas.openxmlformats.org/officeDocument/2006/relationships/oleObject" Target="embeddings/oleObject25.bin"/><Relationship Id="rId2292" Type="http://schemas.openxmlformats.org/officeDocument/2006/relationships/image" Target="media/image2254.emf"/><Relationship Id="rId3136" Type="http://schemas.openxmlformats.org/officeDocument/2006/relationships/image" Target="media/image3091.emf"/><Relationship Id="rId3343" Type="http://schemas.openxmlformats.org/officeDocument/2006/relationships/image" Target="media/image3298.emf"/><Relationship Id="rId264" Type="http://schemas.openxmlformats.org/officeDocument/2006/relationships/image" Target="media/image250.emf"/><Relationship Id="rId471" Type="http://schemas.openxmlformats.org/officeDocument/2006/relationships/image" Target="media/image457.emf"/><Relationship Id="rId2152" Type="http://schemas.openxmlformats.org/officeDocument/2006/relationships/image" Target="media/image2120.emf"/><Relationship Id="rId2597" Type="http://schemas.openxmlformats.org/officeDocument/2006/relationships/image" Target="media/image2556.emf"/><Relationship Id="rId3550" Type="http://schemas.openxmlformats.org/officeDocument/2006/relationships/image" Target="media/image3505.emf"/><Relationship Id="rId3648" Type="http://schemas.openxmlformats.org/officeDocument/2006/relationships/image" Target="media/image3587.wmf"/><Relationship Id="rId124" Type="http://schemas.openxmlformats.org/officeDocument/2006/relationships/image" Target="media/image113.emf"/><Relationship Id="rId569" Type="http://schemas.openxmlformats.org/officeDocument/2006/relationships/image" Target="media/image555.emf"/><Relationship Id="rId776" Type="http://schemas.openxmlformats.org/officeDocument/2006/relationships/image" Target="media/image762.emf"/><Relationship Id="rId983" Type="http://schemas.openxmlformats.org/officeDocument/2006/relationships/image" Target="media/image969.emf"/><Relationship Id="rId1199" Type="http://schemas.openxmlformats.org/officeDocument/2006/relationships/image" Target="media/image1185.emf"/><Relationship Id="rId2457" Type="http://schemas.openxmlformats.org/officeDocument/2006/relationships/image" Target="media/image2417.emf"/><Relationship Id="rId2664" Type="http://schemas.openxmlformats.org/officeDocument/2006/relationships/image" Target="media/image2623.emf"/><Relationship Id="rId3203" Type="http://schemas.openxmlformats.org/officeDocument/2006/relationships/image" Target="media/image3158.emf"/><Relationship Id="rId3410" Type="http://schemas.openxmlformats.org/officeDocument/2006/relationships/image" Target="media/image3365.emf"/><Relationship Id="rId3508" Type="http://schemas.openxmlformats.org/officeDocument/2006/relationships/image" Target="media/image3463.emf"/><Relationship Id="rId331" Type="http://schemas.openxmlformats.org/officeDocument/2006/relationships/image" Target="media/image317.emf"/><Relationship Id="rId429" Type="http://schemas.openxmlformats.org/officeDocument/2006/relationships/image" Target="media/image415.emf"/><Relationship Id="rId636" Type="http://schemas.openxmlformats.org/officeDocument/2006/relationships/image" Target="media/image622.emf"/><Relationship Id="rId1059" Type="http://schemas.openxmlformats.org/officeDocument/2006/relationships/image" Target="media/image1045.emf"/><Relationship Id="rId1266" Type="http://schemas.openxmlformats.org/officeDocument/2006/relationships/image" Target="media/image1252.emf"/><Relationship Id="rId1473" Type="http://schemas.openxmlformats.org/officeDocument/2006/relationships/image" Target="media/image1459.emf"/><Relationship Id="rId2012" Type="http://schemas.openxmlformats.org/officeDocument/2006/relationships/image" Target="media/image1982.emf"/><Relationship Id="rId2317" Type="http://schemas.openxmlformats.org/officeDocument/2006/relationships/image" Target="media/image2279.emf"/><Relationship Id="rId2871" Type="http://schemas.openxmlformats.org/officeDocument/2006/relationships/image" Target="media/image2827.emf"/><Relationship Id="rId2969" Type="http://schemas.openxmlformats.org/officeDocument/2006/relationships/image" Target="media/image2924.emf"/><Relationship Id="rId843" Type="http://schemas.openxmlformats.org/officeDocument/2006/relationships/image" Target="media/image829.emf"/><Relationship Id="rId1126" Type="http://schemas.openxmlformats.org/officeDocument/2006/relationships/image" Target="media/image1112.emf"/><Relationship Id="rId1680" Type="http://schemas.openxmlformats.org/officeDocument/2006/relationships/image" Target="media/image1666.emf"/><Relationship Id="rId1778" Type="http://schemas.openxmlformats.org/officeDocument/2006/relationships/image" Target="media/image1751.emf"/><Relationship Id="rId1985" Type="http://schemas.openxmlformats.org/officeDocument/2006/relationships/image" Target="media/image1955.emf"/><Relationship Id="rId2524" Type="http://schemas.openxmlformats.org/officeDocument/2006/relationships/image" Target="media/image2484.emf"/><Relationship Id="rId2731" Type="http://schemas.openxmlformats.org/officeDocument/2006/relationships/image" Target="media/image2689.emf"/><Relationship Id="rId2829" Type="http://schemas.openxmlformats.org/officeDocument/2006/relationships/image" Target="media/image2786.emf"/><Relationship Id="rId703" Type="http://schemas.openxmlformats.org/officeDocument/2006/relationships/image" Target="media/image689.emf"/><Relationship Id="rId910" Type="http://schemas.openxmlformats.org/officeDocument/2006/relationships/image" Target="media/image896.emf"/><Relationship Id="rId1333" Type="http://schemas.openxmlformats.org/officeDocument/2006/relationships/image" Target="media/image1319.emf"/><Relationship Id="rId1540" Type="http://schemas.openxmlformats.org/officeDocument/2006/relationships/image" Target="media/image1526.emf"/><Relationship Id="rId1638" Type="http://schemas.openxmlformats.org/officeDocument/2006/relationships/image" Target="media/image1624.emf"/><Relationship Id="rId1400" Type="http://schemas.openxmlformats.org/officeDocument/2006/relationships/image" Target="media/image1386.emf"/><Relationship Id="rId1845" Type="http://schemas.openxmlformats.org/officeDocument/2006/relationships/image" Target="media/image1816.wmf"/><Relationship Id="rId3060" Type="http://schemas.openxmlformats.org/officeDocument/2006/relationships/image" Target="media/image3015.emf"/><Relationship Id="rId3298" Type="http://schemas.openxmlformats.org/officeDocument/2006/relationships/image" Target="media/image3253.emf"/><Relationship Id="rId1705" Type="http://schemas.openxmlformats.org/officeDocument/2006/relationships/image" Target="media/image1691.emf"/><Relationship Id="rId1912" Type="http://schemas.openxmlformats.org/officeDocument/2006/relationships/image" Target="media/image1882.emf"/><Relationship Id="rId3158" Type="http://schemas.openxmlformats.org/officeDocument/2006/relationships/image" Target="media/image3113.emf"/><Relationship Id="rId3365" Type="http://schemas.openxmlformats.org/officeDocument/2006/relationships/image" Target="media/image3320.emf"/><Relationship Id="rId3572" Type="http://schemas.openxmlformats.org/officeDocument/2006/relationships/image" Target="media/image3527.emf"/><Relationship Id="rId286" Type="http://schemas.openxmlformats.org/officeDocument/2006/relationships/image" Target="media/image272.emf"/><Relationship Id="rId493" Type="http://schemas.openxmlformats.org/officeDocument/2006/relationships/image" Target="media/image479.emf"/><Relationship Id="rId2174" Type="http://schemas.openxmlformats.org/officeDocument/2006/relationships/image" Target="media/image2140.emf"/><Relationship Id="rId2381" Type="http://schemas.openxmlformats.org/officeDocument/2006/relationships/image" Target="media/image2341.emf"/><Relationship Id="rId3018" Type="http://schemas.openxmlformats.org/officeDocument/2006/relationships/image" Target="media/image2973.emf"/><Relationship Id="rId3225" Type="http://schemas.openxmlformats.org/officeDocument/2006/relationships/image" Target="media/image3180.emf"/><Relationship Id="rId3432" Type="http://schemas.openxmlformats.org/officeDocument/2006/relationships/image" Target="media/image3387.emf"/><Relationship Id="rId146" Type="http://schemas.openxmlformats.org/officeDocument/2006/relationships/image" Target="media/image135.emf"/><Relationship Id="rId353" Type="http://schemas.openxmlformats.org/officeDocument/2006/relationships/image" Target="media/image339.emf"/><Relationship Id="rId560" Type="http://schemas.openxmlformats.org/officeDocument/2006/relationships/image" Target="media/image546.emf"/><Relationship Id="rId798" Type="http://schemas.openxmlformats.org/officeDocument/2006/relationships/image" Target="media/image784.emf"/><Relationship Id="rId1190" Type="http://schemas.openxmlformats.org/officeDocument/2006/relationships/image" Target="media/image1176.emf"/><Relationship Id="rId2034" Type="http://schemas.openxmlformats.org/officeDocument/2006/relationships/image" Target="media/image2004.emf"/><Relationship Id="rId2241" Type="http://schemas.openxmlformats.org/officeDocument/2006/relationships/image" Target="media/image2205.emf"/><Relationship Id="rId2479" Type="http://schemas.openxmlformats.org/officeDocument/2006/relationships/image" Target="media/image2439.emf"/><Relationship Id="rId2686" Type="http://schemas.openxmlformats.org/officeDocument/2006/relationships/image" Target="media/image2644.emf"/><Relationship Id="rId2893" Type="http://schemas.openxmlformats.org/officeDocument/2006/relationships/image" Target="media/image2849.emf"/><Relationship Id="rId213" Type="http://schemas.openxmlformats.org/officeDocument/2006/relationships/image" Target="media/image202.emf"/><Relationship Id="rId420" Type="http://schemas.openxmlformats.org/officeDocument/2006/relationships/image" Target="media/image406.emf"/><Relationship Id="rId658" Type="http://schemas.openxmlformats.org/officeDocument/2006/relationships/image" Target="media/image644.emf"/><Relationship Id="rId865" Type="http://schemas.openxmlformats.org/officeDocument/2006/relationships/image" Target="media/image851.emf"/><Relationship Id="rId1050" Type="http://schemas.openxmlformats.org/officeDocument/2006/relationships/image" Target="media/image1036.emf"/><Relationship Id="rId1288" Type="http://schemas.openxmlformats.org/officeDocument/2006/relationships/image" Target="media/image1274.emf"/><Relationship Id="rId1495" Type="http://schemas.openxmlformats.org/officeDocument/2006/relationships/image" Target="media/image1481.emf"/><Relationship Id="rId2101" Type="http://schemas.openxmlformats.org/officeDocument/2006/relationships/image" Target="media/image2069.emf"/><Relationship Id="rId2339" Type="http://schemas.openxmlformats.org/officeDocument/2006/relationships/image" Target="media/image2299.emf"/><Relationship Id="rId2546" Type="http://schemas.openxmlformats.org/officeDocument/2006/relationships/image" Target="media/image2506.emf"/><Relationship Id="rId2753" Type="http://schemas.openxmlformats.org/officeDocument/2006/relationships/image" Target="media/image2711.emf"/><Relationship Id="rId2960" Type="http://schemas.openxmlformats.org/officeDocument/2006/relationships/image" Target="media/image2915.emf"/><Relationship Id="rId518" Type="http://schemas.openxmlformats.org/officeDocument/2006/relationships/image" Target="media/image504.emf"/><Relationship Id="rId725" Type="http://schemas.openxmlformats.org/officeDocument/2006/relationships/image" Target="media/image711.emf"/><Relationship Id="rId932" Type="http://schemas.openxmlformats.org/officeDocument/2006/relationships/image" Target="media/image918.emf"/><Relationship Id="rId1148" Type="http://schemas.openxmlformats.org/officeDocument/2006/relationships/image" Target="media/image1134.emf"/><Relationship Id="rId1355" Type="http://schemas.openxmlformats.org/officeDocument/2006/relationships/image" Target="media/image1341.emf"/><Relationship Id="rId1562" Type="http://schemas.openxmlformats.org/officeDocument/2006/relationships/image" Target="media/image1548.emf"/><Relationship Id="rId2406" Type="http://schemas.openxmlformats.org/officeDocument/2006/relationships/image" Target="media/image2366.emf"/><Relationship Id="rId2613" Type="http://schemas.openxmlformats.org/officeDocument/2006/relationships/image" Target="media/image2572.emf"/><Relationship Id="rId1008" Type="http://schemas.openxmlformats.org/officeDocument/2006/relationships/image" Target="media/image994.emf"/><Relationship Id="rId1215" Type="http://schemas.openxmlformats.org/officeDocument/2006/relationships/image" Target="media/image1201.emf"/><Relationship Id="rId1422" Type="http://schemas.openxmlformats.org/officeDocument/2006/relationships/image" Target="media/image1408.emf"/><Relationship Id="rId1867" Type="http://schemas.openxmlformats.org/officeDocument/2006/relationships/image" Target="media/image1837.emf"/><Relationship Id="rId2820" Type="http://schemas.openxmlformats.org/officeDocument/2006/relationships/image" Target="media/image2777.emf"/><Relationship Id="rId2918" Type="http://schemas.openxmlformats.org/officeDocument/2006/relationships/image" Target="media/image2873.emf"/><Relationship Id="rId61" Type="http://schemas.openxmlformats.org/officeDocument/2006/relationships/image" Target="media/image52.emf"/><Relationship Id="rId1727" Type="http://schemas.openxmlformats.org/officeDocument/2006/relationships/image" Target="media/image1708.emf"/><Relationship Id="rId1934" Type="http://schemas.openxmlformats.org/officeDocument/2006/relationships/image" Target="media/image1904.emf"/><Relationship Id="rId3082" Type="http://schemas.openxmlformats.org/officeDocument/2006/relationships/image" Target="media/image3037.emf"/><Relationship Id="rId3387" Type="http://schemas.openxmlformats.org/officeDocument/2006/relationships/image" Target="media/image3342.emf"/><Relationship Id="rId19" Type="http://schemas.openxmlformats.org/officeDocument/2006/relationships/image" Target="media/image12.emf"/><Relationship Id="rId2196" Type="http://schemas.openxmlformats.org/officeDocument/2006/relationships/image" Target="media/image2160.emf"/><Relationship Id="rId3594" Type="http://schemas.openxmlformats.org/officeDocument/2006/relationships/image" Target="media/image3549.emf"/><Relationship Id="rId168" Type="http://schemas.openxmlformats.org/officeDocument/2006/relationships/image" Target="media/image157.emf"/><Relationship Id="rId3247" Type="http://schemas.openxmlformats.org/officeDocument/2006/relationships/image" Target="media/image3202.emf"/><Relationship Id="rId3454" Type="http://schemas.openxmlformats.org/officeDocument/2006/relationships/image" Target="media/image3409.emf"/><Relationship Id="rId3661" Type="http://schemas.openxmlformats.org/officeDocument/2006/relationships/oleObject" Target="embeddings/oleObject61.bin"/><Relationship Id="rId375" Type="http://schemas.openxmlformats.org/officeDocument/2006/relationships/image" Target="media/image361.emf"/><Relationship Id="rId582" Type="http://schemas.openxmlformats.org/officeDocument/2006/relationships/image" Target="media/image568.emf"/><Relationship Id="rId2056" Type="http://schemas.openxmlformats.org/officeDocument/2006/relationships/image" Target="media/image2026.emf"/><Relationship Id="rId2263" Type="http://schemas.openxmlformats.org/officeDocument/2006/relationships/oleObject" Target="embeddings/oleObject30.bin"/><Relationship Id="rId2470" Type="http://schemas.openxmlformats.org/officeDocument/2006/relationships/image" Target="media/image2430.emf"/><Relationship Id="rId3107" Type="http://schemas.openxmlformats.org/officeDocument/2006/relationships/image" Target="media/image3062.emf"/><Relationship Id="rId3314" Type="http://schemas.openxmlformats.org/officeDocument/2006/relationships/image" Target="media/image3269.emf"/><Relationship Id="rId3521" Type="http://schemas.openxmlformats.org/officeDocument/2006/relationships/image" Target="media/image3476.emf"/><Relationship Id="rId3" Type="http://schemas.openxmlformats.org/officeDocument/2006/relationships/styles" Target="styles.xml"/><Relationship Id="rId235" Type="http://schemas.openxmlformats.org/officeDocument/2006/relationships/image" Target="media/image221.emf"/><Relationship Id="rId442" Type="http://schemas.openxmlformats.org/officeDocument/2006/relationships/image" Target="media/image428.emf"/><Relationship Id="rId887" Type="http://schemas.openxmlformats.org/officeDocument/2006/relationships/image" Target="media/image873.emf"/><Relationship Id="rId1072" Type="http://schemas.openxmlformats.org/officeDocument/2006/relationships/image" Target="media/image1058.emf"/><Relationship Id="rId2123" Type="http://schemas.openxmlformats.org/officeDocument/2006/relationships/image" Target="media/image2091.emf"/><Relationship Id="rId2330" Type="http://schemas.openxmlformats.org/officeDocument/2006/relationships/image" Target="media/image2292.wmf"/><Relationship Id="rId2568" Type="http://schemas.openxmlformats.org/officeDocument/2006/relationships/image" Target="media/image2527.emf"/><Relationship Id="rId2775" Type="http://schemas.openxmlformats.org/officeDocument/2006/relationships/image" Target="media/image2733.emf"/><Relationship Id="rId2982" Type="http://schemas.openxmlformats.org/officeDocument/2006/relationships/image" Target="media/image2937.emf"/><Relationship Id="rId3619" Type="http://schemas.openxmlformats.org/officeDocument/2006/relationships/oleObject" Target="embeddings/oleObject40.bin"/><Relationship Id="rId302" Type="http://schemas.openxmlformats.org/officeDocument/2006/relationships/image" Target="media/image288.emf"/><Relationship Id="rId747" Type="http://schemas.openxmlformats.org/officeDocument/2006/relationships/image" Target="media/image733.emf"/><Relationship Id="rId954" Type="http://schemas.openxmlformats.org/officeDocument/2006/relationships/image" Target="media/image940.emf"/><Relationship Id="rId1377" Type="http://schemas.openxmlformats.org/officeDocument/2006/relationships/image" Target="media/image1363.emf"/><Relationship Id="rId1584" Type="http://schemas.openxmlformats.org/officeDocument/2006/relationships/image" Target="media/image1570.emf"/><Relationship Id="rId1791" Type="http://schemas.openxmlformats.org/officeDocument/2006/relationships/image" Target="media/image1764.emf"/><Relationship Id="rId2428" Type="http://schemas.openxmlformats.org/officeDocument/2006/relationships/image" Target="media/image2388.emf"/><Relationship Id="rId2635" Type="http://schemas.openxmlformats.org/officeDocument/2006/relationships/image" Target="media/image2594.emf"/><Relationship Id="rId2842" Type="http://schemas.openxmlformats.org/officeDocument/2006/relationships/image" Target="media/image2799.emf"/><Relationship Id="rId83" Type="http://schemas.openxmlformats.org/officeDocument/2006/relationships/image" Target="media/image74.emf"/><Relationship Id="rId607" Type="http://schemas.openxmlformats.org/officeDocument/2006/relationships/image" Target="media/image593.emf"/><Relationship Id="rId814" Type="http://schemas.openxmlformats.org/officeDocument/2006/relationships/image" Target="media/image800.emf"/><Relationship Id="rId1237" Type="http://schemas.openxmlformats.org/officeDocument/2006/relationships/image" Target="media/image1223.emf"/><Relationship Id="rId1444" Type="http://schemas.openxmlformats.org/officeDocument/2006/relationships/image" Target="media/image1430.emf"/><Relationship Id="rId1651" Type="http://schemas.openxmlformats.org/officeDocument/2006/relationships/image" Target="media/image1637.emf"/><Relationship Id="rId1889" Type="http://schemas.openxmlformats.org/officeDocument/2006/relationships/image" Target="media/image1859.emf"/><Relationship Id="rId2702" Type="http://schemas.openxmlformats.org/officeDocument/2006/relationships/image" Target="media/image2660.emf"/><Relationship Id="rId1304" Type="http://schemas.openxmlformats.org/officeDocument/2006/relationships/image" Target="media/image1290.emf"/><Relationship Id="rId1511" Type="http://schemas.openxmlformats.org/officeDocument/2006/relationships/image" Target="media/image1497.emf"/><Relationship Id="rId1749" Type="http://schemas.openxmlformats.org/officeDocument/2006/relationships/image" Target="media/image1728.emf"/><Relationship Id="rId1956" Type="http://schemas.openxmlformats.org/officeDocument/2006/relationships/image" Target="media/image1926.emf"/><Relationship Id="rId3171" Type="http://schemas.openxmlformats.org/officeDocument/2006/relationships/image" Target="media/image3126.emf"/><Relationship Id="rId1609" Type="http://schemas.openxmlformats.org/officeDocument/2006/relationships/image" Target="media/image1595.emf"/><Relationship Id="rId1816" Type="http://schemas.openxmlformats.org/officeDocument/2006/relationships/image" Target="media/image1789.emf"/><Relationship Id="rId3269" Type="http://schemas.openxmlformats.org/officeDocument/2006/relationships/image" Target="media/image3224.emf"/><Relationship Id="rId3476" Type="http://schemas.openxmlformats.org/officeDocument/2006/relationships/image" Target="media/image3431.emf"/><Relationship Id="rId10" Type="http://schemas.openxmlformats.org/officeDocument/2006/relationships/image" Target="media/image3.emf"/><Relationship Id="rId397" Type="http://schemas.openxmlformats.org/officeDocument/2006/relationships/image" Target="media/image383.emf"/><Relationship Id="rId2078" Type="http://schemas.openxmlformats.org/officeDocument/2006/relationships/image" Target="media/image2048.emf"/><Relationship Id="rId2285" Type="http://schemas.openxmlformats.org/officeDocument/2006/relationships/image" Target="media/image2247.emf"/><Relationship Id="rId2492" Type="http://schemas.openxmlformats.org/officeDocument/2006/relationships/image" Target="media/image2452.emf"/><Relationship Id="rId3031" Type="http://schemas.openxmlformats.org/officeDocument/2006/relationships/image" Target="media/image2986.emf"/><Relationship Id="rId3129" Type="http://schemas.openxmlformats.org/officeDocument/2006/relationships/image" Target="media/image3084.emf"/><Relationship Id="rId3336" Type="http://schemas.openxmlformats.org/officeDocument/2006/relationships/image" Target="media/image3291.emf"/><Relationship Id="rId257" Type="http://schemas.openxmlformats.org/officeDocument/2006/relationships/image" Target="media/image243.emf"/><Relationship Id="rId464" Type="http://schemas.openxmlformats.org/officeDocument/2006/relationships/image" Target="media/image450.emf"/><Relationship Id="rId1094" Type="http://schemas.openxmlformats.org/officeDocument/2006/relationships/image" Target="media/image1080.emf"/><Relationship Id="rId2145" Type="http://schemas.openxmlformats.org/officeDocument/2006/relationships/image" Target="media/image2113.emf"/><Relationship Id="rId2797" Type="http://schemas.openxmlformats.org/officeDocument/2006/relationships/image" Target="media/image2754.emf"/><Relationship Id="rId3543" Type="http://schemas.openxmlformats.org/officeDocument/2006/relationships/image" Target="media/image3498.emf"/><Relationship Id="rId117" Type="http://schemas.openxmlformats.org/officeDocument/2006/relationships/image" Target="media/image106.emf"/><Relationship Id="rId671" Type="http://schemas.openxmlformats.org/officeDocument/2006/relationships/image" Target="media/image657.emf"/><Relationship Id="rId769" Type="http://schemas.openxmlformats.org/officeDocument/2006/relationships/image" Target="media/image755.emf"/><Relationship Id="rId976" Type="http://schemas.openxmlformats.org/officeDocument/2006/relationships/image" Target="media/image962.emf"/><Relationship Id="rId1399" Type="http://schemas.openxmlformats.org/officeDocument/2006/relationships/image" Target="media/image1385.emf"/><Relationship Id="rId2352" Type="http://schemas.openxmlformats.org/officeDocument/2006/relationships/image" Target="media/image2312.emf"/><Relationship Id="rId2657" Type="http://schemas.openxmlformats.org/officeDocument/2006/relationships/image" Target="media/image2616.emf"/><Relationship Id="rId3403" Type="http://schemas.openxmlformats.org/officeDocument/2006/relationships/image" Target="media/image3358.emf"/><Relationship Id="rId3610" Type="http://schemas.openxmlformats.org/officeDocument/2006/relationships/image" Target="media/image3565.emf"/><Relationship Id="rId324" Type="http://schemas.openxmlformats.org/officeDocument/2006/relationships/image" Target="media/image310.emf"/><Relationship Id="rId531" Type="http://schemas.openxmlformats.org/officeDocument/2006/relationships/image" Target="media/image517.emf"/><Relationship Id="rId629" Type="http://schemas.openxmlformats.org/officeDocument/2006/relationships/image" Target="media/image615.emf"/><Relationship Id="rId1161" Type="http://schemas.openxmlformats.org/officeDocument/2006/relationships/image" Target="media/image1147.emf"/><Relationship Id="rId1259" Type="http://schemas.openxmlformats.org/officeDocument/2006/relationships/image" Target="media/image1245.emf"/><Relationship Id="rId1466" Type="http://schemas.openxmlformats.org/officeDocument/2006/relationships/image" Target="media/image1452.emf"/><Relationship Id="rId2005" Type="http://schemas.openxmlformats.org/officeDocument/2006/relationships/image" Target="media/image1975.emf"/><Relationship Id="rId2212" Type="http://schemas.openxmlformats.org/officeDocument/2006/relationships/image" Target="media/image2176.emf"/><Relationship Id="rId2864" Type="http://schemas.openxmlformats.org/officeDocument/2006/relationships/image" Target="media/image2821.emf"/><Relationship Id="rId836" Type="http://schemas.openxmlformats.org/officeDocument/2006/relationships/image" Target="media/image822.emf"/><Relationship Id="rId1021" Type="http://schemas.openxmlformats.org/officeDocument/2006/relationships/image" Target="media/image1007.emf"/><Relationship Id="rId1119" Type="http://schemas.openxmlformats.org/officeDocument/2006/relationships/image" Target="media/image1105.emf"/><Relationship Id="rId1673" Type="http://schemas.openxmlformats.org/officeDocument/2006/relationships/image" Target="media/image1659.emf"/><Relationship Id="rId1880" Type="http://schemas.openxmlformats.org/officeDocument/2006/relationships/image" Target="media/image1850.emf"/><Relationship Id="rId1978" Type="http://schemas.openxmlformats.org/officeDocument/2006/relationships/image" Target="media/image1948.emf"/><Relationship Id="rId2517" Type="http://schemas.openxmlformats.org/officeDocument/2006/relationships/image" Target="media/image2477.emf"/><Relationship Id="rId2724" Type="http://schemas.openxmlformats.org/officeDocument/2006/relationships/image" Target="media/image2682.emf"/><Relationship Id="rId2931" Type="http://schemas.openxmlformats.org/officeDocument/2006/relationships/image" Target="media/image2886.emf"/><Relationship Id="rId903" Type="http://schemas.openxmlformats.org/officeDocument/2006/relationships/image" Target="media/image889.emf"/><Relationship Id="rId1326" Type="http://schemas.openxmlformats.org/officeDocument/2006/relationships/image" Target="media/image1312.emf"/><Relationship Id="rId1533" Type="http://schemas.openxmlformats.org/officeDocument/2006/relationships/image" Target="media/image1519.emf"/><Relationship Id="rId1740" Type="http://schemas.openxmlformats.org/officeDocument/2006/relationships/image" Target="media/image1719.emf"/><Relationship Id="rId3193" Type="http://schemas.openxmlformats.org/officeDocument/2006/relationships/image" Target="media/image3148.emf"/><Relationship Id="rId32" Type="http://schemas.openxmlformats.org/officeDocument/2006/relationships/image" Target="media/image24.wmf"/><Relationship Id="rId1600" Type="http://schemas.openxmlformats.org/officeDocument/2006/relationships/image" Target="media/image1586.emf"/><Relationship Id="rId1838" Type="http://schemas.openxmlformats.org/officeDocument/2006/relationships/image" Target="media/image1811.emf"/><Relationship Id="rId3053" Type="http://schemas.openxmlformats.org/officeDocument/2006/relationships/image" Target="media/image3008.emf"/><Relationship Id="rId3260" Type="http://schemas.openxmlformats.org/officeDocument/2006/relationships/image" Target="media/image3215.emf"/><Relationship Id="rId3498" Type="http://schemas.openxmlformats.org/officeDocument/2006/relationships/image" Target="media/image3453.emf"/><Relationship Id="rId181" Type="http://schemas.openxmlformats.org/officeDocument/2006/relationships/image" Target="media/image170.emf"/><Relationship Id="rId1905" Type="http://schemas.openxmlformats.org/officeDocument/2006/relationships/image" Target="media/image1875.emf"/><Relationship Id="rId3120" Type="http://schemas.openxmlformats.org/officeDocument/2006/relationships/image" Target="media/image3075.emf"/><Relationship Id="rId3358" Type="http://schemas.openxmlformats.org/officeDocument/2006/relationships/image" Target="media/image3313.emf"/><Relationship Id="rId3565" Type="http://schemas.openxmlformats.org/officeDocument/2006/relationships/image" Target="media/image3520.emf"/><Relationship Id="rId279" Type="http://schemas.openxmlformats.org/officeDocument/2006/relationships/image" Target="media/image265.emf"/><Relationship Id="rId486" Type="http://schemas.openxmlformats.org/officeDocument/2006/relationships/image" Target="media/image472.emf"/><Relationship Id="rId693" Type="http://schemas.openxmlformats.org/officeDocument/2006/relationships/image" Target="media/image679.emf"/><Relationship Id="rId2167" Type="http://schemas.openxmlformats.org/officeDocument/2006/relationships/image" Target="media/image2133.emf"/><Relationship Id="rId2374" Type="http://schemas.openxmlformats.org/officeDocument/2006/relationships/image" Target="media/image2334.emf"/><Relationship Id="rId2581" Type="http://schemas.openxmlformats.org/officeDocument/2006/relationships/image" Target="media/image2540.emf"/><Relationship Id="rId3218" Type="http://schemas.openxmlformats.org/officeDocument/2006/relationships/image" Target="media/image3173.emf"/><Relationship Id="rId3425" Type="http://schemas.openxmlformats.org/officeDocument/2006/relationships/image" Target="media/image3380.emf"/><Relationship Id="rId3632" Type="http://schemas.openxmlformats.org/officeDocument/2006/relationships/image" Target="media/image3579.wmf"/><Relationship Id="rId139" Type="http://schemas.openxmlformats.org/officeDocument/2006/relationships/image" Target="media/image128.emf"/><Relationship Id="rId346" Type="http://schemas.openxmlformats.org/officeDocument/2006/relationships/image" Target="media/image332.emf"/><Relationship Id="rId553" Type="http://schemas.openxmlformats.org/officeDocument/2006/relationships/image" Target="media/image539.emf"/><Relationship Id="rId760" Type="http://schemas.openxmlformats.org/officeDocument/2006/relationships/image" Target="media/image746.emf"/><Relationship Id="rId998" Type="http://schemas.openxmlformats.org/officeDocument/2006/relationships/image" Target="media/image984.emf"/><Relationship Id="rId1183" Type="http://schemas.openxmlformats.org/officeDocument/2006/relationships/image" Target="media/image1169.emf"/><Relationship Id="rId1390" Type="http://schemas.openxmlformats.org/officeDocument/2006/relationships/image" Target="media/image1376.emf"/><Relationship Id="rId2027" Type="http://schemas.openxmlformats.org/officeDocument/2006/relationships/image" Target="media/image1997.emf"/><Relationship Id="rId2234" Type="http://schemas.openxmlformats.org/officeDocument/2006/relationships/image" Target="media/image2198.emf"/><Relationship Id="rId2441" Type="http://schemas.openxmlformats.org/officeDocument/2006/relationships/image" Target="media/image2401.emf"/><Relationship Id="rId2679" Type="http://schemas.openxmlformats.org/officeDocument/2006/relationships/image" Target="media/image2637.emf"/><Relationship Id="rId2886" Type="http://schemas.openxmlformats.org/officeDocument/2006/relationships/image" Target="media/image2842.emf"/><Relationship Id="rId206" Type="http://schemas.openxmlformats.org/officeDocument/2006/relationships/image" Target="media/image195.emf"/><Relationship Id="rId413" Type="http://schemas.openxmlformats.org/officeDocument/2006/relationships/image" Target="media/image399.emf"/><Relationship Id="rId858" Type="http://schemas.openxmlformats.org/officeDocument/2006/relationships/image" Target="media/image844.emf"/><Relationship Id="rId1043" Type="http://schemas.openxmlformats.org/officeDocument/2006/relationships/image" Target="media/image1029.emf"/><Relationship Id="rId1488" Type="http://schemas.openxmlformats.org/officeDocument/2006/relationships/image" Target="media/image1474.emf"/><Relationship Id="rId1695" Type="http://schemas.openxmlformats.org/officeDocument/2006/relationships/image" Target="media/image1681.emf"/><Relationship Id="rId2539" Type="http://schemas.openxmlformats.org/officeDocument/2006/relationships/image" Target="media/image2499.emf"/><Relationship Id="rId2746" Type="http://schemas.openxmlformats.org/officeDocument/2006/relationships/image" Target="media/image2704.emf"/><Relationship Id="rId2953" Type="http://schemas.openxmlformats.org/officeDocument/2006/relationships/image" Target="media/image2908.emf"/><Relationship Id="rId620" Type="http://schemas.openxmlformats.org/officeDocument/2006/relationships/image" Target="media/image606.emf"/><Relationship Id="rId718" Type="http://schemas.openxmlformats.org/officeDocument/2006/relationships/image" Target="media/image704.emf"/><Relationship Id="rId925" Type="http://schemas.openxmlformats.org/officeDocument/2006/relationships/image" Target="media/image911.emf"/><Relationship Id="rId1250" Type="http://schemas.openxmlformats.org/officeDocument/2006/relationships/image" Target="media/image1236.emf"/><Relationship Id="rId1348" Type="http://schemas.openxmlformats.org/officeDocument/2006/relationships/image" Target="media/image1334.emf"/><Relationship Id="rId1555" Type="http://schemas.openxmlformats.org/officeDocument/2006/relationships/image" Target="media/image1541.emf"/><Relationship Id="rId1762" Type="http://schemas.openxmlformats.org/officeDocument/2006/relationships/oleObject" Target="embeddings/oleObject19.bin"/><Relationship Id="rId2301" Type="http://schemas.openxmlformats.org/officeDocument/2006/relationships/image" Target="media/image2263.emf"/><Relationship Id="rId2606" Type="http://schemas.openxmlformats.org/officeDocument/2006/relationships/image" Target="media/image2565.emf"/><Relationship Id="rId1110" Type="http://schemas.openxmlformats.org/officeDocument/2006/relationships/image" Target="media/image1096.emf"/><Relationship Id="rId1208" Type="http://schemas.openxmlformats.org/officeDocument/2006/relationships/image" Target="media/image1194.emf"/><Relationship Id="rId1415" Type="http://schemas.openxmlformats.org/officeDocument/2006/relationships/image" Target="media/image1401.emf"/><Relationship Id="rId2813" Type="http://schemas.openxmlformats.org/officeDocument/2006/relationships/image" Target="media/image2770.emf"/><Relationship Id="rId54" Type="http://schemas.openxmlformats.org/officeDocument/2006/relationships/image" Target="media/image45.emf"/><Relationship Id="rId1622" Type="http://schemas.openxmlformats.org/officeDocument/2006/relationships/image" Target="media/image1608.emf"/><Relationship Id="rId1927" Type="http://schemas.openxmlformats.org/officeDocument/2006/relationships/image" Target="media/image1897.emf"/><Relationship Id="rId3075" Type="http://schemas.openxmlformats.org/officeDocument/2006/relationships/image" Target="media/image3030.emf"/><Relationship Id="rId3282" Type="http://schemas.openxmlformats.org/officeDocument/2006/relationships/image" Target="media/image3237.emf"/><Relationship Id="rId2091" Type="http://schemas.openxmlformats.org/officeDocument/2006/relationships/image" Target="media/image2059.emf"/><Relationship Id="rId2189" Type="http://schemas.openxmlformats.org/officeDocument/2006/relationships/oleObject" Target="embeddings/oleObject29.bin"/><Relationship Id="rId3142" Type="http://schemas.openxmlformats.org/officeDocument/2006/relationships/image" Target="media/image3097.emf"/><Relationship Id="rId3587" Type="http://schemas.openxmlformats.org/officeDocument/2006/relationships/image" Target="media/image3542.emf"/><Relationship Id="rId270" Type="http://schemas.openxmlformats.org/officeDocument/2006/relationships/image" Target="media/image256.emf"/><Relationship Id="rId2396" Type="http://schemas.openxmlformats.org/officeDocument/2006/relationships/image" Target="media/image2356.emf"/><Relationship Id="rId3002" Type="http://schemas.openxmlformats.org/officeDocument/2006/relationships/image" Target="media/image2957.emf"/><Relationship Id="rId3447" Type="http://schemas.openxmlformats.org/officeDocument/2006/relationships/image" Target="media/image3402.emf"/><Relationship Id="rId3654" Type="http://schemas.openxmlformats.org/officeDocument/2006/relationships/image" Target="media/image3590.wmf"/><Relationship Id="rId130" Type="http://schemas.openxmlformats.org/officeDocument/2006/relationships/image" Target="media/image119.emf"/><Relationship Id="rId368" Type="http://schemas.openxmlformats.org/officeDocument/2006/relationships/image" Target="media/image354.emf"/><Relationship Id="rId575" Type="http://schemas.openxmlformats.org/officeDocument/2006/relationships/image" Target="media/image561.emf"/><Relationship Id="rId782" Type="http://schemas.openxmlformats.org/officeDocument/2006/relationships/image" Target="media/image768.emf"/><Relationship Id="rId2049" Type="http://schemas.openxmlformats.org/officeDocument/2006/relationships/image" Target="media/image2019.emf"/><Relationship Id="rId2256" Type="http://schemas.openxmlformats.org/officeDocument/2006/relationships/image" Target="media/image2220.emf"/><Relationship Id="rId2463" Type="http://schemas.openxmlformats.org/officeDocument/2006/relationships/image" Target="media/image2423.emf"/><Relationship Id="rId2670" Type="http://schemas.openxmlformats.org/officeDocument/2006/relationships/image" Target="media/image2628.emf"/><Relationship Id="rId3307" Type="http://schemas.openxmlformats.org/officeDocument/2006/relationships/image" Target="media/image3262.emf"/><Relationship Id="rId3514" Type="http://schemas.openxmlformats.org/officeDocument/2006/relationships/image" Target="media/image3469.emf"/><Relationship Id="rId228" Type="http://schemas.openxmlformats.org/officeDocument/2006/relationships/image" Target="media/image215.emf"/><Relationship Id="rId435" Type="http://schemas.openxmlformats.org/officeDocument/2006/relationships/image" Target="media/image421.emf"/><Relationship Id="rId642" Type="http://schemas.openxmlformats.org/officeDocument/2006/relationships/image" Target="media/image628.emf"/><Relationship Id="rId1065" Type="http://schemas.openxmlformats.org/officeDocument/2006/relationships/image" Target="media/image1051.emf"/><Relationship Id="rId1272" Type="http://schemas.openxmlformats.org/officeDocument/2006/relationships/image" Target="media/image1258.emf"/><Relationship Id="rId2116" Type="http://schemas.openxmlformats.org/officeDocument/2006/relationships/image" Target="media/image2084.emf"/><Relationship Id="rId2323" Type="http://schemas.openxmlformats.org/officeDocument/2006/relationships/image" Target="media/image2285.emf"/><Relationship Id="rId2530" Type="http://schemas.openxmlformats.org/officeDocument/2006/relationships/image" Target="media/image2490.emf"/><Relationship Id="rId2768" Type="http://schemas.openxmlformats.org/officeDocument/2006/relationships/image" Target="media/image2726.emf"/><Relationship Id="rId2975" Type="http://schemas.openxmlformats.org/officeDocument/2006/relationships/image" Target="media/image2930.emf"/><Relationship Id="rId502" Type="http://schemas.openxmlformats.org/officeDocument/2006/relationships/image" Target="media/image488.emf"/><Relationship Id="rId947" Type="http://schemas.openxmlformats.org/officeDocument/2006/relationships/image" Target="media/image933.emf"/><Relationship Id="rId1132" Type="http://schemas.openxmlformats.org/officeDocument/2006/relationships/image" Target="media/image1118.emf"/><Relationship Id="rId1577" Type="http://schemas.openxmlformats.org/officeDocument/2006/relationships/image" Target="media/image1563.emf"/><Relationship Id="rId1784" Type="http://schemas.openxmlformats.org/officeDocument/2006/relationships/image" Target="media/image1757.emf"/><Relationship Id="rId1991" Type="http://schemas.openxmlformats.org/officeDocument/2006/relationships/image" Target="media/image1961.emf"/><Relationship Id="rId2628" Type="http://schemas.openxmlformats.org/officeDocument/2006/relationships/image" Target="media/image2587.emf"/><Relationship Id="rId2835" Type="http://schemas.openxmlformats.org/officeDocument/2006/relationships/image" Target="media/image2792.emf"/><Relationship Id="rId76" Type="http://schemas.openxmlformats.org/officeDocument/2006/relationships/image" Target="media/image67.emf"/><Relationship Id="rId807" Type="http://schemas.openxmlformats.org/officeDocument/2006/relationships/image" Target="media/image793.emf"/><Relationship Id="rId1437" Type="http://schemas.openxmlformats.org/officeDocument/2006/relationships/image" Target="media/image1423.emf"/><Relationship Id="rId1644" Type="http://schemas.openxmlformats.org/officeDocument/2006/relationships/image" Target="media/image1630.emf"/><Relationship Id="rId1851" Type="http://schemas.openxmlformats.org/officeDocument/2006/relationships/image" Target="media/image1821.emf"/><Relationship Id="rId2902" Type="http://schemas.openxmlformats.org/officeDocument/2006/relationships/image" Target="media/image2858.emf"/><Relationship Id="rId3097" Type="http://schemas.openxmlformats.org/officeDocument/2006/relationships/image" Target="media/image3052.emf"/><Relationship Id="rId1504" Type="http://schemas.openxmlformats.org/officeDocument/2006/relationships/image" Target="media/image1490.emf"/><Relationship Id="rId1711" Type="http://schemas.openxmlformats.org/officeDocument/2006/relationships/oleObject" Target="embeddings/oleObject10.bin"/><Relationship Id="rId1949" Type="http://schemas.openxmlformats.org/officeDocument/2006/relationships/image" Target="media/image1919.emf"/><Relationship Id="rId3164" Type="http://schemas.openxmlformats.org/officeDocument/2006/relationships/image" Target="media/image3119.emf"/><Relationship Id="rId292" Type="http://schemas.openxmlformats.org/officeDocument/2006/relationships/image" Target="media/image278.emf"/><Relationship Id="rId1809" Type="http://schemas.openxmlformats.org/officeDocument/2006/relationships/image" Target="media/image1782.emf"/><Relationship Id="rId3371" Type="http://schemas.openxmlformats.org/officeDocument/2006/relationships/image" Target="media/image3326.emf"/><Relationship Id="rId3469" Type="http://schemas.openxmlformats.org/officeDocument/2006/relationships/image" Target="media/image3424.emf"/><Relationship Id="rId3676" Type="http://schemas.openxmlformats.org/officeDocument/2006/relationships/footer" Target="footer1.xml"/><Relationship Id="rId597" Type="http://schemas.openxmlformats.org/officeDocument/2006/relationships/image" Target="media/image583.emf"/><Relationship Id="rId2180" Type="http://schemas.openxmlformats.org/officeDocument/2006/relationships/image" Target="media/image2146.emf"/><Relationship Id="rId2278" Type="http://schemas.openxmlformats.org/officeDocument/2006/relationships/image" Target="media/image2240.emf"/><Relationship Id="rId2485" Type="http://schemas.openxmlformats.org/officeDocument/2006/relationships/image" Target="media/image2445.emf"/><Relationship Id="rId3024" Type="http://schemas.openxmlformats.org/officeDocument/2006/relationships/image" Target="media/image2979.emf"/><Relationship Id="rId3231" Type="http://schemas.openxmlformats.org/officeDocument/2006/relationships/image" Target="media/image3186.emf"/><Relationship Id="rId3329" Type="http://schemas.openxmlformats.org/officeDocument/2006/relationships/image" Target="media/image3284.emf"/><Relationship Id="rId152" Type="http://schemas.openxmlformats.org/officeDocument/2006/relationships/image" Target="media/image141.emf"/><Relationship Id="rId457" Type="http://schemas.openxmlformats.org/officeDocument/2006/relationships/image" Target="media/image443.emf"/><Relationship Id="rId1087" Type="http://schemas.openxmlformats.org/officeDocument/2006/relationships/image" Target="media/image1073.emf"/><Relationship Id="rId1294" Type="http://schemas.openxmlformats.org/officeDocument/2006/relationships/image" Target="media/image1280.emf"/><Relationship Id="rId2040" Type="http://schemas.openxmlformats.org/officeDocument/2006/relationships/image" Target="media/image2010.emf"/><Relationship Id="rId2138" Type="http://schemas.openxmlformats.org/officeDocument/2006/relationships/image" Target="media/image2106.emf"/><Relationship Id="rId2692" Type="http://schemas.openxmlformats.org/officeDocument/2006/relationships/image" Target="media/image2650.emf"/><Relationship Id="rId2997" Type="http://schemas.openxmlformats.org/officeDocument/2006/relationships/image" Target="media/image2952.emf"/><Relationship Id="rId3536" Type="http://schemas.openxmlformats.org/officeDocument/2006/relationships/image" Target="media/image3491.emf"/><Relationship Id="rId664" Type="http://schemas.openxmlformats.org/officeDocument/2006/relationships/image" Target="media/image650.emf"/><Relationship Id="rId871" Type="http://schemas.openxmlformats.org/officeDocument/2006/relationships/image" Target="media/image857.emf"/><Relationship Id="rId969" Type="http://schemas.openxmlformats.org/officeDocument/2006/relationships/image" Target="media/image955.emf"/><Relationship Id="rId1599" Type="http://schemas.openxmlformats.org/officeDocument/2006/relationships/image" Target="media/image1585.emf"/><Relationship Id="rId2345" Type="http://schemas.openxmlformats.org/officeDocument/2006/relationships/image" Target="media/image2305.emf"/><Relationship Id="rId2552" Type="http://schemas.openxmlformats.org/officeDocument/2006/relationships/image" Target="media/image2511.emf"/><Relationship Id="rId3603" Type="http://schemas.openxmlformats.org/officeDocument/2006/relationships/image" Target="media/image3558.emf"/><Relationship Id="rId317" Type="http://schemas.openxmlformats.org/officeDocument/2006/relationships/image" Target="media/image303.emf"/><Relationship Id="rId524" Type="http://schemas.openxmlformats.org/officeDocument/2006/relationships/image" Target="media/image510.emf"/><Relationship Id="rId731" Type="http://schemas.openxmlformats.org/officeDocument/2006/relationships/image" Target="media/image717.emf"/><Relationship Id="rId1154" Type="http://schemas.openxmlformats.org/officeDocument/2006/relationships/image" Target="media/image1140.emf"/><Relationship Id="rId1361" Type="http://schemas.openxmlformats.org/officeDocument/2006/relationships/image" Target="media/image1347.emf"/><Relationship Id="rId1459" Type="http://schemas.openxmlformats.org/officeDocument/2006/relationships/image" Target="media/image1445.emf"/><Relationship Id="rId2205" Type="http://schemas.openxmlformats.org/officeDocument/2006/relationships/image" Target="media/image2169.emf"/><Relationship Id="rId2412" Type="http://schemas.openxmlformats.org/officeDocument/2006/relationships/image" Target="media/image2372.emf"/><Relationship Id="rId2857" Type="http://schemas.openxmlformats.org/officeDocument/2006/relationships/image" Target="media/image2814.emf"/><Relationship Id="rId98" Type="http://schemas.openxmlformats.org/officeDocument/2006/relationships/image" Target="media/image89.wmf"/><Relationship Id="rId829" Type="http://schemas.openxmlformats.org/officeDocument/2006/relationships/image" Target="media/image815.emf"/><Relationship Id="rId1014" Type="http://schemas.openxmlformats.org/officeDocument/2006/relationships/image" Target="media/image1000.emf"/><Relationship Id="rId1221" Type="http://schemas.openxmlformats.org/officeDocument/2006/relationships/image" Target="media/image1207.emf"/><Relationship Id="rId1666" Type="http://schemas.openxmlformats.org/officeDocument/2006/relationships/image" Target="media/image1652.emf"/><Relationship Id="rId1873" Type="http://schemas.openxmlformats.org/officeDocument/2006/relationships/image" Target="media/image1843.emf"/><Relationship Id="rId2717" Type="http://schemas.openxmlformats.org/officeDocument/2006/relationships/image" Target="media/image2675.emf"/><Relationship Id="rId2924" Type="http://schemas.openxmlformats.org/officeDocument/2006/relationships/image" Target="media/image2879.emf"/><Relationship Id="rId1319" Type="http://schemas.openxmlformats.org/officeDocument/2006/relationships/image" Target="media/image1305.emf"/><Relationship Id="rId1526" Type="http://schemas.openxmlformats.org/officeDocument/2006/relationships/image" Target="media/image1512.emf"/><Relationship Id="rId1733" Type="http://schemas.openxmlformats.org/officeDocument/2006/relationships/image" Target="media/image1714.emf"/><Relationship Id="rId1940" Type="http://schemas.openxmlformats.org/officeDocument/2006/relationships/image" Target="media/image1910.emf"/><Relationship Id="rId3186" Type="http://schemas.openxmlformats.org/officeDocument/2006/relationships/image" Target="media/image3141.emf"/><Relationship Id="rId3393" Type="http://schemas.openxmlformats.org/officeDocument/2006/relationships/image" Target="media/image3348.emf"/><Relationship Id="rId25" Type="http://schemas.openxmlformats.org/officeDocument/2006/relationships/image" Target="media/image18.emf"/><Relationship Id="rId1800" Type="http://schemas.openxmlformats.org/officeDocument/2006/relationships/image" Target="media/image1773.emf"/><Relationship Id="rId3046" Type="http://schemas.openxmlformats.org/officeDocument/2006/relationships/image" Target="media/image3001.emf"/><Relationship Id="rId3253" Type="http://schemas.openxmlformats.org/officeDocument/2006/relationships/image" Target="media/image3208.emf"/><Relationship Id="rId3460" Type="http://schemas.openxmlformats.org/officeDocument/2006/relationships/image" Target="media/image3415.emf"/><Relationship Id="rId174" Type="http://schemas.openxmlformats.org/officeDocument/2006/relationships/image" Target="media/image163.emf"/><Relationship Id="rId381" Type="http://schemas.openxmlformats.org/officeDocument/2006/relationships/image" Target="media/image367.emf"/><Relationship Id="rId2062" Type="http://schemas.openxmlformats.org/officeDocument/2006/relationships/image" Target="media/image2032.emf"/><Relationship Id="rId3113" Type="http://schemas.openxmlformats.org/officeDocument/2006/relationships/image" Target="media/image3068.emf"/><Relationship Id="rId3558" Type="http://schemas.openxmlformats.org/officeDocument/2006/relationships/image" Target="media/image3513.emf"/><Relationship Id="rId241" Type="http://schemas.openxmlformats.org/officeDocument/2006/relationships/image" Target="media/image227.emf"/><Relationship Id="rId479" Type="http://schemas.openxmlformats.org/officeDocument/2006/relationships/image" Target="media/image465.emf"/><Relationship Id="rId686" Type="http://schemas.openxmlformats.org/officeDocument/2006/relationships/image" Target="media/image672.emf"/><Relationship Id="rId893" Type="http://schemas.openxmlformats.org/officeDocument/2006/relationships/image" Target="media/image879.emf"/><Relationship Id="rId2367" Type="http://schemas.openxmlformats.org/officeDocument/2006/relationships/image" Target="media/image2327.emf"/><Relationship Id="rId2574" Type="http://schemas.openxmlformats.org/officeDocument/2006/relationships/image" Target="media/image2533.emf"/><Relationship Id="rId2781" Type="http://schemas.openxmlformats.org/officeDocument/2006/relationships/image" Target="media/image2738.emf"/><Relationship Id="rId3320" Type="http://schemas.openxmlformats.org/officeDocument/2006/relationships/image" Target="media/image3275.emf"/><Relationship Id="rId3418" Type="http://schemas.openxmlformats.org/officeDocument/2006/relationships/image" Target="media/image3373.emf"/><Relationship Id="rId3625" Type="http://schemas.openxmlformats.org/officeDocument/2006/relationships/oleObject" Target="embeddings/oleObject43.bin"/><Relationship Id="rId339" Type="http://schemas.openxmlformats.org/officeDocument/2006/relationships/image" Target="media/image325.emf"/><Relationship Id="rId546" Type="http://schemas.openxmlformats.org/officeDocument/2006/relationships/image" Target="media/image532.emf"/><Relationship Id="rId753" Type="http://schemas.openxmlformats.org/officeDocument/2006/relationships/image" Target="media/image739.emf"/><Relationship Id="rId1176" Type="http://schemas.openxmlformats.org/officeDocument/2006/relationships/image" Target="media/image1162.emf"/><Relationship Id="rId1383" Type="http://schemas.openxmlformats.org/officeDocument/2006/relationships/image" Target="media/image1369.emf"/><Relationship Id="rId2227" Type="http://schemas.openxmlformats.org/officeDocument/2006/relationships/image" Target="media/image2191.emf"/><Relationship Id="rId2434" Type="http://schemas.openxmlformats.org/officeDocument/2006/relationships/image" Target="media/image2394.emf"/><Relationship Id="rId2879" Type="http://schemas.openxmlformats.org/officeDocument/2006/relationships/image" Target="media/image2835.emf"/><Relationship Id="rId101" Type="http://schemas.openxmlformats.org/officeDocument/2006/relationships/oleObject" Target="embeddings/oleObject4.bin"/><Relationship Id="rId406" Type="http://schemas.openxmlformats.org/officeDocument/2006/relationships/image" Target="media/image392.emf"/><Relationship Id="rId960" Type="http://schemas.openxmlformats.org/officeDocument/2006/relationships/image" Target="media/image946.emf"/><Relationship Id="rId1036" Type="http://schemas.openxmlformats.org/officeDocument/2006/relationships/image" Target="media/image1022.emf"/><Relationship Id="rId1243" Type="http://schemas.openxmlformats.org/officeDocument/2006/relationships/image" Target="media/image1229.emf"/><Relationship Id="rId1590" Type="http://schemas.openxmlformats.org/officeDocument/2006/relationships/image" Target="media/image1576.emf"/><Relationship Id="rId1688" Type="http://schemas.openxmlformats.org/officeDocument/2006/relationships/image" Target="media/image1674.emf"/><Relationship Id="rId1895" Type="http://schemas.openxmlformats.org/officeDocument/2006/relationships/image" Target="media/image1865.emf"/><Relationship Id="rId2641" Type="http://schemas.openxmlformats.org/officeDocument/2006/relationships/image" Target="media/image2600.emf"/><Relationship Id="rId2739" Type="http://schemas.openxmlformats.org/officeDocument/2006/relationships/image" Target="media/image2697.emf"/><Relationship Id="rId2946" Type="http://schemas.openxmlformats.org/officeDocument/2006/relationships/image" Target="media/image2901.emf"/><Relationship Id="rId613" Type="http://schemas.openxmlformats.org/officeDocument/2006/relationships/image" Target="media/image599.emf"/><Relationship Id="rId820" Type="http://schemas.openxmlformats.org/officeDocument/2006/relationships/image" Target="media/image806.emf"/><Relationship Id="rId918" Type="http://schemas.openxmlformats.org/officeDocument/2006/relationships/image" Target="media/image904.emf"/><Relationship Id="rId1450" Type="http://schemas.openxmlformats.org/officeDocument/2006/relationships/image" Target="media/image1436.emf"/><Relationship Id="rId1548" Type="http://schemas.openxmlformats.org/officeDocument/2006/relationships/image" Target="media/image1534.emf"/><Relationship Id="rId1755" Type="http://schemas.openxmlformats.org/officeDocument/2006/relationships/image" Target="media/image1733.wmf"/><Relationship Id="rId2501" Type="http://schemas.openxmlformats.org/officeDocument/2006/relationships/image" Target="media/image2461.emf"/><Relationship Id="rId1103" Type="http://schemas.openxmlformats.org/officeDocument/2006/relationships/image" Target="media/image1089.emf"/><Relationship Id="rId1310" Type="http://schemas.openxmlformats.org/officeDocument/2006/relationships/image" Target="media/image1296.emf"/><Relationship Id="rId1408" Type="http://schemas.openxmlformats.org/officeDocument/2006/relationships/image" Target="media/image1394.emf"/><Relationship Id="rId1962" Type="http://schemas.openxmlformats.org/officeDocument/2006/relationships/image" Target="media/image1932.emf"/><Relationship Id="rId2806" Type="http://schemas.openxmlformats.org/officeDocument/2006/relationships/image" Target="media/image2763.emf"/><Relationship Id="rId47" Type="http://schemas.openxmlformats.org/officeDocument/2006/relationships/image" Target="media/image38.emf"/><Relationship Id="rId1615" Type="http://schemas.openxmlformats.org/officeDocument/2006/relationships/image" Target="media/image1601.emf"/><Relationship Id="rId1822" Type="http://schemas.openxmlformats.org/officeDocument/2006/relationships/image" Target="media/image1795.emf"/><Relationship Id="rId3068" Type="http://schemas.openxmlformats.org/officeDocument/2006/relationships/image" Target="media/image3023.emf"/><Relationship Id="rId3275" Type="http://schemas.openxmlformats.org/officeDocument/2006/relationships/image" Target="media/image3230.emf"/><Relationship Id="rId3482" Type="http://schemas.openxmlformats.org/officeDocument/2006/relationships/image" Target="media/image3437.emf"/><Relationship Id="rId196" Type="http://schemas.openxmlformats.org/officeDocument/2006/relationships/image" Target="media/image185.emf"/><Relationship Id="rId2084" Type="http://schemas.openxmlformats.org/officeDocument/2006/relationships/image" Target="media/image2053.wmf"/><Relationship Id="rId2291" Type="http://schemas.openxmlformats.org/officeDocument/2006/relationships/image" Target="media/image2253.emf"/><Relationship Id="rId3135" Type="http://schemas.openxmlformats.org/officeDocument/2006/relationships/image" Target="media/image3090.emf"/><Relationship Id="rId3342" Type="http://schemas.openxmlformats.org/officeDocument/2006/relationships/image" Target="media/image3297.emf"/><Relationship Id="rId263" Type="http://schemas.openxmlformats.org/officeDocument/2006/relationships/image" Target="media/image249.emf"/><Relationship Id="rId470" Type="http://schemas.openxmlformats.org/officeDocument/2006/relationships/image" Target="media/image456.emf"/><Relationship Id="rId2151" Type="http://schemas.openxmlformats.org/officeDocument/2006/relationships/image" Target="media/image2119.emf"/><Relationship Id="rId2389" Type="http://schemas.openxmlformats.org/officeDocument/2006/relationships/image" Target="media/image2349.emf"/><Relationship Id="rId2596" Type="http://schemas.openxmlformats.org/officeDocument/2006/relationships/image" Target="media/image2555.emf"/><Relationship Id="rId3202" Type="http://schemas.openxmlformats.org/officeDocument/2006/relationships/image" Target="media/image3157.emf"/><Relationship Id="rId3647" Type="http://schemas.openxmlformats.org/officeDocument/2006/relationships/oleObject" Target="embeddings/oleObject54.bin"/><Relationship Id="rId123" Type="http://schemas.openxmlformats.org/officeDocument/2006/relationships/image" Target="media/image112.emf"/><Relationship Id="rId330" Type="http://schemas.openxmlformats.org/officeDocument/2006/relationships/image" Target="media/image316.emf"/><Relationship Id="rId568" Type="http://schemas.openxmlformats.org/officeDocument/2006/relationships/image" Target="media/image554.emf"/><Relationship Id="rId775" Type="http://schemas.openxmlformats.org/officeDocument/2006/relationships/image" Target="media/image761.emf"/><Relationship Id="rId982" Type="http://schemas.openxmlformats.org/officeDocument/2006/relationships/image" Target="media/image968.emf"/><Relationship Id="rId1198" Type="http://schemas.openxmlformats.org/officeDocument/2006/relationships/image" Target="media/image1184.emf"/><Relationship Id="rId2011" Type="http://schemas.openxmlformats.org/officeDocument/2006/relationships/image" Target="media/image1981.emf"/><Relationship Id="rId2249" Type="http://schemas.openxmlformats.org/officeDocument/2006/relationships/image" Target="media/image2213.emf"/><Relationship Id="rId2456" Type="http://schemas.openxmlformats.org/officeDocument/2006/relationships/image" Target="media/image2416.emf"/><Relationship Id="rId2663" Type="http://schemas.openxmlformats.org/officeDocument/2006/relationships/image" Target="media/image2622.emf"/><Relationship Id="rId2870" Type="http://schemas.openxmlformats.org/officeDocument/2006/relationships/image" Target="media/image2826.emf"/><Relationship Id="rId3507" Type="http://schemas.openxmlformats.org/officeDocument/2006/relationships/image" Target="media/image3462.emf"/><Relationship Id="rId428" Type="http://schemas.openxmlformats.org/officeDocument/2006/relationships/image" Target="media/image414.emf"/><Relationship Id="rId635" Type="http://schemas.openxmlformats.org/officeDocument/2006/relationships/image" Target="media/image621.emf"/><Relationship Id="rId842" Type="http://schemas.openxmlformats.org/officeDocument/2006/relationships/image" Target="media/image828.emf"/><Relationship Id="rId1058" Type="http://schemas.openxmlformats.org/officeDocument/2006/relationships/image" Target="media/image1044.emf"/><Relationship Id="rId1265" Type="http://schemas.openxmlformats.org/officeDocument/2006/relationships/image" Target="media/image1251.emf"/><Relationship Id="rId1472" Type="http://schemas.openxmlformats.org/officeDocument/2006/relationships/image" Target="media/image1458.emf"/><Relationship Id="rId2109" Type="http://schemas.openxmlformats.org/officeDocument/2006/relationships/image" Target="media/image2077.emf"/><Relationship Id="rId2316" Type="http://schemas.openxmlformats.org/officeDocument/2006/relationships/image" Target="media/image2278.emf"/><Relationship Id="rId2523" Type="http://schemas.openxmlformats.org/officeDocument/2006/relationships/image" Target="media/image2483.emf"/><Relationship Id="rId2730" Type="http://schemas.openxmlformats.org/officeDocument/2006/relationships/image" Target="media/image2688.emf"/><Relationship Id="rId2968" Type="http://schemas.openxmlformats.org/officeDocument/2006/relationships/image" Target="media/image2923.emf"/><Relationship Id="rId702" Type="http://schemas.openxmlformats.org/officeDocument/2006/relationships/image" Target="media/image688.emf"/><Relationship Id="rId1125" Type="http://schemas.openxmlformats.org/officeDocument/2006/relationships/image" Target="media/image1111.emf"/><Relationship Id="rId1332" Type="http://schemas.openxmlformats.org/officeDocument/2006/relationships/image" Target="media/image1318.emf"/><Relationship Id="rId1777" Type="http://schemas.openxmlformats.org/officeDocument/2006/relationships/image" Target="media/image1750.emf"/><Relationship Id="rId1984" Type="http://schemas.openxmlformats.org/officeDocument/2006/relationships/image" Target="media/image1954.emf"/><Relationship Id="rId2828" Type="http://schemas.openxmlformats.org/officeDocument/2006/relationships/image" Target="media/image2785.emf"/><Relationship Id="rId69" Type="http://schemas.openxmlformats.org/officeDocument/2006/relationships/image" Target="media/image60.emf"/><Relationship Id="rId1637" Type="http://schemas.openxmlformats.org/officeDocument/2006/relationships/image" Target="media/image1623.emf"/><Relationship Id="rId1844" Type="http://schemas.openxmlformats.org/officeDocument/2006/relationships/oleObject" Target="embeddings/oleObject22.bin"/><Relationship Id="rId3297" Type="http://schemas.openxmlformats.org/officeDocument/2006/relationships/image" Target="media/image3252.emf"/><Relationship Id="rId1704" Type="http://schemas.openxmlformats.org/officeDocument/2006/relationships/image" Target="media/image1690.emf"/><Relationship Id="rId3157" Type="http://schemas.openxmlformats.org/officeDocument/2006/relationships/image" Target="media/image3112.emf"/><Relationship Id="rId285" Type="http://schemas.openxmlformats.org/officeDocument/2006/relationships/image" Target="media/image271.emf"/><Relationship Id="rId1911" Type="http://schemas.openxmlformats.org/officeDocument/2006/relationships/image" Target="media/image1881.emf"/><Relationship Id="rId3364" Type="http://schemas.openxmlformats.org/officeDocument/2006/relationships/image" Target="media/image3319.emf"/><Relationship Id="rId3571" Type="http://schemas.openxmlformats.org/officeDocument/2006/relationships/image" Target="media/image3526.emf"/><Relationship Id="rId3669" Type="http://schemas.openxmlformats.org/officeDocument/2006/relationships/oleObject" Target="embeddings/oleObject65.bin"/><Relationship Id="rId492" Type="http://schemas.openxmlformats.org/officeDocument/2006/relationships/image" Target="media/image478.emf"/><Relationship Id="rId797" Type="http://schemas.openxmlformats.org/officeDocument/2006/relationships/image" Target="media/image783.emf"/><Relationship Id="rId2173" Type="http://schemas.openxmlformats.org/officeDocument/2006/relationships/image" Target="media/image2139.emf"/><Relationship Id="rId2380" Type="http://schemas.openxmlformats.org/officeDocument/2006/relationships/image" Target="media/image2340.emf"/><Relationship Id="rId2478" Type="http://schemas.openxmlformats.org/officeDocument/2006/relationships/image" Target="media/image2438.emf"/><Relationship Id="rId3017" Type="http://schemas.openxmlformats.org/officeDocument/2006/relationships/image" Target="media/image2972.emf"/><Relationship Id="rId3224" Type="http://schemas.openxmlformats.org/officeDocument/2006/relationships/image" Target="media/image3179.emf"/><Relationship Id="rId3431" Type="http://schemas.openxmlformats.org/officeDocument/2006/relationships/image" Target="media/image3386.emf"/><Relationship Id="rId145" Type="http://schemas.openxmlformats.org/officeDocument/2006/relationships/image" Target="media/image134.emf"/><Relationship Id="rId352" Type="http://schemas.openxmlformats.org/officeDocument/2006/relationships/image" Target="media/image338.emf"/><Relationship Id="rId1287" Type="http://schemas.openxmlformats.org/officeDocument/2006/relationships/image" Target="media/image1273.emf"/><Relationship Id="rId2033" Type="http://schemas.openxmlformats.org/officeDocument/2006/relationships/image" Target="media/image2003.emf"/><Relationship Id="rId2240" Type="http://schemas.openxmlformats.org/officeDocument/2006/relationships/image" Target="media/image2204.emf"/><Relationship Id="rId2685" Type="http://schemas.openxmlformats.org/officeDocument/2006/relationships/image" Target="media/image2643.emf"/><Relationship Id="rId2892" Type="http://schemas.openxmlformats.org/officeDocument/2006/relationships/image" Target="media/image2848.emf"/><Relationship Id="rId3529" Type="http://schemas.openxmlformats.org/officeDocument/2006/relationships/image" Target="media/image3484.emf"/><Relationship Id="rId212" Type="http://schemas.openxmlformats.org/officeDocument/2006/relationships/image" Target="media/image201.emf"/><Relationship Id="rId657" Type="http://schemas.openxmlformats.org/officeDocument/2006/relationships/image" Target="media/image643.emf"/><Relationship Id="rId864" Type="http://schemas.openxmlformats.org/officeDocument/2006/relationships/image" Target="media/image850.emf"/><Relationship Id="rId1494" Type="http://schemas.openxmlformats.org/officeDocument/2006/relationships/image" Target="media/image1480.emf"/><Relationship Id="rId1799" Type="http://schemas.openxmlformats.org/officeDocument/2006/relationships/image" Target="media/image1772.emf"/><Relationship Id="rId2100" Type="http://schemas.openxmlformats.org/officeDocument/2006/relationships/image" Target="media/image2068.emf"/><Relationship Id="rId2338" Type="http://schemas.openxmlformats.org/officeDocument/2006/relationships/image" Target="media/image2298.emf"/><Relationship Id="rId2545" Type="http://schemas.openxmlformats.org/officeDocument/2006/relationships/image" Target="media/image2505.emf"/><Relationship Id="rId2752" Type="http://schemas.openxmlformats.org/officeDocument/2006/relationships/image" Target="media/image2710.emf"/><Relationship Id="rId517" Type="http://schemas.openxmlformats.org/officeDocument/2006/relationships/image" Target="media/image503.emf"/><Relationship Id="rId724" Type="http://schemas.openxmlformats.org/officeDocument/2006/relationships/image" Target="media/image710.emf"/><Relationship Id="rId931" Type="http://schemas.openxmlformats.org/officeDocument/2006/relationships/image" Target="media/image917.emf"/><Relationship Id="rId1147" Type="http://schemas.openxmlformats.org/officeDocument/2006/relationships/image" Target="media/image1133.emf"/><Relationship Id="rId1354" Type="http://schemas.openxmlformats.org/officeDocument/2006/relationships/image" Target="media/image1340.emf"/><Relationship Id="rId1561" Type="http://schemas.openxmlformats.org/officeDocument/2006/relationships/image" Target="media/image1547.emf"/><Relationship Id="rId2405" Type="http://schemas.openxmlformats.org/officeDocument/2006/relationships/image" Target="media/image2365.emf"/><Relationship Id="rId2612" Type="http://schemas.openxmlformats.org/officeDocument/2006/relationships/image" Target="media/image2571.emf"/><Relationship Id="rId60" Type="http://schemas.openxmlformats.org/officeDocument/2006/relationships/image" Target="media/image51.emf"/><Relationship Id="rId1007" Type="http://schemas.openxmlformats.org/officeDocument/2006/relationships/image" Target="media/image993.emf"/><Relationship Id="rId1214" Type="http://schemas.openxmlformats.org/officeDocument/2006/relationships/image" Target="media/image1200.emf"/><Relationship Id="rId1421" Type="http://schemas.openxmlformats.org/officeDocument/2006/relationships/image" Target="media/image1407.emf"/><Relationship Id="rId1659" Type="http://schemas.openxmlformats.org/officeDocument/2006/relationships/image" Target="media/image1645.emf"/><Relationship Id="rId1866" Type="http://schemas.openxmlformats.org/officeDocument/2006/relationships/image" Target="media/image1836.emf"/><Relationship Id="rId2917" Type="http://schemas.openxmlformats.org/officeDocument/2006/relationships/image" Target="media/image2872.emf"/><Relationship Id="rId3081" Type="http://schemas.openxmlformats.org/officeDocument/2006/relationships/image" Target="media/image3036.emf"/><Relationship Id="rId1519" Type="http://schemas.openxmlformats.org/officeDocument/2006/relationships/image" Target="media/image1505.emf"/><Relationship Id="rId1726" Type="http://schemas.openxmlformats.org/officeDocument/2006/relationships/image" Target="media/image1707.emf"/><Relationship Id="rId1933" Type="http://schemas.openxmlformats.org/officeDocument/2006/relationships/image" Target="media/image1903.emf"/><Relationship Id="rId3179" Type="http://schemas.openxmlformats.org/officeDocument/2006/relationships/image" Target="media/image3134.emf"/><Relationship Id="rId3386" Type="http://schemas.openxmlformats.org/officeDocument/2006/relationships/image" Target="media/image3341.emf"/><Relationship Id="rId3593" Type="http://schemas.openxmlformats.org/officeDocument/2006/relationships/image" Target="media/image3548.emf"/><Relationship Id="rId18" Type="http://schemas.openxmlformats.org/officeDocument/2006/relationships/image" Target="media/image11.emf"/><Relationship Id="rId2195" Type="http://schemas.openxmlformats.org/officeDocument/2006/relationships/image" Target="media/image2159.emf"/><Relationship Id="rId3039" Type="http://schemas.openxmlformats.org/officeDocument/2006/relationships/image" Target="media/image2994.emf"/><Relationship Id="rId3246" Type="http://schemas.openxmlformats.org/officeDocument/2006/relationships/image" Target="media/image3201.emf"/><Relationship Id="rId3453" Type="http://schemas.openxmlformats.org/officeDocument/2006/relationships/image" Target="media/image3408.emf"/><Relationship Id="rId167" Type="http://schemas.openxmlformats.org/officeDocument/2006/relationships/image" Target="media/image156.emf"/><Relationship Id="rId374" Type="http://schemas.openxmlformats.org/officeDocument/2006/relationships/image" Target="media/image360.emf"/><Relationship Id="rId581" Type="http://schemas.openxmlformats.org/officeDocument/2006/relationships/image" Target="media/image567.emf"/><Relationship Id="rId2055" Type="http://schemas.openxmlformats.org/officeDocument/2006/relationships/image" Target="media/image2025.emf"/><Relationship Id="rId2262" Type="http://schemas.openxmlformats.org/officeDocument/2006/relationships/image" Target="media/image2226.wmf"/><Relationship Id="rId3106" Type="http://schemas.openxmlformats.org/officeDocument/2006/relationships/image" Target="media/image3061.emf"/><Relationship Id="rId3660" Type="http://schemas.openxmlformats.org/officeDocument/2006/relationships/image" Target="media/image3593.wmf"/><Relationship Id="rId234" Type="http://schemas.openxmlformats.org/officeDocument/2006/relationships/image" Target="media/image220.emf"/><Relationship Id="rId679" Type="http://schemas.openxmlformats.org/officeDocument/2006/relationships/image" Target="media/image665.emf"/><Relationship Id="rId886" Type="http://schemas.openxmlformats.org/officeDocument/2006/relationships/image" Target="media/image872.emf"/><Relationship Id="rId2567" Type="http://schemas.openxmlformats.org/officeDocument/2006/relationships/image" Target="media/image2526.emf"/><Relationship Id="rId2774" Type="http://schemas.openxmlformats.org/officeDocument/2006/relationships/image" Target="media/image2732.emf"/><Relationship Id="rId3313" Type="http://schemas.openxmlformats.org/officeDocument/2006/relationships/image" Target="media/image3268.emf"/><Relationship Id="rId3520" Type="http://schemas.openxmlformats.org/officeDocument/2006/relationships/image" Target="media/image3475.emf"/><Relationship Id="rId3618" Type="http://schemas.openxmlformats.org/officeDocument/2006/relationships/image" Target="media/image3572.wmf"/><Relationship Id="rId2" Type="http://schemas.openxmlformats.org/officeDocument/2006/relationships/numbering" Target="numbering.xml"/><Relationship Id="rId441" Type="http://schemas.openxmlformats.org/officeDocument/2006/relationships/image" Target="media/image427.emf"/><Relationship Id="rId539" Type="http://schemas.openxmlformats.org/officeDocument/2006/relationships/image" Target="media/image525.emf"/><Relationship Id="rId746" Type="http://schemas.openxmlformats.org/officeDocument/2006/relationships/image" Target="media/image732.emf"/><Relationship Id="rId1071" Type="http://schemas.openxmlformats.org/officeDocument/2006/relationships/image" Target="media/image1057.emf"/><Relationship Id="rId1169" Type="http://schemas.openxmlformats.org/officeDocument/2006/relationships/image" Target="media/image1155.emf"/><Relationship Id="rId1376" Type="http://schemas.openxmlformats.org/officeDocument/2006/relationships/image" Target="media/image1362.emf"/><Relationship Id="rId1583" Type="http://schemas.openxmlformats.org/officeDocument/2006/relationships/image" Target="media/image1569.emf"/><Relationship Id="rId2122" Type="http://schemas.openxmlformats.org/officeDocument/2006/relationships/image" Target="media/image2090.emf"/><Relationship Id="rId2427" Type="http://schemas.openxmlformats.org/officeDocument/2006/relationships/image" Target="media/image2387.emf"/><Relationship Id="rId2981" Type="http://schemas.openxmlformats.org/officeDocument/2006/relationships/image" Target="media/image2936.emf"/><Relationship Id="rId301" Type="http://schemas.openxmlformats.org/officeDocument/2006/relationships/image" Target="media/image287.emf"/><Relationship Id="rId953" Type="http://schemas.openxmlformats.org/officeDocument/2006/relationships/image" Target="media/image939.emf"/><Relationship Id="rId1029" Type="http://schemas.openxmlformats.org/officeDocument/2006/relationships/image" Target="media/image1015.emf"/><Relationship Id="rId1236" Type="http://schemas.openxmlformats.org/officeDocument/2006/relationships/image" Target="media/image1222.emf"/><Relationship Id="rId1790" Type="http://schemas.openxmlformats.org/officeDocument/2006/relationships/image" Target="media/image1763.emf"/><Relationship Id="rId1888" Type="http://schemas.openxmlformats.org/officeDocument/2006/relationships/image" Target="media/image1858.emf"/><Relationship Id="rId2634" Type="http://schemas.openxmlformats.org/officeDocument/2006/relationships/image" Target="media/image2593.emf"/><Relationship Id="rId2841" Type="http://schemas.openxmlformats.org/officeDocument/2006/relationships/image" Target="media/image2798.emf"/><Relationship Id="rId2939" Type="http://schemas.openxmlformats.org/officeDocument/2006/relationships/image" Target="media/image2894.emf"/><Relationship Id="rId82" Type="http://schemas.openxmlformats.org/officeDocument/2006/relationships/image" Target="media/image73.emf"/><Relationship Id="rId606" Type="http://schemas.openxmlformats.org/officeDocument/2006/relationships/image" Target="media/image592.emf"/><Relationship Id="rId813" Type="http://schemas.openxmlformats.org/officeDocument/2006/relationships/image" Target="media/image799.emf"/><Relationship Id="rId1443" Type="http://schemas.openxmlformats.org/officeDocument/2006/relationships/image" Target="media/image1429.emf"/><Relationship Id="rId1650" Type="http://schemas.openxmlformats.org/officeDocument/2006/relationships/image" Target="media/image1636.emf"/><Relationship Id="rId1748" Type="http://schemas.openxmlformats.org/officeDocument/2006/relationships/image" Target="media/image1727.emf"/><Relationship Id="rId2701" Type="http://schemas.openxmlformats.org/officeDocument/2006/relationships/image" Target="media/image2659.emf"/><Relationship Id="rId1303" Type="http://schemas.openxmlformats.org/officeDocument/2006/relationships/image" Target="media/image1289.emf"/><Relationship Id="rId1510" Type="http://schemas.openxmlformats.org/officeDocument/2006/relationships/image" Target="media/image1496.emf"/><Relationship Id="rId1955" Type="http://schemas.openxmlformats.org/officeDocument/2006/relationships/image" Target="media/image1925.emf"/><Relationship Id="rId3170" Type="http://schemas.openxmlformats.org/officeDocument/2006/relationships/image" Target="media/image3125.emf"/><Relationship Id="rId1608" Type="http://schemas.openxmlformats.org/officeDocument/2006/relationships/image" Target="media/image1594.emf"/><Relationship Id="rId1815" Type="http://schemas.openxmlformats.org/officeDocument/2006/relationships/image" Target="media/image1788.emf"/><Relationship Id="rId3030" Type="http://schemas.openxmlformats.org/officeDocument/2006/relationships/image" Target="media/image2985.emf"/><Relationship Id="rId3268" Type="http://schemas.openxmlformats.org/officeDocument/2006/relationships/image" Target="media/image3223.emf"/><Relationship Id="rId3475" Type="http://schemas.openxmlformats.org/officeDocument/2006/relationships/image" Target="media/image3430.emf"/><Relationship Id="rId189" Type="http://schemas.openxmlformats.org/officeDocument/2006/relationships/image" Target="media/image178.emf"/><Relationship Id="rId396" Type="http://schemas.openxmlformats.org/officeDocument/2006/relationships/image" Target="media/image382.emf"/><Relationship Id="rId2077" Type="http://schemas.openxmlformats.org/officeDocument/2006/relationships/image" Target="media/image2047.emf"/><Relationship Id="rId2284" Type="http://schemas.openxmlformats.org/officeDocument/2006/relationships/image" Target="media/image2246.emf"/><Relationship Id="rId2491" Type="http://schemas.openxmlformats.org/officeDocument/2006/relationships/image" Target="media/image2451.emf"/><Relationship Id="rId3128" Type="http://schemas.openxmlformats.org/officeDocument/2006/relationships/image" Target="media/image3083.emf"/><Relationship Id="rId3335" Type="http://schemas.openxmlformats.org/officeDocument/2006/relationships/image" Target="media/image3290.emf"/><Relationship Id="rId3542" Type="http://schemas.openxmlformats.org/officeDocument/2006/relationships/image" Target="media/image3497.emf"/><Relationship Id="rId256" Type="http://schemas.openxmlformats.org/officeDocument/2006/relationships/image" Target="media/image242.emf"/><Relationship Id="rId463" Type="http://schemas.openxmlformats.org/officeDocument/2006/relationships/image" Target="media/image449.emf"/><Relationship Id="rId670" Type="http://schemas.openxmlformats.org/officeDocument/2006/relationships/image" Target="media/image656.emf"/><Relationship Id="rId1093" Type="http://schemas.openxmlformats.org/officeDocument/2006/relationships/image" Target="media/image1079.emf"/><Relationship Id="rId2144" Type="http://schemas.openxmlformats.org/officeDocument/2006/relationships/image" Target="media/image2112.emf"/><Relationship Id="rId2351" Type="http://schemas.openxmlformats.org/officeDocument/2006/relationships/image" Target="media/image2311.emf"/><Relationship Id="rId2589" Type="http://schemas.openxmlformats.org/officeDocument/2006/relationships/image" Target="media/image2548.emf"/><Relationship Id="rId2796" Type="http://schemas.openxmlformats.org/officeDocument/2006/relationships/image" Target="media/image2753.emf"/><Relationship Id="rId3402" Type="http://schemas.openxmlformats.org/officeDocument/2006/relationships/image" Target="media/image3357.emf"/><Relationship Id="rId116" Type="http://schemas.openxmlformats.org/officeDocument/2006/relationships/image" Target="media/image105.emf"/><Relationship Id="rId323" Type="http://schemas.openxmlformats.org/officeDocument/2006/relationships/image" Target="media/image309.emf"/><Relationship Id="rId530" Type="http://schemas.openxmlformats.org/officeDocument/2006/relationships/image" Target="media/image516.emf"/><Relationship Id="rId768" Type="http://schemas.openxmlformats.org/officeDocument/2006/relationships/image" Target="media/image754.emf"/><Relationship Id="rId975" Type="http://schemas.openxmlformats.org/officeDocument/2006/relationships/image" Target="media/image961.emf"/><Relationship Id="rId1160" Type="http://schemas.openxmlformats.org/officeDocument/2006/relationships/image" Target="media/image1146.emf"/><Relationship Id="rId1398" Type="http://schemas.openxmlformats.org/officeDocument/2006/relationships/image" Target="media/image1384.emf"/><Relationship Id="rId2004" Type="http://schemas.openxmlformats.org/officeDocument/2006/relationships/image" Target="media/image1974.emf"/><Relationship Id="rId2211" Type="http://schemas.openxmlformats.org/officeDocument/2006/relationships/image" Target="media/image2175.emf"/><Relationship Id="rId2449" Type="http://schemas.openxmlformats.org/officeDocument/2006/relationships/image" Target="media/image2409.emf"/><Relationship Id="rId2656" Type="http://schemas.openxmlformats.org/officeDocument/2006/relationships/image" Target="media/image2615.emf"/><Relationship Id="rId2863" Type="http://schemas.openxmlformats.org/officeDocument/2006/relationships/image" Target="media/image2820.emf"/><Relationship Id="rId628" Type="http://schemas.openxmlformats.org/officeDocument/2006/relationships/image" Target="media/image614.emf"/><Relationship Id="rId835" Type="http://schemas.openxmlformats.org/officeDocument/2006/relationships/image" Target="media/image821.emf"/><Relationship Id="rId1258" Type="http://schemas.openxmlformats.org/officeDocument/2006/relationships/image" Target="media/image1244.emf"/><Relationship Id="rId1465" Type="http://schemas.openxmlformats.org/officeDocument/2006/relationships/image" Target="media/image1451.emf"/><Relationship Id="rId1672" Type="http://schemas.openxmlformats.org/officeDocument/2006/relationships/image" Target="media/image1658.emf"/><Relationship Id="rId2309" Type="http://schemas.openxmlformats.org/officeDocument/2006/relationships/image" Target="media/image2271.emf"/><Relationship Id="rId2516" Type="http://schemas.openxmlformats.org/officeDocument/2006/relationships/image" Target="media/image2476.emf"/><Relationship Id="rId2723" Type="http://schemas.openxmlformats.org/officeDocument/2006/relationships/image" Target="media/image2681.emf"/><Relationship Id="rId1020" Type="http://schemas.openxmlformats.org/officeDocument/2006/relationships/image" Target="media/image1006.emf"/><Relationship Id="rId1118" Type="http://schemas.openxmlformats.org/officeDocument/2006/relationships/image" Target="media/image1104.emf"/><Relationship Id="rId1325" Type="http://schemas.openxmlformats.org/officeDocument/2006/relationships/image" Target="media/image1311.emf"/><Relationship Id="rId1532" Type="http://schemas.openxmlformats.org/officeDocument/2006/relationships/image" Target="media/image1518.emf"/><Relationship Id="rId1977" Type="http://schemas.openxmlformats.org/officeDocument/2006/relationships/image" Target="media/image1947.emf"/><Relationship Id="rId2930" Type="http://schemas.openxmlformats.org/officeDocument/2006/relationships/image" Target="media/image2885.emf"/><Relationship Id="rId902" Type="http://schemas.openxmlformats.org/officeDocument/2006/relationships/image" Target="media/image888.emf"/><Relationship Id="rId1837" Type="http://schemas.openxmlformats.org/officeDocument/2006/relationships/image" Target="media/image1810.emf"/><Relationship Id="rId3192" Type="http://schemas.openxmlformats.org/officeDocument/2006/relationships/image" Target="media/image3147.emf"/><Relationship Id="rId3497" Type="http://schemas.openxmlformats.org/officeDocument/2006/relationships/image" Target="media/image3452.emf"/><Relationship Id="rId31" Type="http://schemas.openxmlformats.org/officeDocument/2006/relationships/oleObject" Target="embeddings/oleObject1.bin"/><Relationship Id="rId2099" Type="http://schemas.openxmlformats.org/officeDocument/2006/relationships/image" Target="media/image2067.emf"/><Relationship Id="rId3052" Type="http://schemas.openxmlformats.org/officeDocument/2006/relationships/image" Target="media/image3007.emf"/><Relationship Id="rId180" Type="http://schemas.openxmlformats.org/officeDocument/2006/relationships/image" Target="media/image169.emf"/><Relationship Id="rId278" Type="http://schemas.openxmlformats.org/officeDocument/2006/relationships/image" Target="media/image264.emf"/><Relationship Id="rId1904" Type="http://schemas.openxmlformats.org/officeDocument/2006/relationships/image" Target="media/image1874.emf"/><Relationship Id="rId3357" Type="http://schemas.openxmlformats.org/officeDocument/2006/relationships/image" Target="media/image3312.emf"/><Relationship Id="rId3564" Type="http://schemas.openxmlformats.org/officeDocument/2006/relationships/image" Target="media/image3519.emf"/><Relationship Id="rId485" Type="http://schemas.openxmlformats.org/officeDocument/2006/relationships/image" Target="media/image471.emf"/><Relationship Id="rId692" Type="http://schemas.openxmlformats.org/officeDocument/2006/relationships/image" Target="media/image678.emf"/><Relationship Id="rId2166" Type="http://schemas.openxmlformats.org/officeDocument/2006/relationships/image" Target="media/image2132.emf"/><Relationship Id="rId2373" Type="http://schemas.openxmlformats.org/officeDocument/2006/relationships/image" Target="media/image2333.emf"/><Relationship Id="rId2580" Type="http://schemas.openxmlformats.org/officeDocument/2006/relationships/image" Target="media/image2539.emf"/><Relationship Id="rId3217" Type="http://schemas.openxmlformats.org/officeDocument/2006/relationships/image" Target="media/image3172.emf"/><Relationship Id="rId3424" Type="http://schemas.openxmlformats.org/officeDocument/2006/relationships/image" Target="media/image3379.emf"/><Relationship Id="rId3631" Type="http://schemas.openxmlformats.org/officeDocument/2006/relationships/oleObject" Target="embeddings/oleObject46.bin"/><Relationship Id="rId138" Type="http://schemas.openxmlformats.org/officeDocument/2006/relationships/image" Target="media/image127.emf"/><Relationship Id="rId345" Type="http://schemas.openxmlformats.org/officeDocument/2006/relationships/image" Target="media/image331.emf"/><Relationship Id="rId552" Type="http://schemas.openxmlformats.org/officeDocument/2006/relationships/image" Target="media/image538.emf"/><Relationship Id="rId997" Type="http://schemas.openxmlformats.org/officeDocument/2006/relationships/image" Target="media/image983.emf"/><Relationship Id="rId1182" Type="http://schemas.openxmlformats.org/officeDocument/2006/relationships/image" Target="media/image1168.emf"/><Relationship Id="rId2026" Type="http://schemas.openxmlformats.org/officeDocument/2006/relationships/image" Target="media/image1996.emf"/><Relationship Id="rId2233" Type="http://schemas.openxmlformats.org/officeDocument/2006/relationships/image" Target="media/image2197.emf"/><Relationship Id="rId2440" Type="http://schemas.openxmlformats.org/officeDocument/2006/relationships/image" Target="media/image2400.emf"/><Relationship Id="rId2678" Type="http://schemas.openxmlformats.org/officeDocument/2006/relationships/image" Target="media/image2636.emf"/><Relationship Id="rId2885" Type="http://schemas.openxmlformats.org/officeDocument/2006/relationships/image" Target="media/image2841.emf"/><Relationship Id="rId205" Type="http://schemas.openxmlformats.org/officeDocument/2006/relationships/image" Target="media/image194.emf"/><Relationship Id="rId412" Type="http://schemas.openxmlformats.org/officeDocument/2006/relationships/image" Target="media/image398.emf"/><Relationship Id="rId857" Type="http://schemas.openxmlformats.org/officeDocument/2006/relationships/image" Target="media/image843.emf"/><Relationship Id="rId1042" Type="http://schemas.openxmlformats.org/officeDocument/2006/relationships/image" Target="media/image1028.emf"/><Relationship Id="rId1487" Type="http://schemas.openxmlformats.org/officeDocument/2006/relationships/image" Target="media/image1473.emf"/><Relationship Id="rId1694" Type="http://schemas.openxmlformats.org/officeDocument/2006/relationships/image" Target="media/image1680.emf"/><Relationship Id="rId2300" Type="http://schemas.openxmlformats.org/officeDocument/2006/relationships/image" Target="media/image2262.emf"/><Relationship Id="rId2538" Type="http://schemas.openxmlformats.org/officeDocument/2006/relationships/image" Target="media/image2498.emf"/><Relationship Id="rId2745" Type="http://schemas.openxmlformats.org/officeDocument/2006/relationships/image" Target="media/image2703.emf"/><Relationship Id="rId2952" Type="http://schemas.openxmlformats.org/officeDocument/2006/relationships/image" Target="media/image2907.emf"/><Relationship Id="rId717" Type="http://schemas.openxmlformats.org/officeDocument/2006/relationships/image" Target="media/image703.emf"/><Relationship Id="rId924" Type="http://schemas.openxmlformats.org/officeDocument/2006/relationships/image" Target="media/image910.emf"/><Relationship Id="rId1347" Type="http://schemas.openxmlformats.org/officeDocument/2006/relationships/image" Target="media/image1333.emf"/><Relationship Id="rId1554" Type="http://schemas.openxmlformats.org/officeDocument/2006/relationships/image" Target="media/image1540.emf"/><Relationship Id="rId1761" Type="http://schemas.openxmlformats.org/officeDocument/2006/relationships/image" Target="media/image1736.wmf"/><Relationship Id="rId1999" Type="http://schemas.openxmlformats.org/officeDocument/2006/relationships/image" Target="media/image1969.emf"/><Relationship Id="rId2605" Type="http://schemas.openxmlformats.org/officeDocument/2006/relationships/image" Target="media/image2564.emf"/><Relationship Id="rId2812" Type="http://schemas.openxmlformats.org/officeDocument/2006/relationships/image" Target="media/image2769.emf"/><Relationship Id="rId53" Type="http://schemas.openxmlformats.org/officeDocument/2006/relationships/image" Target="media/image44.emf"/><Relationship Id="rId1207" Type="http://schemas.openxmlformats.org/officeDocument/2006/relationships/image" Target="media/image1193.emf"/><Relationship Id="rId1414" Type="http://schemas.openxmlformats.org/officeDocument/2006/relationships/image" Target="media/image1400.emf"/><Relationship Id="rId1621" Type="http://schemas.openxmlformats.org/officeDocument/2006/relationships/image" Target="media/image1607.emf"/><Relationship Id="rId1859" Type="http://schemas.openxmlformats.org/officeDocument/2006/relationships/image" Target="media/image1829.emf"/><Relationship Id="rId3074" Type="http://schemas.openxmlformats.org/officeDocument/2006/relationships/image" Target="media/image3029.emf"/><Relationship Id="rId1719" Type="http://schemas.openxmlformats.org/officeDocument/2006/relationships/image" Target="media/image1702.emf"/><Relationship Id="rId1926" Type="http://schemas.openxmlformats.org/officeDocument/2006/relationships/image" Target="media/image1896.emf"/><Relationship Id="rId3281" Type="http://schemas.openxmlformats.org/officeDocument/2006/relationships/image" Target="media/image3236.emf"/><Relationship Id="rId3379" Type="http://schemas.openxmlformats.org/officeDocument/2006/relationships/image" Target="media/image3334.emf"/><Relationship Id="rId3586" Type="http://schemas.openxmlformats.org/officeDocument/2006/relationships/image" Target="media/image3541.emf"/><Relationship Id="rId2090" Type="http://schemas.openxmlformats.org/officeDocument/2006/relationships/image" Target="media/image2058.emf"/><Relationship Id="rId2188" Type="http://schemas.openxmlformats.org/officeDocument/2006/relationships/image" Target="media/image2153.wmf"/><Relationship Id="rId2395" Type="http://schemas.openxmlformats.org/officeDocument/2006/relationships/image" Target="media/image2355.emf"/><Relationship Id="rId3141" Type="http://schemas.openxmlformats.org/officeDocument/2006/relationships/image" Target="media/image3096.emf"/><Relationship Id="rId3239" Type="http://schemas.openxmlformats.org/officeDocument/2006/relationships/image" Target="media/image3194.emf"/><Relationship Id="rId3446" Type="http://schemas.openxmlformats.org/officeDocument/2006/relationships/image" Target="media/image3401.emf"/><Relationship Id="rId367" Type="http://schemas.openxmlformats.org/officeDocument/2006/relationships/image" Target="media/image353.emf"/><Relationship Id="rId574" Type="http://schemas.openxmlformats.org/officeDocument/2006/relationships/image" Target="media/image560.emf"/><Relationship Id="rId2048" Type="http://schemas.openxmlformats.org/officeDocument/2006/relationships/image" Target="media/image2018.emf"/><Relationship Id="rId2255" Type="http://schemas.openxmlformats.org/officeDocument/2006/relationships/image" Target="media/image2219.emf"/><Relationship Id="rId3001" Type="http://schemas.openxmlformats.org/officeDocument/2006/relationships/image" Target="media/image2956.emf"/><Relationship Id="rId3653" Type="http://schemas.openxmlformats.org/officeDocument/2006/relationships/oleObject" Target="embeddings/oleObject57.bin"/><Relationship Id="rId227" Type="http://schemas.openxmlformats.org/officeDocument/2006/relationships/oleObject" Target="embeddings/oleObject6.bin"/><Relationship Id="rId781" Type="http://schemas.openxmlformats.org/officeDocument/2006/relationships/image" Target="media/image767.emf"/><Relationship Id="rId879" Type="http://schemas.openxmlformats.org/officeDocument/2006/relationships/image" Target="media/image865.emf"/><Relationship Id="rId2462" Type="http://schemas.openxmlformats.org/officeDocument/2006/relationships/image" Target="media/image2422.emf"/><Relationship Id="rId2767" Type="http://schemas.openxmlformats.org/officeDocument/2006/relationships/image" Target="media/image2725.emf"/><Relationship Id="rId3306" Type="http://schemas.openxmlformats.org/officeDocument/2006/relationships/image" Target="media/image3261.emf"/><Relationship Id="rId3513" Type="http://schemas.openxmlformats.org/officeDocument/2006/relationships/image" Target="media/image3468.emf"/><Relationship Id="rId434" Type="http://schemas.openxmlformats.org/officeDocument/2006/relationships/image" Target="media/image420.emf"/><Relationship Id="rId641" Type="http://schemas.openxmlformats.org/officeDocument/2006/relationships/image" Target="media/image627.emf"/><Relationship Id="rId739" Type="http://schemas.openxmlformats.org/officeDocument/2006/relationships/image" Target="media/image725.emf"/><Relationship Id="rId1064" Type="http://schemas.openxmlformats.org/officeDocument/2006/relationships/image" Target="media/image1050.emf"/><Relationship Id="rId1271" Type="http://schemas.openxmlformats.org/officeDocument/2006/relationships/image" Target="media/image1257.emf"/><Relationship Id="rId1369" Type="http://schemas.openxmlformats.org/officeDocument/2006/relationships/image" Target="media/image1355.emf"/><Relationship Id="rId1576" Type="http://schemas.openxmlformats.org/officeDocument/2006/relationships/image" Target="media/image1562.emf"/><Relationship Id="rId2115" Type="http://schemas.openxmlformats.org/officeDocument/2006/relationships/image" Target="media/image2083.emf"/><Relationship Id="rId2322" Type="http://schemas.openxmlformats.org/officeDocument/2006/relationships/image" Target="media/image2284.emf"/><Relationship Id="rId2974" Type="http://schemas.openxmlformats.org/officeDocument/2006/relationships/image" Target="media/image2929.emf"/><Relationship Id="rId501" Type="http://schemas.openxmlformats.org/officeDocument/2006/relationships/image" Target="media/image487.emf"/><Relationship Id="rId946" Type="http://schemas.openxmlformats.org/officeDocument/2006/relationships/image" Target="media/image932.emf"/><Relationship Id="rId1131" Type="http://schemas.openxmlformats.org/officeDocument/2006/relationships/image" Target="media/image1117.emf"/><Relationship Id="rId1229" Type="http://schemas.openxmlformats.org/officeDocument/2006/relationships/image" Target="media/image1215.emf"/><Relationship Id="rId1783" Type="http://schemas.openxmlformats.org/officeDocument/2006/relationships/image" Target="media/image1756.emf"/><Relationship Id="rId1990" Type="http://schemas.openxmlformats.org/officeDocument/2006/relationships/image" Target="media/image1960.emf"/><Relationship Id="rId2627" Type="http://schemas.openxmlformats.org/officeDocument/2006/relationships/image" Target="media/image2586.emf"/><Relationship Id="rId2834" Type="http://schemas.openxmlformats.org/officeDocument/2006/relationships/image" Target="media/image2791.emf"/><Relationship Id="rId75" Type="http://schemas.openxmlformats.org/officeDocument/2006/relationships/image" Target="media/image66.emf"/><Relationship Id="rId806" Type="http://schemas.openxmlformats.org/officeDocument/2006/relationships/image" Target="media/image792.emf"/><Relationship Id="rId1436" Type="http://schemas.openxmlformats.org/officeDocument/2006/relationships/image" Target="media/image1422.emf"/><Relationship Id="rId1643" Type="http://schemas.openxmlformats.org/officeDocument/2006/relationships/image" Target="media/image1629.emf"/><Relationship Id="rId1850" Type="http://schemas.openxmlformats.org/officeDocument/2006/relationships/image" Target="media/image1820.emf"/><Relationship Id="rId2901" Type="http://schemas.openxmlformats.org/officeDocument/2006/relationships/image" Target="media/image2857.emf"/><Relationship Id="rId3096" Type="http://schemas.openxmlformats.org/officeDocument/2006/relationships/image" Target="media/image3051.emf"/><Relationship Id="rId1503" Type="http://schemas.openxmlformats.org/officeDocument/2006/relationships/image" Target="media/image1489.emf"/><Relationship Id="rId1710" Type="http://schemas.openxmlformats.org/officeDocument/2006/relationships/image" Target="media/image1694.wmf"/><Relationship Id="rId1948" Type="http://schemas.openxmlformats.org/officeDocument/2006/relationships/image" Target="media/image1918.emf"/><Relationship Id="rId3163" Type="http://schemas.openxmlformats.org/officeDocument/2006/relationships/image" Target="media/image3118.emf"/><Relationship Id="rId3370" Type="http://schemas.openxmlformats.org/officeDocument/2006/relationships/image" Target="media/image3325.emf"/><Relationship Id="rId291" Type="http://schemas.openxmlformats.org/officeDocument/2006/relationships/image" Target="media/image277.emf"/><Relationship Id="rId1808" Type="http://schemas.openxmlformats.org/officeDocument/2006/relationships/image" Target="media/image1781.emf"/><Relationship Id="rId3023" Type="http://schemas.openxmlformats.org/officeDocument/2006/relationships/image" Target="media/image2978.emf"/><Relationship Id="rId3468" Type="http://schemas.openxmlformats.org/officeDocument/2006/relationships/image" Target="media/image3423.emf"/><Relationship Id="rId3675" Type="http://schemas.openxmlformats.org/officeDocument/2006/relationships/oleObject" Target="embeddings/oleObject68.bin"/><Relationship Id="rId151" Type="http://schemas.openxmlformats.org/officeDocument/2006/relationships/image" Target="media/image140.emf"/><Relationship Id="rId389" Type="http://schemas.openxmlformats.org/officeDocument/2006/relationships/image" Target="media/image375.emf"/><Relationship Id="rId596" Type="http://schemas.openxmlformats.org/officeDocument/2006/relationships/image" Target="media/image582.emf"/><Relationship Id="rId2277" Type="http://schemas.openxmlformats.org/officeDocument/2006/relationships/image" Target="media/image2239.emf"/><Relationship Id="rId2484" Type="http://schemas.openxmlformats.org/officeDocument/2006/relationships/image" Target="media/image2444.emf"/><Relationship Id="rId2691" Type="http://schemas.openxmlformats.org/officeDocument/2006/relationships/image" Target="media/image2649.emf"/><Relationship Id="rId3230" Type="http://schemas.openxmlformats.org/officeDocument/2006/relationships/image" Target="media/image3185.emf"/><Relationship Id="rId3328" Type="http://schemas.openxmlformats.org/officeDocument/2006/relationships/image" Target="media/image3283.emf"/><Relationship Id="rId3535" Type="http://schemas.openxmlformats.org/officeDocument/2006/relationships/image" Target="media/image3490.emf"/><Relationship Id="rId249" Type="http://schemas.openxmlformats.org/officeDocument/2006/relationships/image" Target="media/image235.emf"/><Relationship Id="rId456" Type="http://schemas.openxmlformats.org/officeDocument/2006/relationships/image" Target="media/image442.emf"/><Relationship Id="rId663" Type="http://schemas.openxmlformats.org/officeDocument/2006/relationships/image" Target="media/image649.emf"/><Relationship Id="rId870" Type="http://schemas.openxmlformats.org/officeDocument/2006/relationships/image" Target="media/image856.emf"/><Relationship Id="rId1086" Type="http://schemas.openxmlformats.org/officeDocument/2006/relationships/image" Target="media/image1072.emf"/><Relationship Id="rId1293" Type="http://schemas.openxmlformats.org/officeDocument/2006/relationships/image" Target="media/image1279.emf"/><Relationship Id="rId2137" Type="http://schemas.openxmlformats.org/officeDocument/2006/relationships/image" Target="media/image2105.emf"/><Relationship Id="rId2344" Type="http://schemas.openxmlformats.org/officeDocument/2006/relationships/image" Target="media/image2304.emf"/><Relationship Id="rId2551" Type="http://schemas.openxmlformats.org/officeDocument/2006/relationships/image" Target="media/image2510.emf"/><Relationship Id="rId2789" Type="http://schemas.openxmlformats.org/officeDocument/2006/relationships/image" Target="media/image2746.emf"/><Relationship Id="rId2996" Type="http://schemas.openxmlformats.org/officeDocument/2006/relationships/image" Target="media/image2951.emf"/><Relationship Id="rId109" Type="http://schemas.openxmlformats.org/officeDocument/2006/relationships/image" Target="media/image98.emf"/><Relationship Id="rId316" Type="http://schemas.openxmlformats.org/officeDocument/2006/relationships/image" Target="media/image302.emf"/><Relationship Id="rId523" Type="http://schemas.openxmlformats.org/officeDocument/2006/relationships/image" Target="media/image509.emf"/><Relationship Id="rId968" Type="http://schemas.openxmlformats.org/officeDocument/2006/relationships/image" Target="media/image954.emf"/><Relationship Id="rId1153" Type="http://schemas.openxmlformats.org/officeDocument/2006/relationships/image" Target="media/image1139.emf"/><Relationship Id="rId1598" Type="http://schemas.openxmlformats.org/officeDocument/2006/relationships/image" Target="media/image1584.emf"/><Relationship Id="rId2204" Type="http://schemas.openxmlformats.org/officeDocument/2006/relationships/image" Target="media/image2168.emf"/><Relationship Id="rId2649" Type="http://schemas.openxmlformats.org/officeDocument/2006/relationships/image" Target="media/image2608.emf"/><Relationship Id="rId2856" Type="http://schemas.openxmlformats.org/officeDocument/2006/relationships/image" Target="media/image2813.emf"/><Relationship Id="rId3602" Type="http://schemas.openxmlformats.org/officeDocument/2006/relationships/image" Target="media/image3557.emf"/><Relationship Id="rId97" Type="http://schemas.openxmlformats.org/officeDocument/2006/relationships/image" Target="media/image88.emf"/><Relationship Id="rId730" Type="http://schemas.openxmlformats.org/officeDocument/2006/relationships/image" Target="media/image716.emf"/><Relationship Id="rId828" Type="http://schemas.openxmlformats.org/officeDocument/2006/relationships/image" Target="media/image814.emf"/><Relationship Id="rId1013" Type="http://schemas.openxmlformats.org/officeDocument/2006/relationships/image" Target="media/image999.emf"/><Relationship Id="rId1360" Type="http://schemas.openxmlformats.org/officeDocument/2006/relationships/image" Target="media/image1346.emf"/><Relationship Id="rId1458" Type="http://schemas.openxmlformats.org/officeDocument/2006/relationships/image" Target="media/image1444.emf"/><Relationship Id="rId1665" Type="http://schemas.openxmlformats.org/officeDocument/2006/relationships/image" Target="media/image1651.emf"/><Relationship Id="rId1872" Type="http://schemas.openxmlformats.org/officeDocument/2006/relationships/image" Target="media/image1842.emf"/><Relationship Id="rId2411" Type="http://schemas.openxmlformats.org/officeDocument/2006/relationships/image" Target="media/image2371.emf"/><Relationship Id="rId2509" Type="http://schemas.openxmlformats.org/officeDocument/2006/relationships/image" Target="media/image2469.emf"/><Relationship Id="rId2716" Type="http://schemas.openxmlformats.org/officeDocument/2006/relationships/image" Target="media/image2674.emf"/><Relationship Id="rId1220" Type="http://schemas.openxmlformats.org/officeDocument/2006/relationships/image" Target="media/image1206.emf"/><Relationship Id="rId1318" Type="http://schemas.openxmlformats.org/officeDocument/2006/relationships/image" Target="media/image1304.emf"/><Relationship Id="rId1525" Type="http://schemas.openxmlformats.org/officeDocument/2006/relationships/image" Target="media/image1511.emf"/><Relationship Id="rId2923" Type="http://schemas.openxmlformats.org/officeDocument/2006/relationships/image" Target="media/image2878.emf"/><Relationship Id="rId1732" Type="http://schemas.openxmlformats.org/officeDocument/2006/relationships/image" Target="media/image1713.emf"/><Relationship Id="rId3185" Type="http://schemas.openxmlformats.org/officeDocument/2006/relationships/image" Target="media/image3140.emf"/><Relationship Id="rId3392" Type="http://schemas.openxmlformats.org/officeDocument/2006/relationships/image" Target="media/image3347.emf"/><Relationship Id="rId24" Type="http://schemas.openxmlformats.org/officeDocument/2006/relationships/image" Target="media/image17.emf"/><Relationship Id="rId2299" Type="http://schemas.openxmlformats.org/officeDocument/2006/relationships/image" Target="media/image2261.emf"/><Relationship Id="rId3045" Type="http://schemas.openxmlformats.org/officeDocument/2006/relationships/image" Target="media/image3000.emf"/><Relationship Id="rId3252" Type="http://schemas.openxmlformats.org/officeDocument/2006/relationships/image" Target="media/image3207.emf"/><Relationship Id="rId173" Type="http://schemas.openxmlformats.org/officeDocument/2006/relationships/image" Target="media/image162.emf"/><Relationship Id="rId380" Type="http://schemas.openxmlformats.org/officeDocument/2006/relationships/image" Target="media/image366.emf"/><Relationship Id="rId2061" Type="http://schemas.openxmlformats.org/officeDocument/2006/relationships/image" Target="media/image2031.emf"/><Relationship Id="rId3112" Type="http://schemas.openxmlformats.org/officeDocument/2006/relationships/image" Target="media/image3067.emf"/><Relationship Id="rId3557" Type="http://schemas.openxmlformats.org/officeDocument/2006/relationships/image" Target="media/image3512.emf"/><Relationship Id="rId240" Type="http://schemas.openxmlformats.org/officeDocument/2006/relationships/image" Target="media/image226.emf"/><Relationship Id="rId478" Type="http://schemas.openxmlformats.org/officeDocument/2006/relationships/image" Target="media/image464.emf"/><Relationship Id="rId685" Type="http://schemas.openxmlformats.org/officeDocument/2006/relationships/image" Target="media/image671.emf"/><Relationship Id="rId892" Type="http://schemas.openxmlformats.org/officeDocument/2006/relationships/image" Target="media/image878.emf"/><Relationship Id="rId2159" Type="http://schemas.openxmlformats.org/officeDocument/2006/relationships/image" Target="media/image2127.emf"/><Relationship Id="rId2366" Type="http://schemas.openxmlformats.org/officeDocument/2006/relationships/image" Target="media/image2326.emf"/><Relationship Id="rId2573" Type="http://schemas.openxmlformats.org/officeDocument/2006/relationships/image" Target="media/image2532.emf"/><Relationship Id="rId2780" Type="http://schemas.openxmlformats.org/officeDocument/2006/relationships/image" Target="media/image2737.emf"/><Relationship Id="rId3417" Type="http://schemas.openxmlformats.org/officeDocument/2006/relationships/image" Target="media/image3372.emf"/><Relationship Id="rId3624" Type="http://schemas.openxmlformats.org/officeDocument/2006/relationships/image" Target="media/image3575.wmf"/><Relationship Id="rId100" Type="http://schemas.openxmlformats.org/officeDocument/2006/relationships/image" Target="media/image90.wmf"/><Relationship Id="rId338" Type="http://schemas.openxmlformats.org/officeDocument/2006/relationships/image" Target="media/image324.emf"/><Relationship Id="rId545" Type="http://schemas.openxmlformats.org/officeDocument/2006/relationships/image" Target="media/image531.emf"/><Relationship Id="rId752" Type="http://schemas.openxmlformats.org/officeDocument/2006/relationships/image" Target="media/image738.emf"/><Relationship Id="rId1175" Type="http://schemas.openxmlformats.org/officeDocument/2006/relationships/image" Target="media/image1161.emf"/><Relationship Id="rId1382" Type="http://schemas.openxmlformats.org/officeDocument/2006/relationships/image" Target="media/image1368.emf"/><Relationship Id="rId2019" Type="http://schemas.openxmlformats.org/officeDocument/2006/relationships/image" Target="media/image1989.emf"/><Relationship Id="rId2226" Type="http://schemas.openxmlformats.org/officeDocument/2006/relationships/image" Target="media/image2190.emf"/><Relationship Id="rId2433" Type="http://schemas.openxmlformats.org/officeDocument/2006/relationships/image" Target="media/image2393.emf"/><Relationship Id="rId2640" Type="http://schemas.openxmlformats.org/officeDocument/2006/relationships/image" Target="media/image2599.emf"/><Relationship Id="rId2878" Type="http://schemas.openxmlformats.org/officeDocument/2006/relationships/image" Target="media/image2834.emf"/><Relationship Id="rId405" Type="http://schemas.openxmlformats.org/officeDocument/2006/relationships/image" Target="media/image391.emf"/><Relationship Id="rId612" Type="http://schemas.openxmlformats.org/officeDocument/2006/relationships/image" Target="media/image598.emf"/><Relationship Id="rId1035" Type="http://schemas.openxmlformats.org/officeDocument/2006/relationships/image" Target="media/image1021.emf"/><Relationship Id="rId1242" Type="http://schemas.openxmlformats.org/officeDocument/2006/relationships/image" Target="media/image1228.emf"/><Relationship Id="rId1687" Type="http://schemas.openxmlformats.org/officeDocument/2006/relationships/image" Target="media/image1673.emf"/><Relationship Id="rId1894" Type="http://schemas.openxmlformats.org/officeDocument/2006/relationships/image" Target="media/image1864.emf"/><Relationship Id="rId2500" Type="http://schemas.openxmlformats.org/officeDocument/2006/relationships/image" Target="media/image2460.emf"/><Relationship Id="rId2738" Type="http://schemas.openxmlformats.org/officeDocument/2006/relationships/image" Target="media/image2696.emf"/><Relationship Id="rId2945" Type="http://schemas.openxmlformats.org/officeDocument/2006/relationships/image" Target="media/image2900.emf"/><Relationship Id="rId917" Type="http://schemas.openxmlformats.org/officeDocument/2006/relationships/image" Target="media/image903.emf"/><Relationship Id="rId1102" Type="http://schemas.openxmlformats.org/officeDocument/2006/relationships/image" Target="media/image1088.emf"/><Relationship Id="rId1547" Type="http://schemas.openxmlformats.org/officeDocument/2006/relationships/image" Target="media/image1533.emf"/><Relationship Id="rId1754" Type="http://schemas.openxmlformats.org/officeDocument/2006/relationships/oleObject" Target="embeddings/oleObject15.bin"/><Relationship Id="rId1961" Type="http://schemas.openxmlformats.org/officeDocument/2006/relationships/image" Target="media/image1931.emf"/><Relationship Id="rId2805" Type="http://schemas.openxmlformats.org/officeDocument/2006/relationships/image" Target="media/image2762.emf"/><Relationship Id="rId46" Type="http://schemas.openxmlformats.org/officeDocument/2006/relationships/image" Target="media/image37.emf"/><Relationship Id="rId1407" Type="http://schemas.openxmlformats.org/officeDocument/2006/relationships/image" Target="media/image1393.emf"/><Relationship Id="rId1614" Type="http://schemas.openxmlformats.org/officeDocument/2006/relationships/image" Target="media/image1600.emf"/><Relationship Id="rId1821" Type="http://schemas.openxmlformats.org/officeDocument/2006/relationships/image" Target="media/image1794.emf"/><Relationship Id="rId3067" Type="http://schemas.openxmlformats.org/officeDocument/2006/relationships/image" Target="media/image3022.emf"/><Relationship Id="rId3274" Type="http://schemas.openxmlformats.org/officeDocument/2006/relationships/image" Target="media/image3229.emf"/><Relationship Id="rId195" Type="http://schemas.openxmlformats.org/officeDocument/2006/relationships/image" Target="media/image184.emf"/><Relationship Id="rId1919" Type="http://schemas.openxmlformats.org/officeDocument/2006/relationships/image" Target="media/image1889.emf"/><Relationship Id="rId3481" Type="http://schemas.openxmlformats.org/officeDocument/2006/relationships/image" Target="media/image3436.emf"/><Relationship Id="rId3579" Type="http://schemas.openxmlformats.org/officeDocument/2006/relationships/image" Target="media/image3534.emf"/><Relationship Id="rId2083" Type="http://schemas.openxmlformats.org/officeDocument/2006/relationships/oleObject" Target="embeddings/oleObject24.bin"/><Relationship Id="rId2290" Type="http://schemas.openxmlformats.org/officeDocument/2006/relationships/image" Target="media/image2252.emf"/><Relationship Id="rId2388" Type="http://schemas.openxmlformats.org/officeDocument/2006/relationships/image" Target="media/image2348.emf"/><Relationship Id="rId2595" Type="http://schemas.openxmlformats.org/officeDocument/2006/relationships/image" Target="media/image2554.emf"/><Relationship Id="rId3134" Type="http://schemas.openxmlformats.org/officeDocument/2006/relationships/image" Target="media/image3089.emf"/><Relationship Id="rId3341" Type="http://schemas.openxmlformats.org/officeDocument/2006/relationships/image" Target="media/image3296.emf"/><Relationship Id="rId3439" Type="http://schemas.openxmlformats.org/officeDocument/2006/relationships/image" Target="media/image3394.emf"/><Relationship Id="rId262" Type="http://schemas.openxmlformats.org/officeDocument/2006/relationships/image" Target="media/image248.emf"/><Relationship Id="rId567" Type="http://schemas.openxmlformats.org/officeDocument/2006/relationships/image" Target="media/image553.emf"/><Relationship Id="rId1197" Type="http://schemas.openxmlformats.org/officeDocument/2006/relationships/image" Target="media/image1183.emf"/><Relationship Id="rId2150" Type="http://schemas.openxmlformats.org/officeDocument/2006/relationships/image" Target="media/image2118.emf"/><Relationship Id="rId2248" Type="http://schemas.openxmlformats.org/officeDocument/2006/relationships/image" Target="media/image2212.emf"/><Relationship Id="rId3201" Type="http://schemas.openxmlformats.org/officeDocument/2006/relationships/image" Target="media/image3156.emf"/><Relationship Id="rId3646" Type="http://schemas.openxmlformats.org/officeDocument/2006/relationships/image" Target="media/image3586.wmf"/><Relationship Id="rId122" Type="http://schemas.openxmlformats.org/officeDocument/2006/relationships/image" Target="media/image111.emf"/><Relationship Id="rId774" Type="http://schemas.openxmlformats.org/officeDocument/2006/relationships/image" Target="media/image760.emf"/><Relationship Id="rId981" Type="http://schemas.openxmlformats.org/officeDocument/2006/relationships/image" Target="media/image967.emf"/><Relationship Id="rId1057" Type="http://schemas.openxmlformats.org/officeDocument/2006/relationships/image" Target="media/image1043.emf"/><Relationship Id="rId2010" Type="http://schemas.openxmlformats.org/officeDocument/2006/relationships/image" Target="media/image1980.emf"/><Relationship Id="rId2455" Type="http://schemas.openxmlformats.org/officeDocument/2006/relationships/image" Target="media/image2415.emf"/><Relationship Id="rId2662" Type="http://schemas.openxmlformats.org/officeDocument/2006/relationships/image" Target="media/image2621.emf"/><Relationship Id="rId3506" Type="http://schemas.openxmlformats.org/officeDocument/2006/relationships/image" Target="media/image3461.emf"/><Relationship Id="rId427" Type="http://schemas.openxmlformats.org/officeDocument/2006/relationships/image" Target="media/image413.emf"/><Relationship Id="rId634" Type="http://schemas.openxmlformats.org/officeDocument/2006/relationships/image" Target="media/image620.emf"/><Relationship Id="rId841" Type="http://schemas.openxmlformats.org/officeDocument/2006/relationships/image" Target="media/image827.emf"/><Relationship Id="rId1264" Type="http://schemas.openxmlformats.org/officeDocument/2006/relationships/image" Target="media/image1250.emf"/><Relationship Id="rId1471" Type="http://schemas.openxmlformats.org/officeDocument/2006/relationships/image" Target="media/image1457.emf"/><Relationship Id="rId1569" Type="http://schemas.openxmlformats.org/officeDocument/2006/relationships/image" Target="media/image1555.emf"/><Relationship Id="rId2108" Type="http://schemas.openxmlformats.org/officeDocument/2006/relationships/image" Target="media/image2076.emf"/><Relationship Id="rId2315" Type="http://schemas.openxmlformats.org/officeDocument/2006/relationships/image" Target="media/image2277.emf"/><Relationship Id="rId2522" Type="http://schemas.openxmlformats.org/officeDocument/2006/relationships/image" Target="media/image2482.emf"/><Relationship Id="rId2967" Type="http://schemas.openxmlformats.org/officeDocument/2006/relationships/image" Target="media/image2922.emf"/><Relationship Id="rId701" Type="http://schemas.openxmlformats.org/officeDocument/2006/relationships/image" Target="media/image687.emf"/><Relationship Id="rId939" Type="http://schemas.openxmlformats.org/officeDocument/2006/relationships/image" Target="media/image925.emf"/><Relationship Id="rId1124" Type="http://schemas.openxmlformats.org/officeDocument/2006/relationships/image" Target="media/image1110.emf"/><Relationship Id="rId1331" Type="http://schemas.openxmlformats.org/officeDocument/2006/relationships/image" Target="media/image1317.emf"/><Relationship Id="rId1776" Type="http://schemas.openxmlformats.org/officeDocument/2006/relationships/image" Target="media/image1749.emf"/><Relationship Id="rId1983" Type="http://schemas.openxmlformats.org/officeDocument/2006/relationships/image" Target="media/image1953.emf"/><Relationship Id="rId2827" Type="http://schemas.openxmlformats.org/officeDocument/2006/relationships/image" Target="media/image2784.emf"/><Relationship Id="rId68" Type="http://schemas.openxmlformats.org/officeDocument/2006/relationships/image" Target="media/image59.emf"/><Relationship Id="rId1429" Type="http://schemas.openxmlformats.org/officeDocument/2006/relationships/image" Target="media/image1415.emf"/><Relationship Id="rId1636" Type="http://schemas.openxmlformats.org/officeDocument/2006/relationships/image" Target="media/image1622.emf"/><Relationship Id="rId1843" Type="http://schemas.openxmlformats.org/officeDocument/2006/relationships/image" Target="media/image1815.wmf"/><Relationship Id="rId3089" Type="http://schemas.openxmlformats.org/officeDocument/2006/relationships/image" Target="media/image3044.emf"/><Relationship Id="rId3296" Type="http://schemas.openxmlformats.org/officeDocument/2006/relationships/image" Target="media/image3251.emf"/><Relationship Id="rId1703" Type="http://schemas.openxmlformats.org/officeDocument/2006/relationships/image" Target="media/image1689.emf"/><Relationship Id="rId1910" Type="http://schemas.openxmlformats.org/officeDocument/2006/relationships/image" Target="media/image1880.emf"/><Relationship Id="rId3156" Type="http://schemas.openxmlformats.org/officeDocument/2006/relationships/image" Target="media/image3111.emf"/><Relationship Id="rId3363" Type="http://schemas.openxmlformats.org/officeDocument/2006/relationships/image" Target="media/image3318.emf"/><Relationship Id="rId284" Type="http://schemas.openxmlformats.org/officeDocument/2006/relationships/image" Target="media/image270.emf"/><Relationship Id="rId491" Type="http://schemas.openxmlformats.org/officeDocument/2006/relationships/image" Target="media/image477.emf"/><Relationship Id="rId2172" Type="http://schemas.openxmlformats.org/officeDocument/2006/relationships/image" Target="media/image2138.emf"/><Relationship Id="rId3016" Type="http://schemas.openxmlformats.org/officeDocument/2006/relationships/image" Target="media/image2971.emf"/><Relationship Id="rId3223" Type="http://schemas.openxmlformats.org/officeDocument/2006/relationships/image" Target="media/image3178.emf"/><Relationship Id="rId3570" Type="http://schemas.openxmlformats.org/officeDocument/2006/relationships/image" Target="media/image3525.emf"/><Relationship Id="rId3668" Type="http://schemas.openxmlformats.org/officeDocument/2006/relationships/image" Target="media/image3597.wmf"/><Relationship Id="rId144" Type="http://schemas.openxmlformats.org/officeDocument/2006/relationships/image" Target="media/image133.emf"/><Relationship Id="rId589" Type="http://schemas.openxmlformats.org/officeDocument/2006/relationships/image" Target="media/image575.emf"/><Relationship Id="rId796" Type="http://schemas.openxmlformats.org/officeDocument/2006/relationships/image" Target="media/image782.emf"/><Relationship Id="rId2477" Type="http://schemas.openxmlformats.org/officeDocument/2006/relationships/image" Target="media/image2437.emf"/><Relationship Id="rId2684" Type="http://schemas.openxmlformats.org/officeDocument/2006/relationships/image" Target="media/image2642.emf"/><Relationship Id="rId3430" Type="http://schemas.openxmlformats.org/officeDocument/2006/relationships/image" Target="media/image3385.emf"/><Relationship Id="rId3528" Type="http://schemas.openxmlformats.org/officeDocument/2006/relationships/image" Target="media/image3483.emf"/><Relationship Id="rId351" Type="http://schemas.openxmlformats.org/officeDocument/2006/relationships/image" Target="media/image337.emf"/><Relationship Id="rId449" Type="http://schemas.openxmlformats.org/officeDocument/2006/relationships/image" Target="media/image435.emf"/><Relationship Id="rId656" Type="http://schemas.openxmlformats.org/officeDocument/2006/relationships/image" Target="media/image642.emf"/><Relationship Id="rId863" Type="http://schemas.openxmlformats.org/officeDocument/2006/relationships/image" Target="media/image849.emf"/><Relationship Id="rId1079" Type="http://schemas.openxmlformats.org/officeDocument/2006/relationships/image" Target="media/image1065.emf"/><Relationship Id="rId1286" Type="http://schemas.openxmlformats.org/officeDocument/2006/relationships/image" Target="media/image1272.emf"/><Relationship Id="rId1493" Type="http://schemas.openxmlformats.org/officeDocument/2006/relationships/image" Target="media/image1479.emf"/><Relationship Id="rId2032" Type="http://schemas.openxmlformats.org/officeDocument/2006/relationships/image" Target="media/image2002.emf"/><Relationship Id="rId2337" Type="http://schemas.openxmlformats.org/officeDocument/2006/relationships/image" Target="media/image2297.emf"/><Relationship Id="rId2544" Type="http://schemas.openxmlformats.org/officeDocument/2006/relationships/image" Target="media/image2504.emf"/><Relationship Id="rId2891" Type="http://schemas.openxmlformats.org/officeDocument/2006/relationships/image" Target="media/image2847.emf"/><Relationship Id="rId2989" Type="http://schemas.openxmlformats.org/officeDocument/2006/relationships/image" Target="media/image2944.emf"/><Relationship Id="rId211" Type="http://schemas.openxmlformats.org/officeDocument/2006/relationships/image" Target="media/image200.emf"/><Relationship Id="rId309" Type="http://schemas.openxmlformats.org/officeDocument/2006/relationships/image" Target="media/image295.emf"/><Relationship Id="rId516" Type="http://schemas.openxmlformats.org/officeDocument/2006/relationships/image" Target="media/image502.emf"/><Relationship Id="rId1146" Type="http://schemas.openxmlformats.org/officeDocument/2006/relationships/image" Target="media/image1132.emf"/><Relationship Id="rId1798" Type="http://schemas.openxmlformats.org/officeDocument/2006/relationships/image" Target="media/image1771.emf"/><Relationship Id="rId2751" Type="http://schemas.openxmlformats.org/officeDocument/2006/relationships/image" Target="media/image2709.emf"/><Relationship Id="rId2849" Type="http://schemas.openxmlformats.org/officeDocument/2006/relationships/image" Target="media/image2806.emf"/><Relationship Id="rId723" Type="http://schemas.openxmlformats.org/officeDocument/2006/relationships/image" Target="media/image709.emf"/><Relationship Id="rId930" Type="http://schemas.openxmlformats.org/officeDocument/2006/relationships/image" Target="media/image916.emf"/><Relationship Id="rId1006" Type="http://schemas.openxmlformats.org/officeDocument/2006/relationships/image" Target="media/image992.emf"/><Relationship Id="rId1353" Type="http://schemas.openxmlformats.org/officeDocument/2006/relationships/image" Target="media/image1339.emf"/><Relationship Id="rId1560" Type="http://schemas.openxmlformats.org/officeDocument/2006/relationships/image" Target="media/image1546.emf"/><Relationship Id="rId1658" Type="http://schemas.openxmlformats.org/officeDocument/2006/relationships/image" Target="media/image1644.emf"/><Relationship Id="rId1865" Type="http://schemas.openxmlformats.org/officeDocument/2006/relationships/image" Target="media/image1835.emf"/><Relationship Id="rId2404" Type="http://schemas.openxmlformats.org/officeDocument/2006/relationships/image" Target="media/image2364.emf"/><Relationship Id="rId2611" Type="http://schemas.openxmlformats.org/officeDocument/2006/relationships/image" Target="media/image2570.emf"/><Relationship Id="rId2709" Type="http://schemas.openxmlformats.org/officeDocument/2006/relationships/image" Target="media/image2667.emf"/><Relationship Id="rId1213" Type="http://schemas.openxmlformats.org/officeDocument/2006/relationships/image" Target="media/image1199.emf"/><Relationship Id="rId1420" Type="http://schemas.openxmlformats.org/officeDocument/2006/relationships/image" Target="media/image1406.emf"/><Relationship Id="rId1518" Type="http://schemas.openxmlformats.org/officeDocument/2006/relationships/image" Target="media/image1504.emf"/><Relationship Id="rId2916" Type="http://schemas.openxmlformats.org/officeDocument/2006/relationships/image" Target="media/image2871.emf"/><Relationship Id="rId3080" Type="http://schemas.openxmlformats.org/officeDocument/2006/relationships/image" Target="media/image3035.emf"/><Relationship Id="rId1725" Type="http://schemas.openxmlformats.org/officeDocument/2006/relationships/oleObject" Target="embeddings/oleObject12.bin"/><Relationship Id="rId1932" Type="http://schemas.openxmlformats.org/officeDocument/2006/relationships/image" Target="media/image1902.emf"/><Relationship Id="rId3178" Type="http://schemas.openxmlformats.org/officeDocument/2006/relationships/image" Target="media/image3133.emf"/><Relationship Id="rId3385" Type="http://schemas.openxmlformats.org/officeDocument/2006/relationships/image" Target="media/image3340.emf"/><Relationship Id="rId3592" Type="http://schemas.openxmlformats.org/officeDocument/2006/relationships/image" Target="media/image3547.emf"/><Relationship Id="rId17" Type="http://schemas.openxmlformats.org/officeDocument/2006/relationships/image" Target="media/image10.emf"/><Relationship Id="rId2194" Type="http://schemas.openxmlformats.org/officeDocument/2006/relationships/image" Target="media/image2158.emf"/><Relationship Id="rId3038" Type="http://schemas.openxmlformats.org/officeDocument/2006/relationships/image" Target="media/image2993.emf"/><Relationship Id="rId3245" Type="http://schemas.openxmlformats.org/officeDocument/2006/relationships/image" Target="media/image3200.emf"/><Relationship Id="rId3452" Type="http://schemas.openxmlformats.org/officeDocument/2006/relationships/image" Target="media/image3407.emf"/><Relationship Id="rId166" Type="http://schemas.openxmlformats.org/officeDocument/2006/relationships/image" Target="media/image155.emf"/><Relationship Id="rId373" Type="http://schemas.openxmlformats.org/officeDocument/2006/relationships/image" Target="media/image359.emf"/><Relationship Id="rId580" Type="http://schemas.openxmlformats.org/officeDocument/2006/relationships/image" Target="media/image566.emf"/><Relationship Id="rId2054" Type="http://schemas.openxmlformats.org/officeDocument/2006/relationships/image" Target="media/image2024.emf"/><Relationship Id="rId2261" Type="http://schemas.openxmlformats.org/officeDocument/2006/relationships/image" Target="media/image2225.emf"/><Relationship Id="rId2499" Type="http://schemas.openxmlformats.org/officeDocument/2006/relationships/image" Target="media/image2459.emf"/><Relationship Id="rId3105" Type="http://schemas.openxmlformats.org/officeDocument/2006/relationships/image" Target="media/image3060.emf"/><Relationship Id="rId3312" Type="http://schemas.openxmlformats.org/officeDocument/2006/relationships/image" Target="media/image3267.emf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7.bin"/><Relationship Id="rId440" Type="http://schemas.openxmlformats.org/officeDocument/2006/relationships/image" Target="media/image426.emf"/><Relationship Id="rId678" Type="http://schemas.openxmlformats.org/officeDocument/2006/relationships/image" Target="media/image664.emf"/><Relationship Id="rId885" Type="http://schemas.openxmlformats.org/officeDocument/2006/relationships/image" Target="media/image871.emf"/><Relationship Id="rId1070" Type="http://schemas.openxmlformats.org/officeDocument/2006/relationships/image" Target="media/image1056.emf"/><Relationship Id="rId2121" Type="http://schemas.openxmlformats.org/officeDocument/2006/relationships/image" Target="media/image2089.emf"/><Relationship Id="rId2359" Type="http://schemas.openxmlformats.org/officeDocument/2006/relationships/image" Target="media/image2319.emf"/><Relationship Id="rId2566" Type="http://schemas.openxmlformats.org/officeDocument/2006/relationships/image" Target="media/image2525.emf"/><Relationship Id="rId2773" Type="http://schemas.openxmlformats.org/officeDocument/2006/relationships/image" Target="media/image2731.emf"/><Relationship Id="rId2980" Type="http://schemas.openxmlformats.org/officeDocument/2006/relationships/image" Target="media/image2935.emf"/><Relationship Id="rId3617" Type="http://schemas.openxmlformats.org/officeDocument/2006/relationships/oleObject" Target="embeddings/oleObject39.bin"/><Relationship Id="rId300" Type="http://schemas.openxmlformats.org/officeDocument/2006/relationships/image" Target="media/image286.emf"/><Relationship Id="rId538" Type="http://schemas.openxmlformats.org/officeDocument/2006/relationships/image" Target="media/image524.emf"/><Relationship Id="rId745" Type="http://schemas.openxmlformats.org/officeDocument/2006/relationships/image" Target="media/image731.emf"/><Relationship Id="rId952" Type="http://schemas.openxmlformats.org/officeDocument/2006/relationships/image" Target="media/image938.emf"/><Relationship Id="rId1168" Type="http://schemas.openxmlformats.org/officeDocument/2006/relationships/image" Target="media/image1154.emf"/><Relationship Id="rId1375" Type="http://schemas.openxmlformats.org/officeDocument/2006/relationships/image" Target="media/image1361.emf"/><Relationship Id="rId1582" Type="http://schemas.openxmlformats.org/officeDocument/2006/relationships/image" Target="media/image1568.emf"/><Relationship Id="rId2219" Type="http://schemas.openxmlformats.org/officeDocument/2006/relationships/image" Target="media/image2183.emf"/><Relationship Id="rId2426" Type="http://schemas.openxmlformats.org/officeDocument/2006/relationships/image" Target="media/image2386.emf"/><Relationship Id="rId2633" Type="http://schemas.openxmlformats.org/officeDocument/2006/relationships/image" Target="media/image2592.emf"/><Relationship Id="rId81" Type="http://schemas.openxmlformats.org/officeDocument/2006/relationships/image" Target="media/image72.emf"/><Relationship Id="rId605" Type="http://schemas.openxmlformats.org/officeDocument/2006/relationships/image" Target="media/image591.emf"/><Relationship Id="rId812" Type="http://schemas.openxmlformats.org/officeDocument/2006/relationships/image" Target="media/image798.emf"/><Relationship Id="rId1028" Type="http://schemas.openxmlformats.org/officeDocument/2006/relationships/image" Target="media/image1014.emf"/><Relationship Id="rId1235" Type="http://schemas.openxmlformats.org/officeDocument/2006/relationships/image" Target="media/image1221.emf"/><Relationship Id="rId1442" Type="http://schemas.openxmlformats.org/officeDocument/2006/relationships/image" Target="media/image1428.emf"/><Relationship Id="rId1887" Type="http://schemas.openxmlformats.org/officeDocument/2006/relationships/image" Target="media/image1857.emf"/><Relationship Id="rId2840" Type="http://schemas.openxmlformats.org/officeDocument/2006/relationships/image" Target="media/image2797.emf"/><Relationship Id="rId2938" Type="http://schemas.openxmlformats.org/officeDocument/2006/relationships/image" Target="media/image2893.emf"/><Relationship Id="rId1302" Type="http://schemas.openxmlformats.org/officeDocument/2006/relationships/image" Target="media/image1288.emf"/><Relationship Id="rId1747" Type="http://schemas.openxmlformats.org/officeDocument/2006/relationships/image" Target="media/image1726.emf"/><Relationship Id="rId1954" Type="http://schemas.openxmlformats.org/officeDocument/2006/relationships/image" Target="media/image1924.emf"/><Relationship Id="rId2700" Type="http://schemas.openxmlformats.org/officeDocument/2006/relationships/image" Target="media/image2658.emf"/><Relationship Id="rId39" Type="http://schemas.openxmlformats.org/officeDocument/2006/relationships/image" Target="media/image30.emf"/><Relationship Id="rId1607" Type="http://schemas.openxmlformats.org/officeDocument/2006/relationships/image" Target="media/image1593.emf"/><Relationship Id="rId1814" Type="http://schemas.openxmlformats.org/officeDocument/2006/relationships/image" Target="media/image1787.emf"/><Relationship Id="rId3267" Type="http://schemas.openxmlformats.org/officeDocument/2006/relationships/image" Target="media/image3222.emf"/><Relationship Id="rId188" Type="http://schemas.openxmlformats.org/officeDocument/2006/relationships/image" Target="media/image177.emf"/><Relationship Id="rId395" Type="http://schemas.openxmlformats.org/officeDocument/2006/relationships/image" Target="media/image381.emf"/><Relationship Id="rId2076" Type="http://schemas.openxmlformats.org/officeDocument/2006/relationships/image" Target="media/image2046.emf"/><Relationship Id="rId3474" Type="http://schemas.openxmlformats.org/officeDocument/2006/relationships/image" Target="media/image3429.emf"/><Relationship Id="rId2283" Type="http://schemas.openxmlformats.org/officeDocument/2006/relationships/image" Target="media/image2245.emf"/><Relationship Id="rId2490" Type="http://schemas.openxmlformats.org/officeDocument/2006/relationships/image" Target="media/image2450.emf"/><Relationship Id="rId2588" Type="http://schemas.openxmlformats.org/officeDocument/2006/relationships/image" Target="media/image2547.emf"/><Relationship Id="rId3127" Type="http://schemas.openxmlformats.org/officeDocument/2006/relationships/image" Target="media/image3082.emf"/><Relationship Id="rId3334" Type="http://schemas.openxmlformats.org/officeDocument/2006/relationships/image" Target="media/image3289.emf"/><Relationship Id="rId3541" Type="http://schemas.openxmlformats.org/officeDocument/2006/relationships/image" Target="media/image3496.emf"/><Relationship Id="rId255" Type="http://schemas.openxmlformats.org/officeDocument/2006/relationships/image" Target="media/image241.emf"/><Relationship Id="rId462" Type="http://schemas.openxmlformats.org/officeDocument/2006/relationships/image" Target="media/image448.emf"/><Relationship Id="rId1092" Type="http://schemas.openxmlformats.org/officeDocument/2006/relationships/image" Target="media/image1078.emf"/><Relationship Id="rId1397" Type="http://schemas.openxmlformats.org/officeDocument/2006/relationships/image" Target="media/image1383.emf"/><Relationship Id="rId2143" Type="http://schemas.openxmlformats.org/officeDocument/2006/relationships/image" Target="media/image2111.emf"/><Relationship Id="rId2350" Type="http://schemas.openxmlformats.org/officeDocument/2006/relationships/image" Target="media/image2310.emf"/><Relationship Id="rId2795" Type="http://schemas.openxmlformats.org/officeDocument/2006/relationships/image" Target="media/image2752.emf"/><Relationship Id="rId3401" Type="http://schemas.openxmlformats.org/officeDocument/2006/relationships/image" Target="media/image3356.emf"/><Relationship Id="rId3639" Type="http://schemas.openxmlformats.org/officeDocument/2006/relationships/oleObject" Target="embeddings/oleObject50.bin"/><Relationship Id="rId115" Type="http://schemas.openxmlformats.org/officeDocument/2006/relationships/image" Target="media/image104.emf"/><Relationship Id="rId322" Type="http://schemas.openxmlformats.org/officeDocument/2006/relationships/image" Target="media/image308.emf"/><Relationship Id="rId767" Type="http://schemas.openxmlformats.org/officeDocument/2006/relationships/image" Target="media/image753.emf"/><Relationship Id="rId974" Type="http://schemas.openxmlformats.org/officeDocument/2006/relationships/image" Target="media/image960.emf"/><Relationship Id="rId2003" Type="http://schemas.openxmlformats.org/officeDocument/2006/relationships/image" Target="media/image1973.emf"/><Relationship Id="rId2210" Type="http://schemas.openxmlformats.org/officeDocument/2006/relationships/image" Target="media/image2174.emf"/><Relationship Id="rId2448" Type="http://schemas.openxmlformats.org/officeDocument/2006/relationships/image" Target="media/image2408.emf"/><Relationship Id="rId2655" Type="http://schemas.openxmlformats.org/officeDocument/2006/relationships/image" Target="media/image2614.emf"/><Relationship Id="rId2862" Type="http://schemas.openxmlformats.org/officeDocument/2006/relationships/image" Target="media/image2819.emf"/><Relationship Id="rId627" Type="http://schemas.openxmlformats.org/officeDocument/2006/relationships/image" Target="media/image613.emf"/><Relationship Id="rId834" Type="http://schemas.openxmlformats.org/officeDocument/2006/relationships/image" Target="media/image820.emf"/><Relationship Id="rId1257" Type="http://schemas.openxmlformats.org/officeDocument/2006/relationships/image" Target="media/image1243.emf"/><Relationship Id="rId1464" Type="http://schemas.openxmlformats.org/officeDocument/2006/relationships/image" Target="media/image1450.emf"/><Relationship Id="rId1671" Type="http://schemas.openxmlformats.org/officeDocument/2006/relationships/image" Target="media/image1657.emf"/><Relationship Id="rId2308" Type="http://schemas.openxmlformats.org/officeDocument/2006/relationships/image" Target="media/image2270.emf"/><Relationship Id="rId2515" Type="http://schemas.openxmlformats.org/officeDocument/2006/relationships/image" Target="media/image2475.emf"/><Relationship Id="rId2722" Type="http://schemas.openxmlformats.org/officeDocument/2006/relationships/image" Target="media/image2680.emf"/><Relationship Id="rId901" Type="http://schemas.openxmlformats.org/officeDocument/2006/relationships/image" Target="media/image887.emf"/><Relationship Id="rId1117" Type="http://schemas.openxmlformats.org/officeDocument/2006/relationships/image" Target="media/image1103.emf"/><Relationship Id="rId1324" Type="http://schemas.openxmlformats.org/officeDocument/2006/relationships/image" Target="media/image1310.emf"/><Relationship Id="rId1531" Type="http://schemas.openxmlformats.org/officeDocument/2006/relationships/image" Target="media/image1517.emf"/><Relationship Id="rId1769" Type="http://schemas.openxmlformats.org/officeDocument/2006/relationships/image" Target="media/image1742.emf"/><Relationship Id="rId1976" Type="http://schemas.openxmlformats.org/officeDocument/2006/relationships/image" Target="media/image1946.emf"/><Relationship Id="rId3191" Type="http://schemas.openxmlformats.org/officeDocument/2006/relationships/image" Target="media/image3146.emf"/><Relationship Id="rId30" Type="http://schemas.openxmlformats.org/officeDocument/2006/relationships/image" Target="media/image23.wmf"/><Relationship Id="rId1629" Type="http://schemas.openxmlformats.org/officeDocument/2006/relationships/image" Target="media/image1615.emf"/><Relationship Id="rId1836" Type="http://schemas.openxmlformats.org/officeDocument/2006/relationships/image" Target="media/image1809.emf"/><Relationship Id="rId3289" Type="http://schemas.openxmlformats.org/officeDocument/2006/relationships/image" Target="media/image3244.emf"/><Relationship Id="rId3496" Type="http://schemas.openxmlformats.org/officeDocument/2006/relationships/image" Target="media/image3451.emf"/><Relationship Id="rId1903" Type="http://schemas.openxmlformats.org/officeDocument/2006/relationships/image" Target="media/image1873.emf"/><Relationship Id="rId2098" Type="http://schemas.openxmlformats.org/officeDocument/2006/relationships/image" Target="media/image2066.emf"/><Relationship Id="rId3051" Type="http://schemas.openxmlformats.org/officeDocument/2006/relationships/image" Target="media/image3006.emf"/><Relationship Id="rId3149" Type="http://schemas.openxmlformats.org/officeDocument/2006/relationships/image" Target="media/image3104.emf"/><Relationship Id="rId3356" Type="http://schemas.openxmlformats.org/officeDocument/2006/relationships/image" Target="media/image3311.emf"/><Relationship Id="rId3563" Type="http://schemas.openxmlformats.org/officeDocument/2006/relationships/image" Target="media/image3518.emf"/><Relationship Id="rId277" Type="http://schemas.openxmlformats.org/officeDocument/2006/relationships/image" Target="media/image263.emf"/><Relationship Id="rId484" Type="http://schemas.openxmlformats.org/officeDocument/2006/relationships/image" Target="media/image470.emf"/><Relationship Id="rId2165" Type="http://schemas.openxmlformats.org/officeDocument/2006/relationships/oleObject" Target="embeddings/oleObject27.bin"/><Relationship Id="rId3009" Type="http://schemas.openxmlformats.org/officeDocument/2006/relationships/image" Target="media/image2964.emf"/><Relationship Id="rId3216" Type="http://schemas.openxmlformats.org/officeDocument/2006/relationships/image" Target="media/image3171.emf"/><Relationship Id="rId137" Type="http://schemas.openxmlformats.org/officeDocument/2006/relationships/image" Target="media/image126.emf"/><Relationship Id="rId344" Type="http://schemas.openxmlformats.org/officeDocument/2006/relationships/image" Target="media/image330.emf"/><Relationship Id="rId691" Type="http://schemas.openxmlformats.org/officeDocument/2006/relationships/image" Target="media/image677.emf"/><Relationship Id="rId789" Type="http://schemas.openxmlformats.org/officeDocument/2006/relationships/image" Target="media/image775.emf"/><Relationship Id="rId996" Type="http://schemas.openxmlformats.org/officeDocument/2006/relationships/image" Target="media/image982.emf"/><Relationship Id="rId2025" Type="http://schemas.openxmlformats.org/officeDocument/2006/relationships/image" Target="media/image1995.emf"/><Relationship Id="rId2372" Type="http://schemas.openxmlformats.org/officeDocument/2006/relationships/image" Target="media/image2332.emf"/><Relationship Id="rId2677" Type="http://schemas.openxmlformats.org/officeDocument/2006/relationships/image" Target="media/image2635.emf"/><Relationship Id="rId2884" Type="http://schemas.openxmlformats.org/officeDocument/2006/relationships/image" Target="media/image2840.emf"/><Relationship Id="rId3423" Type="http://schemas.openxmlformats.org/officeDocument/2006/relationships/image" Target="media/image3378.emf"/><Relationship Id="rId3630" Type="http://schemas.openxmlformats.org/officeDocument/2006/relationships/image" Target="media/image3578.wmf"/><Relationship Id="rId551" Type="http://schemas.openxmlformats.org/officeDocument/2006/relationships/image" Target="media/image537.emf"/><Relationship Id="rId649" Type="http://schemas.openxmlformats.org/officeDocument/2006/relationships/image" Target="media/image635.emf"/><Relationship Id="rId856" Type="http://schemas.openxmlformats.org/officeDocument/2006/relationships/image" Target="media/image842.emf"/><Relationship Id="rId1181" Type="http://schemas.openxmlformats.org/officeDocument/2006/relationships/image" Target="media/image1167.emf"/><Relationship Id="rId1279" Type="http://schemas.openxmlformats.org/officeDocument/2006/relationships/image" Target="media/image1265.emf"/><Relationship Id="rId1486" Type="http://schemas.openxmlformats.org/officeDocument/2006/relationships/image" Target="media/image1472.emf"/><Relationship Id="rId2232" Type="http://schemas.openxmlformats.org/officeDocument/2006/relationships/image" Target="media/image2196.emf"/><Relationship Id="rId2537" Type="http://schemas.openxmlformats.org/officeDocument/2006/relationships/image" Target="media/image2497.emf"/><Relationship Id="rId204" Type="http://schemas.openxmlformats.org/officeDocument/2006/relationships/image" Target="media/image193.emf"/><Relationship Id="rId411" Type="http://schemas.openxmlformats.org/officeDocument/2006/relationships/image" Target="media/image397.emf"/><Relationship Id="rId509" Type="http://schemas.openxmlformats.org/officeDocument/2006/relationships/image" Target="media/image495.emf"/><Relationship Id="rId1041" Type="http://schemas.openxmlformats.org/officeDocument/2006/relationships/image" Target="media/image1027.emf"/><Relationship Id="rId1139" Type="http://schemas.openxmlformats.org/officeDocument/2006/relationships/image" Target="media/image1125.emf"/><Relationship Id="rId1346" Type="http://schemas.openxmlformats.org/officeDocument/2006/relationships/image" Target="media/image1332.emf"/><Relationship Id="rId1693" Type="http://schemas.openxmlformats.org/officeDocument/2006/relationships/image" Target="media/image1679.emf"/><Relationship Id="rId1998" Type="http://schemas.openxmlformats.org/officeDocument/2006/relationships/image" Target="media/image1968.emf"/><Relationship Id="rId2744" Type="http://schemas.openxmlformats.org/officeDocument/2006/relationships/image" Target="media/image2702.emf"/><Relationship Id="rId2951" Type="http://schemas.openxmlformats.org/officeDocument/2006/relationships/image" Target="media/image2906.emf"/><Relationship Id="rId716" Type="http://schemas.openxmlformats.org/officeDocument/2006/relationships/image" Target="media/image702.emf"/><Relationship Id="rId923" Type="http://schemas.openxmlformats.org/officeDocument/2006/relationships/image" Target="media/image909.emf"/><Relationship Id="rId1553" Type="http://schemas.openxmlformats.org/officeDocument/2006/relationships/image" Target="media/image1539.emf"/><Relationship Id="rId1760" Type="http://schemas.openxmlformats.org/officeDocument/2006/relationships/oleObject" Target="embeddings/oleObject18.bin"/><Relationship Id="rId1858" Type="http://schemas.openxmlformats.org/officeDocument/2006/relationships/image" Target="media/image1828.emf"/><Relationship Id="rId2604" Type="http://schemas.openxmlformats.org/officeDocument/2006/relationships/image" Target="media/image2563.emf"/><Relationship Id="rId2811" Type="http://schemas.openxmlformats.org/officeDocument/2006/relationships/image" Target="media/image2768.emf"/><Relationship Id="rId52" Type="http://schemas.openxmlformats.org/officeDocument/2006/relationships/image" Target="media/image43.emf"/><Relationship Id="rId1206" Type="http://schemas.openxmlformats.org/officeDocument/2006/relationships/image" Target="media/image1192.emf"/><Relationship Id="rId1413" Type="http://schemas.openxmlformats.org/officeDocument/2006/relationships/image" Target="media/image1399.emf"/><Relationship Id="rId1620" Type="http://schemas.openxmlformats.org/officeDocument/2006/relationships/image" Target="media/image1606.emf"/><Relationship Id="rId2909" Type="http://schemas.openxmlformats.org/officeDocument/2006/relationships/image" Target="media/image2865.emf"/><Relationship Id="rId3073" Type="http://schemas.openxmlformats.org/officeDocument/2006/relationships/image" Target="media/image3028.emf"/><Relationship Id="rId3280" Type="http://schemas.openxmlformats.org/officeDocument/2006/relationships/image" Target="media/image3235.emf"/><Relationship Id="rId1718" Type="http://schemas.openxmlformats.org/officeDocument/2006/relationships/image" Target="media/image1701.emf"/><Relationship Id="rId1925" Type="http://schemas.openxmlformats.org/officeDocument/2006/relationships/image" Target="media/image1895.emf"/><Relationship Id="rId3140" Type="http://schemas.openxmlformats.org/officeDocument/2006/relationships/image" Target="media/image3095.emf"/><Relationship Id="rId3378" Type="http://schemas.openxmlformats.org/officeDocument/2006/relationships/image" Target="media/image3333.emf"/><Relationship Id="rId3585" Type="http://schemas.openxmlformats.org/officeDocument/2006/relationships/image" Target="media/image3540.emf"/><Relationship Id="rId299" Type="http://schemas.openxmlformats.org/officeDocument/2006/relationships/image" Target="media/image285.emf"/><Relationship Id="rId2187" Type="http://schemas.openxmlformats.org/officeDocument/2006/relationships/oleObject" Target="embeddings/oleObject28.bin"/><Relationship Id="rId2394" Type="http://schemas.openxmlformats.org/officeDocument/2006/relationships/image" Target="media/image2354.emf"/><Relationship Id="rId3238" Type="http://schemas.openxmlformats.org/officeDocument/2006/relationships/image" Target="media/image3193.emf"/><Relationship Id="rId3445" Type="http://schemas.openxmlformats.org/officeDocument/2006/relationships/image" Target="media/image3400.emf"/><Relationship Id="rId3652" Type="http://schemas.openxmlformats.org/officeDocument/2006/relationships/image" Target="media/image3589.wmf"/><Relationship Id="rId159" Type="http://schemas.openxmlformats.org/officeDocument/2006/relationships/image" Target="media/image148.emf"/><Relationship Id="rId366" Type="http://schemas.openxmlformats.org/officeDocument/2006/relationships/image" Target="media/image352.emf"/><Relationship Id="rId573" Type="http://schemas.openxmlformats.org/officeDocument/2006/relationships/image" Target="media/image559.emf"/><Relationship Id="rId780" Type="http://schemas.openxmlformats.org/officeDocument/2006/relationships/image" Target="media/image766.emf"/><Relationship Id="rId2047" Type="http://schemas.openxmlformats.org/officeDocument/2006/relationships/image" Target="media/image2017.emf"/><Relationship Id="rId2254" Type="http://schemas.openxmlformats.org/officeDocument/2006/relationships/image" Target="media/image2218.emf"/><Relationship Id="rId2461" Type="http://schemas.openxmlformats.org/officeDocument/2006/relationships/image" Target="media/image2421.emf"/><Relationship Id="rId2699" Type="http://schemas.openxmlformats.org/officeDocument/2006/relationships/image" Target="media/image2657.emf"/><Relationship Id="rId3000" Type="http://schemas.openxmlformats.org/officeDocument/2006/relationships/image" Target="media/image2955.emf"/><Relationship Id="rId3305" Type="http://schemas.openxmlformats.org/officeDocument/2006/relationships/image" Target="media/image3260.emf"/><Relationship Id="rId3512" Type="http://schemas.openxmlformats.org/officeDocument/2006/relationships/image" Target="media/image3467.emf"/><Relationship Id="rId226" Type="http://schemas.openxmlformats.org/officeDocument/2006/relationships/image" Target="media/image214.wmf"/><Relationship Id="rId433" Type="http://schemas.openxmlformats.org/officeDocument/2006/relationships/image" Target="media/image419.emf"/><Relationship Id="rId878" Type="http://schemas.openxmlformats.org/officeDocument/2006/relationships/image" Target="media/image864.emf"/><Relationship Id="rId1063" Type="http://schemas.openxmlformats.org/officeDocument/2006/relationships/image" Target="media/image1049.emf"/><Relationship Id="rId1270" Type="http://schemas.openxmlformats.org/officeDocument/2006/relationships/image" Target="media/image1256.emf"/><Relationship Id="rId2114" Type="http://schemas.openxmlformats.org/officeDocument/2006/relationships/image" Target="media/image2082.emf"/><Relationship Id="rId2559" Type="http://schemas.openxmlformats.org/officeDocument/2006/relationships/image" Target="media/image2518.emf"/><Relationship Id="rId2766" Type="http://schemas.openxmlformats.org/officeDocument/2006/relationships/image" Target="media/image2724.emf"/><Relationship Id="rId2973" Type="http://schemas.openxmlformats.org/officeDocument/2006/relationships/image" Target="media/image2928.emf"/><Relationship Id="rId640" Type="http://schemas.openxmlformats.org/officeDocument/2006/relationships/image" Target="media/image626.emf"/><Relationship Id="rId738" Type="http://schemas.openxmlformats.org/officeDocument/2006/relationships/image" Target="media/image724.emf"/><Relationship Id="rId945" Type="http://schemas.openxmlformats.org/officeDocument/2006/relationships/image" Target="media/image931.emf"/><Relationship Id="rId1368" Type="http://schemas.openxmlformats.org/officeDocument/2006/relationships/image" Target="media/image1354.emf"/><Relationship Id="rId1575" Type="http://schemas.openxmlformats.org/officeDocument/2006/relationships/image" Target="media/image1561.emf"/><Relationship Id="rId1782" Type="http://schemas.openxmlformats.org/officeDocument/2006/relationships/image" Target="media/image1755.emf"/><Relationship Id="rId2321" Type="http://schemas.openxmlformats.org/officeDocument/2006/relationships/image" Target="media/image2283.emf"/><Relationship Id="rId2419" Type="http://schemas.openxmlformats.org/officeDocument/2006/relationships/image" Target="media/image2379.emf"/><Relationship Id="rId2626" Type="http://schemas.openxmlformats.org/officeDocument/2006/relationships/image" Target="media/image2585.emf"/><Relationship Id="rId2833" Type="http://schemas.openxmlformats.org/officeDocument/2006/relationships/image" Target="media/image2790.emf"/><Relationship Id="rId74" Type="http://schemas.openxmlformats.org/officeDocument/2006/relationships/image" Target="media/image65.emf"/><Relationship Id="rId500" Type="http://schemas.openxmlformats.org/officeDocument/2006/relationships/image" Target="media/image486.emf"/><Relationship Id="rId805" Type="http://schemas.openxmlformats.org/officeDocument/2006/relationships/image" Target="media/image791.emf"/><Relationship Id="rId1130" Type="http://schemas.openxmlformats.org/officeDocument/2006/relationships/image" Target="media/image1116.emf"/><Relationship Id="rId1228" Type="http://schemas.openxmlformats.org/officeDocument/2006/relationships/image" Target="media/image1214.emf"/><Relationship Id="rId1435" Type="http://schemas.openxmlformats.org/officeDocument/2006/relationships/image" Target="media/image1421.emf"/><Relationship Id="rId1642" Type="http://schemas.openxmlformats.org/officeDocument/2006/relationships/image" Target="media/image1628.emf"/><Relationship Id="rId1947" Type="http://schemas.openxmlformats.org/officeDocument/2006/relationships/image" Target="media/image1917.emf"/><Relationship Id="rId2900" Type="http://schemas.openxmlformats.org/officeDocument/2006/relationships/image" Target="media/image2856.emf"/><Relationship Id="rId3095" Type="http://schemas.openxmlformats.org/officeDocument/2006/relationships/image" Target="media/image3050.emf"/><Relationship Id="rId1502" Type="http://schemas.openxmlformats.org/officeDocument/2006/relationships/image" Target="media/image1488.emf"/><Relationship Id="rId1807" Type="http://schemas.openxmlformats.org/officeDocument/2006/relationships/image" Target="media/image1780.emf"/><Relationship Id="rId3162" Type="http://schemas.openxmlformats.org/officeDocument/2006/relationships/image" Target="media/image3117.emf"/><Relationship Id="rId290" Type="http://schemas.openxmlformats.org/officeDocument/2006/relationships/image" Target="media/image276.emf"/><Relationship Id="rId388" Type="http://schemas.openxmlformats.org/officeDocument/2006/relationships/image" Target="media/image374.emf"/><Relationship Id="rId2069" Type="http://schemas.openxmlformats.org/officeDocument/2006/relationships/image" Target="media/image2039.emf"/><Relationship Id="rId3022" Type="http://schemas.openxmlformats.org/officeDocument/2006/relationships/image" Target="media/image2977.emf"/><Relationship Id="rId3467" Type="http://schemas.openxmlformats.org/officeDocument/2006/relationships/image" Target="media/image3422.emf"/><Relationship Id="rId3674" Type="http://schemas.openxmlformats.org/officeDocument/2006/relationships/image" Target="media/image3600.wmf"/><Relationship Id="rId150" Type="http://schemas.openxmlformats.org/officeDocument/2006/relationships/image" Target="media/image139.emf"/><Relationship Id="rId595" Type="http://schemas.openxmlformats.org/officeDocument/2006/relationships/image" Target="media/image581.emf"/><Relationship Id="rId2276" Type="http://schemas.openxmlformats.org/officeDocument/2006/relationships/image" Target="media/image2238.emf"/><Relationship Id="rId2483" Type="http://schemas.openxmlformats.org/officeDocument/2006/relationships/image" Target="media/image2443.emf"/><Relationship Id="rId2690" Type="http://schemas.openxmlformats.org/officeDocument/2006/relationships/image" Target="media/image2648.emf"/><Relationship Id="rId3327" Type="http://schemas.openxmlformats.org/officeDocument/2006/relationships/image" Target="media/image3282.emf"/><Relationship Id="rId3534" Type="http://schemas.openxmlformats.org/officeDocument/2006/relationships/image" Target="media/image3489.emf"/><Relationship Id="rId248" Type="http://schemas.openxmlformats.org/officeDocument/2006/relationships/image" Target="media/image234.emf"/><Relationship Id="rId455" Type="http://schemas.openxmlformats.org/officeDocument/2006/relationships/image" Target="media/image441.emf"/><Relationship Id="rId662" Type="http://schemas.openxmlformats.org/officeDocument/2006/relationships/image" Target="media/image648.emf"/><Relationship Id="rId1085" Type="http://schemas.openxmlformats.org/officeDocument/2006/relationships/image" Target="media/image1071.emf"/><Relationship Id="rId1292" Type="http://schemas.openxmlformats.org/officeDocument/2006/relationships/image" Target="media/image1278.emf"/><Relationship Id="rId2136" Type="http://schemas.openxmlformats.org/officeDocument/2006/relationships/image" Target="media/image2104.emf"/><Relationship Id="rId2343" Type="http://schemas.openxmlformats.org/officeDocument/2006/relationships/image" Target="media/image2303.emf"/><Relationship Id="rId2550" Type="http://schemas.openxmlformats.org/officeDocument/2006/relationships/oleObject" Target="embeddings/oleObject34.bin"/><Relationship Id="rId2788" Type="http://schemas.openxmlformats.org/officeDocument/2006/relationships/image" Target="media/image2745.emf"/><Relationship Id="rId2995" Type="http://schemas.openxmlformats.org/officeDocument/2006/relationships/image" Target="media/image2950.emf"/><Relationship Id="rId3601" Type="http://schemas.openxmlformats.org/officeDocument/2006/relationships/image" Target="media/image3556.emf"/><Relationship Id="rId108" Type="http://schemas.openxmlformats.org/officeDocument/2006/relationships/image" Target="media/image97.emf"/><Relationship Id="rId315" Type="http://schemas.openxmlformats.org/officeDocument/2006/relationships/image" Target="media/image301.emf"/><Relationship Id="rId522" Type="http://schemas.openxmlformats.org/officeDocument/2006/relationships/image" Target="media/image508.emf"/><Relationship Id="rId967" Type="http://schemas.openxmlformats.org/officeDocument/2006/relationships/image" Target="media/image953.emf"/><Relationship Id="rId1152" Type="http://schemas.openxmlformats.org/officeDocument/2006/relationships/image" Target="media/image1138.emf"/><Relationship Id="rId1597" Type="http://schemas.openxmlformats.org/officeDocument/2006/relationships/image" Target="media/image1583.emf"/><Relationship Id="rId2203" Type="http://schemas.openxmlformats.org/officeDocument/2006/relationships/image" Target="media/image2167.emf"/><Relationship Id="rId2410" Type="http://schemas.openxmlformats.org/officeDocument/2006/relationships/image" Target="media/image2370.emf"/><Relationship Id="rId2648" Type="http://schemas.openxmlformats.org/officeDocument/2006/relationships/image" Target="media/image2607.emf"/><Relationship Id="rId2855" Type="http://schemas.openxmlformats.org/officeDocument/2006/relationships/image" Target="media/image2812.emf"/><Relationship Id="rId96" Type="http://schemas.openxmlformats.org/officeDocument/2006/relationships/image" Target="media/image87.emf"/><Relationship Id="rId827" Type="http://schemas.openxmlformats.org/officeDocument/2006/relationships/image" Target="media/image813.emf"/><Relationship Id="rId1012" Type="http://schemas.openxmlformats.org/officeDocument/2006/relationships/image" Target="media/image998.emf"/><Relationship Id="rId1457" Type="http://schemas.openxmlformats.org/officeDocument/2006/relationships/image" Target="media/image1443.emf"/><Relationship Id="rId1664" Type="http://schemas.openxmlformats.org/officeDocument/2006/relationships/image" Target="media/image1650.emf"/><Relationship Id="rId1871" Type="http://schemas.openxmlformats.org/officeDocument/2006/relationships/image" Target="media/image1841.emf"/><Relationship Id="rId2508" Type="http://schemas.openxmlformats.org/officeDocument/2006/relationships/image" Target="media/image2468.emf"/><Relationship Id="rId2715" Type="http://schemas.openxmlformats.org/officeDocument/2006/relationships/image" Target="media/image2673.emf"/><Relationship Id="rId2922" Type="http://schemas.openxmlformats.org/officeDocument/2006/relationships/image" Target="media/image2877.emf"/><Relationship Id="rId1317" Type="http://schemas.openxmlformats.org/officeDocument/2006/relationships/image" Target="media/image1303.emf"/><Relationship Id="rId1524" Type="http://schemas.openxmlformats.org/officeDocument/2006/relationships/image" Target="media/image1510.emf"/><Relationship Id="rId1731" Type="http://schemas.openxmlformats.org/officeDocument/2006/relationships/image" Target="media/image1712.emf"/><Relationship Id="rId1969" Type="http://schemas.openxmlformats.org/officeDocument/2006/relationships/image" Target="media/image1939.emf"/><Relationship Id="rId3184" Type="http://schemas.openxmlformats.org/officeDocument/2006/relationships/image" Target="media/image3139.emf"/><Relationship Id="rId23" Type="http://schemas.openxmlformats.org/officeDocument/2006/relationships/image" Target="media/image16.emf"/><Relationship Id="rId1829" Type="http://schemas.openxmlformats.org/officeDocument/2006/relationships/image" Target="media/image1802.emf"/><Relationship Id="rId3391" Type="http://schemas.openxmlformats.org/officeDocument/2006/relationships/image" Target="media/image3346.emf"/><Relationship Id="rId3489" Type="http://schemas.openxmlformats.org/officeDocument/2006/relationships/image" Target="media/image3444.emf"/><Relationship Id="rId2298" Type="http://schemas.openxmlformats.org/officeDocument/2006/relationships/image" Target="media/image2260.emf"/><Relationship Id="rId3044" Type="http://schemas.openxmlformats.org/officeDocument/2006/relationships/image" Target="media/image2999.emf"/><Relationship Id="rId3251" Type="http://schemas.openxmlformats.org/officeDocument/2006/relationships/image" Target="media/image3206.emf"/><Relationship Id="rId3349" Type="http://schemas.openxmlformats.org/officeDocument/2006/relationships/image" Target="media/image3304.emf"/><Relationship Id="rId3556" Type="http://schemas.openxmlformats.org/officeDocument/2006/relationships/image" Target="media/image3511.emf"/><Relationship Id="rId172" Type="http://schemas.openxmlformats.org/officeDocument/2006/relationships/image" Target="media/image161.emf"/><Relationship Id="rId477" Type="http://schemas.openxmlformats.org/officeDocument/2006/relationships/image" Target="media/image463.emf"/><Relationship Id="rId684" Type="http://schemas.openxmlformats.org/officeDocument/2006/relationships/image" Target="media/image670.emf"/><Relationship Id="rId2060" Type="http://schemas.openxmlformats.org/officeDocument/2006/relationships/image" Target="media/image2030.emf"/><Relationship Id="rId2158" Type="http://schemas.openxmlformats.org/officeDocument/2006/relationships/image" Target="media/image2126.emf"/><Relationship Id="rId2365" Type="http://schemas.openxmlformats.org/officeDocument/2006/relationships/image" Target="media/image2325.emf"/><Relationship Id="rId3111" Type="http://schemas.openxmlformats.org/officeDocument/2006/relationships/image" Target="media/image3066.emf"/><Relationship Id="rId3209" Type="http://schemas.openxmlformats.org/officeDocument/2006/relationships/image" Target="media/image3164.emf"/><Relationship Id="rId337" Type="http://schemas.openxmlformats.org/officeDocument/2006/relationships/image" Target="media/image323.emf"/><Relationship Id="rId891" Type="http://schemas.openxmlformats.org/officeDocument/2006/relationships/image" Target="media/image877.emf"/><Relationship Id="rId989" Type="http://schemas.openxmlformats.org/officeDocument/2006/relationships/image" Target="media/image975.emf"/><Relationship Id="rId2018" Type="http://schemas.openxmlformats.org/officeDocument/2006/relationships/image" Target="media/image1988.emf"/><Relationship Id="rId2572" Type="http://schemas.openxmlformats.org/officeDocument/2006/relationships/image" Target="media/image2531.emf"/><Relationship Id="rId2877" Type="http://schemas.openxmlformats.org/officeDocument/2006/relationships/image" Target="media/image2833.emf"/><Relationship Id="rId3416" Type="http://schemas.openxmlformats.org/officeDocument/2006/relationships/image" Target="media/image3371.emf"/><Relationship Id="rId3623" Type="http://schemas.openxmlformats.org/officeDocument/2006/relationships/oleObject" Target="embeddings/oleObject42.bin"/><Relationship Id="rId544" Type="http://schemas.openxmlformats.org/officeDocument/2006/relationships/image" Target="media/image530.emf"/><Relationship Id="rId751" Type="http://schemas.openxmlformats.org/officeDocument/2006/relationships/image" Target="media/image737.emf"/><Relationship Id="rId849" Type="http://schemas.openxmlformats.org/officeDocument/2006/relationships/image" Target="media/image835.emf"/><Relationship Id="rId1174" Type="http://schemas.openxmlformats.org/officeDocument/2006/relationships/image" Target="media/image1160.emf"/><Relationship Id="rId1381" Type="http://schemas.openxmlformats.org/officeDocument/2006/relationships/image" Target="media/image1367.emf"/><Relationship Id="rId1479" Type="http://schemas.openxmlformats.org/officeDocument/2006/relationships/image" Target="media/image1465.emf"/><Relationship Id="rId1686" Type="http://schemas.openxmlformats.org/officeDocument/2006/relationships/image" Target="media/image1672.emf"/><Relationship Id="rId2225" Type="http://schemas.openxmlformats.org/officeDocument/2006/relationships/image" Target="media/image2189.emf"/><Relationship Id="rId2432" Type="http://schemas.openxmlformats.org/officeDocument/2006/relationships/image" Target="media/image2392.emf"/><Relationship Id="rId404" Type="http://schemas.openxmlformats.org/officeDocument/2006/relationships/image" Target="media/image390.emf"/><Relationship Id="rId611" Type="http://schemas.openxmlformats.org/officeDocument/2006/relationships/image" Target="media/image597.emf"/><Relationship Id="rId1034" Type="http://schemas.openxmlformats.org/officeDocument/2006/relationships/image" Target="media/image1020.emf"/><Relationship Id="rId1241" Type="http://schemas.openxmlformats.org/officeDocument/2006/relationships/image" Target="media/image1227.emf"/><Relationship Id="rId1339" Type="http://schemas.openxmlformats.org/officeDocument/2006/relationships/image" Target="media/image1325.emf"/><Relationship Id="rId1893" Type="http://schemas.openxmlformats.org/officeDocument/2006/relationships/image" Target="media/image1863.emf"/><Relationship Id="rId2737" Type="http://schemas.openxmlformats.org/officeDocument/2006/relationships/image" Target="media/image2695.emf"/><Relationship Id="rId2944" Type="http://schemas.openxmlformats.org/officeDocument/2006/relationships/image" Target="media/image2899.emf"/><Relationship Id="rId709" Type="http://schemas.openxmlformats.org/officeDocument/2006/relationships/image" Target="media/image695.emf"/><Relationship Id="rId916" Type="http://schemas.openxmlformats.org/officeDocument/2006/relationships/image" Target="media/image902.emf"/><Relationship Id="rId1101" Type="http://schemas.openxmlformats.org/officeDocument/2006/relationships/image" Target="media/image1087.emf"/><Relationship Id="rId1546" Type="http://schemas.openxmlformats.org/officeDocument/2006/relationships/image" Target="media/image1532.emf"/><Relationship Id="rId1753" Type="http://schemas.openxmlformats.org/officeDocument/2006/relationships/image" Target="media/image1732.wmf"/><Relationship Id="rId1960" Type="http://schemas.openxmlformats.org/officeDocument/2006/relationships/image" Target="media/image1930.emf"/><Relationship Id="rId2804" Type="http://schemas.openxmlformats.org/officeDocument/2006/relationships/image" Target="media/image2761.emf"/><Relationship Id="rId45" Type="http://schemas.openxmlformats.org/officeDocument/2006/relationships/image" Target="media/image36.emf"/><Relationship Id="rId1406" Type="http://schemas.openxmlformats.org/officeDocument/2006/relationships/image" Target="media/image1392.emf"/><Relationship Id="rId1613" Type="http://schemas.openxmlformats.org/officeDocument/2006/relationships/image" Target="media/image1599.emf"/><Relationship Id="rId1820" Type="http://schemas.openxmlformats.org/officeDocument/2006/relationships/image" Target="media/image1793.emf"/><Relationship Id="rId3066" Type="http://schemas.openxmlformats.org/officeDocument/2006/relationships/image" Target="media/image3021.emf"/><Relationship Id="rId3273" Type="http://schemas.openxmlformats.org/officeDocument/2006/relationships/image" Target="media/image3228.emf"/><Relationship Id="rId3480" Type="http://schemas.openxmlformats.org/officeDocument/2006/relationships/image" Target="media/image3435.emf"/><Relationship Id="rId194" Type="http://schemas.openxmlformats.org/officeDocument/2006/relationships/image" Target="media/image183.emf"/><Relationship Id="rId1918" Type="http://schemas.openxmlformats.org/officeDocument/2006/relationships/image" Target="media/image1888.emf"/><Relationship Id="rId2082" Type="http://schemas.openxmlformats.org/officeDocument/2006/relationships/image" Target="media/image2052.wmf"/><Relationship Id="rId3133" Type="http://schemas.openxmlformats.org/officeDocument/2006/relationships/image" Target="media/image3088.emf"/><Relationship Id="rId3578" Type="http://schemas.openxmlformats.org/officeDocument/2006/relationships/image" Target="media/image3533.emf"/><Relationship Id="rId261" Type="http://schemas.openxmlformats.org/officeDocument/2006/relationships/image" Target="media/image247.emf"/><Relationship Id="rId499" Type="http://schemas.openxmlformats.org/officeDocument/2006/relationships/image" Target="media/image485.emf"/><Relationship Id="rId2387" Type="http://schemas.openxmlformats.org/officeDocument/2006/relationships/image" Target="media/image2347.emf"/><Relationship Id="rId2594" Type="http://schemas.openxmlformats.org/officeDocument/2006/relationships/image" Target="media/image2553.emf"/><Relationship Id="rId3340" Type="http://schemas.openxmlformats.org/officeDocument/2006/relationships/image" Target="media/image3295.emf"/><Relationship Id="rId3438" Type="http://schemas.openxmlformats.org/officeDocument/2006/relationships/image" Target="media/image3393.emf"/><Relationship Id="rId3645" Type="http://schemas.openxmlformats.org/officeDocument/2006/relationships/oleObject" Target="embeddings/oleObject53.bin"/><Relationship Id="rId359" Type="http://schemas.openxmlformats.org/officeDocument/2006/relationships/image" Target="media/image345.emf"/><Relationship Id="rId566" Type="http://schemas.openxmlformats.org/officeDocument/2006/relationships/image" Target="media/image552.emf"/><Relationship Id="rId773" Type="http://schemas.openxmlformats.org/officeDocument/2006/relationships/image" Target="media/image759.emf"/><Relationship Id="rId1196" Type="http://schemas.openxmlformats.org/officeDocument/2006/relationships/image" Target="media/image1182.emf"/><Relationship Id="rId2247" Type="http://schemas.openxmlformats.org/officeDocument/2006/relationships/image" Target="media/image2211.emf"/><Relationship Id="rId2454" Type="http://schemas.openxmlformats.org/officeDocument/2006/relationships/image" Target="media/image2414.emf"/><Relationship Id="rId2899" Type="http://schemas.openxmlformats.org/officeDocument/2006/relationships/image" Target="media/image2855.emf"/><Relationship Id="rId3200" Type="http://schemas.openxmlformats.org/officeDocument/2006/relationships/image" Target="media/image3155.emf"/><Relationship Id="rId3505" Type="http://schemas.openxmlformats.org/officeDocument/2006/relationships/image" Target="media/image3460.emf"/><Relationship Id="rId121" Type="http://schemas.openxmlformats.org/officeDocument/2006/relationships/image" Target="media/image110.emf"/><Relationship Id="rId219" Type="http://schemas.openxmlformats.org/officeDocument/2006/relationships/image" Target="media/image208.emf"/><Relationship Id="rId426" Type="http://schemas.openxmlformats.org/officeDocument/2006/relationships/image" Target="media/image412.emf"/><Relationship Id="rId633" Type="http://schemas.openxmlformats.org/officeDocument/2006/relationships/image" Target="media/image619.emf"/><Relationship Id="rId980" Type="http://schemas.openxmlformats.org/officeDocument/2006/relationships/image" Target="media/image966.emf"/><Relationship Id="rId1056" Type="http://schemas.openxmlformats.org/officeDocument/2006/relationships/image" Target="media/image1042.emf"/><Relationship Id="rId1263" Type="http://schemas.openxmlformats.org/officeDocument/2006/relationships/image" Target="media/image1249.emf"/><Relationship Id="rId2107" Type="http://schemas.openxmlformats.org/officeDocument/2006/relationships/image" Target="media/image2075.emf"/><Relationship Id="rId2314" Type="http://schemas.openxmlformats.org/officeDocument/2006/relationships/image" Target="media/image2276.emf"/><Relationship Id="rId2661" Type="http://schemas.openxmlformats.org/officeDocument/2006/relationships/image" Target="media/image2620.emf"/><Relationship Id="rId2759" Type="http://schemas.openxmlformats.org/officeDocument/2006/relationships/image" Target="media/image2717.emf"/><Relationship Id="rId2966" Type="http://schemas.openxmlformats.org/officeDocument/2006/relationships/image" Target="media/image2921.emf"/><Relationship Id="rId840" Type="http://schemas.openxmlformats.org/officeDocument/2006/relationships/image" Target="media/image826.emf"/><Relationship Id="rId938" Type="http://schemas.openxmlformats.org/officeDocument/2006/relationships/image" Target="media/image924.emf"/><Relationship Id="rId1470" Type="http://schemas.openxmlformats.org/officeDocument/2006/relationships/image" Target="media/image1456.emf"/><Relationship Id="rId1568" Type="http://schemas.openxmlformats.org/officeDocument/2006/relationships/image" Target="media/image1554.emf"/><Relationship Id="rId1775" Type="http://schemas.openxmlformats.org/officeDocument/2006/relationships/image" Target="media/image1748.emf"/><Relationship Id="rId2521" Type="http://schemas.openxmlformats.org/officeDocument/2006/relationships/image" Target="media/image2481.emf"/><Relationship Id="rId2619" Type="http://schemas.openxmlformats.org/officeDocument/2006/relationships/image" Target="media/image2578.emf"/><Relationship Id="rId2826" Type="http://schemas.openxmlformats.org/officeDocument/2006/relationships/image" Target="media/image2783.emf"/><Relationship Id="rId67" Type="http://schemas.openxmlformats.org/officeDocument/2006/relationships/image" Target="media/image58.emf"/><Relationship Id="rId700" Type="http://schemas.openxmlformats.org/officeDocument/2006/relationships/image" Target="media/image686.emf"/><Relationship Id="rId1123" Type="http://schemas.openxmlformats.org/officeDocument/2006/relationships/image" Target="media/image1109.emf"/><Relationship Id="rId1330" Type="http://schemas.openxmlformats.org/officeDocument/2006/relationships/image" Target="media/image1316.emf"/><Relationship Id="rId1428" Type="http://schemas.openxmlformats.org/officeDocument/2006/relationships/image" Target="media/image1414.emf"/><Relationship Id="rId1635" Type="http://schemas.openxmlformats.org/officeDocument/2006/relationships/image" Target="media/image1621.emf"/><Relationship Id="rId1982" Type="http://schemas.openxmlformats.org/officeDocument/2006/relationships/image" Target="media/image1952.emf"/><Relationship Id="rId3088" Type="http://schemas.openxmlformats.org/officeDocument/2006/relationships/image" Target="media/image3043.emf"/><Relationship Id="rId1842" Type="http://schemas.openxmlformats.org/officeDocument/2006/relationships/oleObject" Target="embeddings/oleObject21.bin"/><Relationship Id="rId3295" Type="http://schemas.openxmlformats.org/officeDocument/2006/relationships/image" Target="media/image3250.emf"/><Relationship Id="rId1702" Type="http://schemas.openxmlformats.org/officeDocument/2006/relationships/image" Target="media/image1688.emf"/><Relationship Id="rId3155" Type="http://schemas.openxmlformats.org/officeDocument/2006/relationships/image" Target="media/image3110.emf"/><Relationship Id="rId3362" Type="http://schemas.openxmlformats.org/officeDocument/2006/relationships/image" Target="media/image3317.emf"/><Relationship Id="rId283" Type="http://schemas.openxmlformats.org/officeDocument/2006/relationships/image" Target="media/image269.emf"/><Relationship Id="rId490" Type="http://schemas.openxmlformats.org/officeDocument/2006/relationships/image" Target="media/image476.emf"/><Relationship Id="rId2171" Type="http://schemas.openxmlformats.org/officeDocument/2006/relationships/image" Target="media/image2137.emf"/><Relationship Id="rId3015" Type="http://schemas.openxmlformats.org/officeDocument/2006/relationships/image" Target="media/image2970.emf"/><Relationship Id="rId3222" Type="http://schemas.openxmlformats.org/officeDocument/2006/relationships/image" Target="media/image3177.emf"/><Relationship Id="rId3667" Type="http://schemas.openxmlformats.org/officeDocument/2006/relationships/oleObject" Target="embeddings/oleObject64.bin"/><Relationship Id="rId143" Type="http://schemas.openxmlformats.org/officeDocument/2006/relationships/image" Target="media/image132.emf"/><Relationship Id="rId350" Type="http://schemas.openxmlformats.org/officeDocument/2006/relationships/image" Target="media/image336.emf"/><Relationship Id="rId588" Type="http://schemas.openxmlformats.org/officeDocument/2006/relationships/image" Target="media/image574.emf"/><Relationship Id="rId795" Type="http://schemas.openxmlformats.org/officeDocument/2006/relationships/image" Target="media/image781.emf"/><Relationship Id="rId2031" Type="http://schemas.openxmlformats.org/officeDocument/2006/relationships/image" Target="media/image2001.emf"/><Relationship Id="rId2269" Type="http://schemas.openxmlformats.org/officeDocument/2006/relationships/image" Target="media/image2231.emf"/><Relationship Id="rId2476" Type="http://schemas.openxmlformats.org/officeDocument/2006/relationships/image" Target="media/image2436.emf"/><Relationship Id="rId2683" Type="http://schemas.openxmlformats.org/officeDocument/2006/relationships/image" Target="media/image2641.emf"/><Relationship Id="rId2890" Type="http://schemas.openxmlformats.org/officeDocument/2006/relationships/image" Target="media/image2846.emf"/><Relationship Id="rId3527" Type="http://schemas.openxmlformats.org/officeDocument/2006/relationships/image" Target="media/image3482.emf"/><Relationship Id="rId9" Type="http://schemas.openxmlformats.org/officeDocument/2006/relationships/image" Target="media/image2.emf"/><Relationship Id="rId210" Type="http://schemas.openxmlformats.org/officeDocument/2006/relationships/image" Target="media/image199.emf"/><Relationship Id="rId448" Type="http://schemas.openxmlformats.org/officeDocument/2006/relationships/image" Target="media/image434.emf"/><Relationship Id="rId655" Type="http://schemas.openxmlformats.org/officeDocument/2006/relationships/image" Target="media/image641.emf"/><Relationship Id="rId862" Type="http://schemas.openxmlformats.org/officeDocument/2006/relationships/image" Target="media/image848.emf"/><Relationship Id="rId1078" Type="http://schemas.openxmlformats.org/officeDocument/2006/relationships/image" Target="media/image1064.emf"/><Relationship Id="rId1285" Type="http://schemas.openxmlformats.org/officeDocument/2006/relationships/image" Target="media/image1271.emf"/><Relationship Id="rId1492" Type="http://schemas.openxmlformats.org/officeDocument/2006/relationships/image" Target="media/image1478.emf"/><Relationship Id="rId2129" Type="http://schemas.openxmlformats.org/officeDocument/2006/relationships/image" Target="media/image2097.emf"/><Relationship Id="rId2336" Type="http://schemas.openxmlformats.org/officeDocument/2006/relationships/image" Target="media/image2296.emf"/><Relationship Id="rId2543" Type="http://schemas.openxmlformats.org/officeDocument/2006/relationships/image" Target="media/image2503.emf"/><Relationship Id="rId2750" Type="http://schemas.openxmlformats.org/officeDocument/2006/relationships/image" Target="media/image2708.emf"/><Relationship Id="rId2988" Type="http://schemas.openxmlformats.org/officeDocument/2006/relationships/image" Target="media/image2943.emf"/><Relationship Id="rId308" Type="http://schemas.openxmlformats.org/officeDocument/2006/relationships/image" Target="media/image294.emf"/><Relationship Id="rId515" Type="http://schemas.openxmlformats.org/officeDocument/2006/relationships/image" Target="media/image501.emf"/><Relationship Id="rId722" Type="http://schemas.openxmlformats.org/officeDocument/2006/relationships/image" Target="media/image708.emf"/><Relationship Id="rId1145" Type="http://schemas.openxmlformats.org/officeDocument/2006/relationships/image" Target="media/image1131.emf"/><Relationship Id="rId1352" Type="http://schemas.openxmlformats.org/officeDocument/2006/relationships/image" Target="media/image1338.emf"/><Relationship Id="rId1797" Type="http://schemas.openxmlformats.org/officeDocument/2006/relationships/image" Target="media/image1770.emf"/><Relationship Id="rId2403" Type="http://schemas.openxmlformats.org/officeDocument/2006/relationships/image" Target="media/image2363.emf"/><Relationship Id="rId2848" Type="http://schemas.openxmlformats.org/officeDocument/2006/relationships/image" Target="media/image2805.emf"/><Relationship Id="rId89" Type="http://schemas.openxmlformats.org/officeDocument/2006/relationships/image" Target="media/image80.emf"/><Relationship Id="rId1005" Type="http://schemas.openxmlformats.org/officeDocument/2006/relationships/image" Target="media/image991.emf"/><Relationship Id="rId1212" Type="http://schemas.openxmlformats.org/officeDocument/2006/relationships/image" Target="media/image1198.emf"/><Relationship Id="rId1657" Type="http://schemas.openxmlformats.org/officeDocument/2006/relationships/image" Target="media/image1643.emf"/><Relationship Id="rId1864" Type="http://schemas.openxmlformats.org/officeDocument/2006/relationships/image" Target="media/image1834.emf"/><Relationship Id="rId2610" Type="http://schemas.openxmlformats.org/officeDocument/2006/relationships/image" Target="media/image2569.emf"/><Relationship Id="rId2708" Type="http://schemas.openxmlformats.org/officeDocument/2006/relationships/image" Target="media/image2666.emf"/><Relationship Id="rId2915" Type="http://schemas.openxmlformats.org/officeDocument/2006/relationships/image" Target="media/image2870.emf"/><Relationship Id="rId1517" Type="http://schemas.openxmlformats.org/officeDocument/2006/relationships/image" Target="media/image1503.emf"/><Relationship Id="rId1724" Type="http://schemas.openxmlformats.org/officeDocument/2006/relationships/image" Target="media/image1706.wmf"/><Relationship Id="rId3177" Type="http://schemas.openxmlformats.org/officeDocument/2006/relationships/image" Target="media/image3132.emf"/><Relationship Id="rId16" Type="http://schemas.openxmlformats.org/officeDocument/2006/relationships/image" Target="media/image9.emf"/><Relationship Id="rId1931" Type="http://schemas.openxmlformats.org/officeDocument/2006/relationships/image" Target="media/image1901.emf"/><Relationship Id="rId3037" Type="http://schemas.openxmlformats.org/officeDocument/2006/relationships/image" Target="media/image2992.emf"/><Relationship Id="rId3384" Type="http://schemas.openxmlformats.org/officeDocument/2006/relationships/image" Target="media/image3339.emf"/><Relationship Id="rId3591" Type="http://schemas.openxmlformats.org/officeDocument/2006/relationships/image" Target="media/image3546.emf"/><Relationship Id="rId2193" Type="http://schemas.openxmlformats.org/officeDocument/2006/relationships/image" Target="media/image2157.emf"/><Relationship Id="rId2498" Type="http://schemas.openxmlformats.org/officeDocument/2006/relationships/image" Target="media/image2458.emf"/><Relationship Id="rId3244" Type="http://schemas.openxmlformats.org/officeDocument/2006/relationships/image" Target="media/image3199.emf"/><Relationship Id="rId3451" Type="http://schemas.openxmlformats.org/officeDocument/2006/relationships/image" Target="media/image3406.emf"/><Relationship Id="rId3549" Type="http://schemas.openxmlformats.org/officeDocument/2006/relationships/image" Target="media/image3504.emf"/><Relationship Id="rId165" Type="http://schemas.openxmlformats.org/officeDocument/2006/relationships/image" Target="media/image154.emf"/><Relationship Id="rId372" Type="http://schemas.openxmlformats.org/officeDocument/2006/relationships/image" Target="media/image358.emf"/><Relationship Id="rId677" Type="http://schemas.openxmlformats.org/officeDocument/2006/relationships/image" Target="media/image663.emf"/><Relationship Id="rId2053" Type="http://schemas.openxmlformats.org/officeDocument/2006/relationships/image" Target="media/image2023.emf"/><Relationship Id="rId2260" Type="http://schemas.openxmlformats.org/officeDocument/2006/relationships/image" Target="media/image2224.emf"/><Relationship Id="rId2358" Type="http://schemas.openxmlformats.org/officeDocument/2006/relationships/image" Target="media/image2318.emf"/><Relationship Id="rId3104" Type="http://schemas.openxmlformats.org/officeDocument/2006/relationships/image" Target="media/image3059.emf"/><Relationship Id="rId3311" Type="http://schemas.openxmlformats.org/officeDocument/2006/relationships/image" Target="media/image3266.emf"/><Relationship Id="rId232" Type="http://schemas.openxmlformats.org/officeDocument/2006/relationships/image" Target="media/image219.wmf"/><Relationship Id="rId884" Type="http://schemas.openxmlformats.org/officeDocument/2006/relationships/image" Target="media/image870.emf"/><Relationship Id="rId2120" Type="http://schemas.openxmlformats.org/officeDocument/2006/relationships/image" Target="media/image2088.emf"/><Relationship Id="rId2565" Type="http://schemas.openxmlformats.org/officeDocument/2006/relationships/image" Target="media/image2524.emf"/><Relationship Id="rId2772" Type="http://schemas.openxmlformats.org/officeDocument/2006/relationships/image" Target="media/image2730.emf"/><Relationship Id="rId3409" Type="http://schemas.openxmlformats.org/officeDocument/2006/relationships/image" Target="media/image3364.emf"/><Relationship Id="rId3616" Type="http://schemas.openxmlformats.org/officeDocument/2006/relationships/image" Target="media/image3571.wmf"/><Relationship Id="rId537" Type="http://schemas.openxmlformats.org/officeDocument/2006/relationships/image" Target="media/image523.emf"/><Relationship Id="rId744" Type="http://schemas.openxmlformats.org/officeDocument/2006/relationships/image" Target="media/image730.emf"/><Relationship Id="rId951" Type="http://schemas.openxmlformats.org/officeDocument/2006/relationships/image" Target="media/image937.emf"/><Relationship Id="rId1167" Type="http://schemas.openxmlformats.org/officeDocument/2006/relationships/image" Target="media/image1153.emf"/><Relationship Id="rId1374" Type="http://schemas.openxmlformats.org/officeDocument/2006/relationships/image" Target="media/image1360.emf"/><Relationship Id="rId1581" Type="http://schemas.openxmlformats.org/officeDocument/2006/relationships/image" Target="media/image1567.emf"/><Relationship Id="rId1679" Type="http://schemas.openxmlformats.org/officeDocument/2006/relationships/image" Target="media/image1665.emf"/><Relationship Id="rId2218" Type="http://schemas.openxmlformats.org/officeDocument/2006/relationships/image" Target="media/image2182.emf"/><Relationship Id="rId2425" Type="http://schemas.openxmlformats.org/officeDocument/2006/relationships/image" Target="media/image2385.emf"/><Relationship Id="rId2632" Type="http://schemas.openxmlformats.org/officeDocument/2006/relationships/image" Target="media/image2591.emf"/><Relationship Id="rId80" Type="http://schemas.openxmlformats.org/officeDocument/2006/relationships/image" Target="media/image71.emf"/><Relationship Id="rId604" Type="http://schemas.openxmlformats.org/officeDocument/2006/relationships/image" Target="media/image590.emf"/><Relationship Id="rId811" Type="http://schemas.openxmlformats.org/officeDocument/2006/relationships/image" Target="media/image797.emf"/><Relationship Id="rId1027" Type="http://schemas.openxmlformats.org/officeDocument/2006/relationships/image" Target="media/image1013.emf"/><Relationship Id="rId1234" Type="http://schemas.openxmlformats.org/officeDocument/2006/relationships/image" Target="media/image1220.emf"/><Relationship Id="rId1441" Type="http://schemas.openxmlformats.org/officeDocument/2006/relationships/image" Target="media/image1427.emf"/><Relationship Id="rId1886" Type="http://schemas.openxmlformats.org/officeDocument/2006/relationships/image" Target="media/image1856.emf"/><Relationship Id="rId2937" Type="http://schemas.openxmlformats.org/officeDocument/2006/relationships/image" Target="media/image2892.emf"/><Relationship Id="rId909" Type="http://schemas.openxmlformats.org/officeDocument/2006/relationships/image" Target="media/image895.emf"/><Relationship Id="rId1301" Type="http://schemas.openxmlformats.org/officeDocument/2006/relationships/image" Target="media/image1287.emf"/><Relationship Id="rId1539" Type="http://schemas.openxmlformats.org/officeDocument/2006/relationships/image" Target="media/image1525.emf"/><Relationship Id="rId1746" Type="http://schemas.openxmlformats.org/officeDocument/2006/relationships/image" Target="media/image1725.emf"/><Relationship Id="rId1953" Type="http://schemas.openxmlformats.org/officeDocument/2006/relationships/image" Target="media/image1923.emf"/><Relationship Id="rId3199" Type="http://schemas.openxmlformats.org/officeDocument/2006/relationships/image" Target="media/image3154.emf"/><Relationship Id="rId38" Type="http://schemas.openxmlformats.org/officeDocument/2006/relationships/image" Target="media/image29.emf"/><Relationship Id="rId1606" Type="http://schemas.openxmlformats.org/officeDocument/2006/relationships/image" Target="media/image1592.emf"/><Relationship Id="rId1813" Type="http://schemas.openxmlformats.org/officeDocument/2006/relationships/image" Target="media/image1786.emf"/><Relationship Id="rId3059" Type="http://schemas.openxmlformats.org/officeDocument/2006/relationships/image" Target="media/image3014.emf"/><Relationship Id="rId3266" Type="http://schemas.openxmlformats.org/officeDocument/2006/relationships/image" Target="media/image3221.emf"/><Relationship Id="rId3473" Type="http://schemas.openxmlformats.org/officeDocument/2006/relationships/image" Target="media/image3428.emf"/><Relationship Id="rId187" Type="http://schemas.openxmlformats.org/officeDocument/2006/relationships/image" Target="media/image176.emf"/><Relationship Id="rId394" Type="http://schemas.openxmlformats.org/officeDocument/2006/relationships/image" Target="media/image380.emf"/><Relationship Id="rId2075" Type="http://schemas.openxmlformats.org/officeDocument/2006/relationships/image" Target="media/image2045.emf"/><Relationship Id="rId2282" Type="http://schemas.openxmlformats.org/officeDocument/2006/relationships/image" Target="media/image2244.emf"/><Relationship Id="rId3126" Type="http://schemas.openxmlformats.org/officeDocument/2006/relationships/image" Target="media/image3081.emf"/><Relationship Id="rId3680" Type="http://schemas.microsoft.com/office/2007/relationships/stylesWithEffects" Target="stylesWithEffects.xml"/><Relationship Id="rId254" Type="http://schemas.openxmlformats.org/officeDocument/2006/relationships/image" Target="media/image240.emf"/><Relationship Id="rId699" Type="http://schemas.openxmlformats.org/officeDocument/2006/relationships/image" Target="media/image685.emf"/><Relationship Id="rId1091" Type="http://schemas.openxmlformats.org/officeDocument/2006/relationships/image" Target="media/image1077.emf"/><Relationship Id="rId2587" Type="http://schemas.openxmlformats.org/officeDocument/2006/relationships/image" Target="media/image2546.emf"/><Relationship Id="rId2794" Type="http://schemas.openxmlformats.org/officeDocument/2006/relationships/image" Target="media/image2751.emf"/><Relationship Id="rId3333" Type="http://schemas.openxmlformats.org/officeDocument/2006/relationships/image" Target="media/image3288.emf"/><Relationship Id="rId3540" Type="http://schemas.openxmlformats.org/officeDocument/2006/relationships/image" Target="media/image3495.emf"/><Relationship Id="rId3638" Type="http://schemas.openxmlformats.org/officeDocument/2006/relationships/image" Target="media/image3582.wmf"/><Relationship Id="rId114" Type="http://schemas.openxmlformats.org/officeDocument/2006/relationships/image" Target="media/image103.emf"/><Relationship Id="rId461" Type="http://schemas.openxmlformats.org/officeDocument/2006/relationships/image" Target="media/image447.emf"/><Relationship Id="rId559" Type="http://schemas.openxmlformats.org/officeDocument/2006/relationships/image" Target="media/image545.emf"/><Relationship Id="rId766" Type="http://schemas.openxmlformats.org/officeDocument/2006/relationships/image" Target="media/image752.emf"/><Relationship Id="rId1189" Type="http://schemas.openxmlformats.org/officeDocument/2006/relationships/image" Target="media/image1175.emf"/><Relationship Id="rId1396" Type="http://schemas.openxmlformats.org/officeDocument/2006/relationships/image" Target="media/image1382.emf"/><Relationship Id="rId2142" Type="http://schemas.openxmlformats.org/officeDocument/2006/relationships/image" Target="media/image2110.emf"/><Relationship Id="rId2447" Type="http://schemas.openxmlformats.org/officeDocument/2006/relationships/image" Target="media/image2407.emf"/><Relationship Id="rId3400" Type="http://schemas.openxmlformats.org/officeDocument/2006/relationships/image" Target="media/image3355.emf"/><Relationship Id="rId321" Type="http://schemas.openxmlformats.org/officeDocument/2006/relationships/image" Target="media/image307.emf"/><Relationship Id="rId419" Type="http://schemas.openxmlformats.org/officeDocument/2006/relationships/image" Target="media/image405.emf"/><Relationship Id="rId626" Type="http://schemas.openxmlformats.org/officeDocument/2006/relationships/image" Target="media/image612.emf"/><Relationship Id="rId973" Type="http://schemas.openxmlformats.org/officeDocument/2006/relationships/image" Target="media/image959.emf"/><Relationship Id="rId1049" Type="http://schemas.openxmlformats.org/officeDocument/2006/relationships/image" Target="media/image1035.emf"/><Relationship Id="rId1256" Type="http://schemas.openxmlformats.org/officeDocument/2006/relationships/image" Target="media/image1242.emf"/><Relationship Id="rId2002" Type="http://schemas.openxmlformats.org/officeDocument/2006/relationships/image" Target="media/image1972.emf"/><Relationship Id="rId2307" Type="http://schemas.openxmlformats.org/officeDocument/2006/relationships/image" Target="media/image2269.emf"/><Relationship Id="rId2654" Type="http://schemas.openxmlformats.org/officeDocument/2006/relationships/image" Target="media/image2613.emf"/><Relationship Id="rId2861" Type="http://schemas.openxmlformats.org/officeDocument/2006/relationships/image" Target="media/image2818.emf"/><Relationship Id="rId2959" Type="http://schemas.openxmlformats.org/officeDocument/2006/relationships/image" Target="media/image2914.emf"/><Relationship Id="rId833" Type="http://schemas.openxmlformats.org/officeDocument/2006/relationships/image" Target="media/image819.emf"/><Relationship Id="rId1116" Type="http://schemas.openxmlformats.org/officeDocument/2006/relationships/image" Target="media/image1102.emf"/><Relationship Id="rId1463" Type="http://schemas.openxmlformats.org/officeDocument/2006/relationships/image" Target="media/image1449.emf"/><Relationship Id="rId1670" Type="http://schemas.openxmlformats.org/officeDocument/2006/relationships/image" Target="media/image1656.emf"/><Relationship Id="rId1768" Type="http://schemas.openxmlformats.org/officeDocument/2006/relationships/image" Target="media/image1741.emf"/><Relationship Id="rId2514" Type="http://schemas.openxmlformats.org/officeDocument/2006/relationships/image" Target="media/image2474.emf"/><Relationship Id="rId2721" Type="http://schemas.openxmlformats.org/officeDocument/2006/relationships/image" Target="media/image2679.emf"/><Relationship Id="rId2819" Type="http://schemas.openxmlformats.org/officeDocument/2006/relationships/image" Target="media/image2776.emf"/><Relationship Id="rId900" Type="http://schemas.openxmlformats.org/officeDocument/2006/relationships/image" Target="media/image886.emf"/><Relationship Id="rId1323" Type="http://schemas.openxmlformats.org/officeDocument/2006/relationships/image" Target="media/image1309.emf"/><Relationship Id="rId1530" Type="http://schemas.openxmlformats.org/officeDocument/2006/relationships/image" Target="media/image1516.emf"/><Relationship Id="rId1628" Type="http://schemas.openxmlformats.org/officeDocument/2006/relationships/image" Target="media/image1614.emf"/><Relationship Id="rId1975" Type="http://schemas.openxmlformats.org/officeDocument/2006/relationships/image" Target="media/image1945.emf"/><Relationship Id="rId3190" Type="http://schemas.openxmlformats.org/officeDocument/2006/relationships/image" Target="media/image3145.emf"/><Relationship Id="rId1835" Type="http://schemas.openxmlformats.org/officeDocument/2006/relationships/image" Target="media/image1808.emf"/><Relationship Id="rId3050" Type="http://schemas.openxmlformats.org/officeDocument/2006/relationships/image" Target="media/image3005.emf"/><Relationship Id="rId3288" Type="http://schemas.openxmlformats.org/officeDocument/2006/relationships/image" Target="media/image3243.emf"/><Relationship Id="rId3495" Type="http://schemas.openxmlformats.org/officeDocument/2006/relationships/image" Target="media/image3450.emf"/><Relationship Id="rId1902" Type="http://schemas.openxmlformats.org/officeDocument/2006/relationships/image" Target="media/image1872.emf"/><Relationship Id="rId2097" Type="http://schemas.openxmlformats.org/officeDocument/2006/relationships/image" Target="media/image2065.emf"/><Relationship Id="rId3148" Type="http://schemas.openxmlformats.org/officeDocument/2006/relationships/image" Target="media/image3103.emf"/><Relationship Id="rId3355" Type="http://schemas.openxmlformats.org/officeDocument/2006/relationships/image" Target="media/image3310.emf"/><Relationship Id="rId3562" Type="http://schemas.openxmlformats.org/officeDocument/2006/relationships/image" Target="media/image3517.emf"/><Relationship Id="rId276" Type="http://schemas.openxmlformats.org/officeDocument/2006/relationships/image" Target="media/image262.emf"/><Relationship Id="rId483" Type="http://schemas.openxmlformats.org/officeDocument/2006/relationships/image" Target="media/image469.emf"/><Relationship Id="rId690" Type="http://schemas.openxmlformats.org/officeDocument/2006/relationships/image" Target="media/image676.emf"/><Relationship Id="rId2164" Type="http://schemas.openxmlformats.org/officeDocument/2006/relationships/image" Target="media/image2131.wmf"/><Relationship Id="rId2371" Type="http://schemas.openxmlformats.org/officeDocument/2006/relationships/image" Target="media/image2331.emf"/><Relationship Id="rId3008" Type="http://schemas.openxmlformats.org/officeDocument/2006/relationships/image" Target="media/image2963.emf"/><Relationship Id="rId3215" Type="http://schemas.openxmlformats.org/officeDocument/2006/relationships/image" Target="media/image3170.emf"/><Relationship Id="rId3422" Type="http://schemas.openxmlformats.org/officeDocument/2006/relationships/image" Target="media/image3377.emf"/><Relationship Id="rId136" Type="http://schemas.openxmlformats.org/officeDocument/2006/relationships/image" Target="media/image125.emf"/><Relationship Id="rId343" Type="http://schemas.openxmlformats.org/officeDocument/2006/relationships/image" Target="media/image329.emf"/><Relationship Id="rId550" Type="http://schemas.openxmlformats.org/officeDocument/2006/relationships/image" Target="media/image536.emf"/><Relationship Id="rId788" Type="http://schemas.openxmlformats.org/officeDocument/2006/relationships/image" Target="media/image774.emf"/><Relationship Id="rId995" Type="http://schemas.openxmlformats.org/officeDocument/2006/relationships/image" Target="media/image981.emf"/><Relationship Id="rId1180" Type="http://schemas.openxmlformats.org/officeDocument/2006/relationships/image" Target="media/image1166.emf"/><Relationship Id="rId2024" Type="http://schemas.openxmlformats.org/officeDocument/2006/relationships/image" Target="media/image1994.emf"/><Relationship Id="rId2231" Type="http://schemas.openxmlformats.org/officeDocument/2006/relationships/image" Target="media/image2195.emf"/><Relationship Id="rId2469" Type="http://schemas.openxmlformats.org/officeDocument/2006/relationships/image" Target="media/image2429.emf"/><Relationship Id="rId2676" Type="http://schemas.openxmlformats.org/officeDocument/2006/relationships/image" Target="media/image2634.emf"/><Relationship Id="rId2883" Type="http://schemas.openxmlformats.org/officeDocument/2006/relationships/image" Target="media/image2839.emf"/><Relationship Id="rId203" Type="http://schemas.openxmlformats.org/officeDocument/2006/relationships/image" Target="media/image192.emf"/><Relationship Id="rId648" Type="http://schemas.openxmlformats.org/officeDocument/2006/relationships/image" Target="media/image634.emf"/><Relationship Id="rId855" Type="http://schemas.openxmlformats.org/officeDocument/2006/relationships/image" Target="media/image841.emf"/><Relationship Id="rId1040" Type="http://schemas.openxmlformats.org/officeDocument/2006/relationships/image" Target="media/image1026.emf"/><Relationship Id="rId1278" Type="http://schemas.openxmlformats.org/officeDocument/2006/relationships/image" Target="media/image1264.emf"/><Relationship Id="rId1485" Type="http://schemas.openxmlformats.org/officeDocument/2006/relationships/image" Target="media/image1471.emf"/><Relationship Id="rId1692" Type="http://schemas.openxmlformats.org/officeDocument/2006/relationships/image" Target="media/image1678.emf"/><Relationship Id="rId2329" Type="http://schemas.openxmlformats.org/officeDocument/2006/relationships/image" Target="media/image2291.emf"/><Relationship Id="rId2536" Type="http://schemas.openxmlformats.org/officeDocument/2006/relationships/image" Target="media/image2496.emf"/><Relationship Id="rId2743" Type="http://schemas.openxmlformats.org/officeDocument/2006/relationships/image" Target="media/image2701.emf"/><Relationship Id="rId410" Type="http://schemas.openxmlformats.org/officeDocument/2006/relationships/image" Target="media/image396.emf"/><Relationship Id="rId508" Type="http://schemas.openxmlformats.org/officeDocument/2006/relationships/image" Target="media/image494.emf"/><Relationship Id="rId715" Type="http://schemas.openxmlformats.org/officeDocument/2006/relationships/image" Target="media/image701.emf"/><Relationship Id="rId922" Type="http://schemas.openxmlformats.org/officeDocument/2006/relationships/image" Target="media/image908.emf"/><Relationship Id="rId1138" Type="http://schemas.openxmlformats.org/officeDocument/2006/relationships/image" Target="media/image1124.emf"/><Relationship Id="rId1345" Type="http://schemas.openxmlformats.org/officeDocument/2006/relationships/image" Target="media/image1331.emf"/><Relationship Id="rId1552" Type="http://schemas.openxmlformats.org/officeDocument/2006/relationships/image" Target="media/image1538.emf"/><Relationship Id="rId1997" Type="http://schemas.openxmlformats.org/officeDocument/2006/relationships/image" Target="media/image1967.emf"/><Relationship Id="rId2603" Type="http://schemas.openxmlformats.org/officeDocument/2006/relationships/image" Target="media/image2562.emf"/><Relationship Id="rId2950" Type="http://schemas.openxmlformats.org/officeDocument/2006/relationships/image" Target="media/image2905.emf"/><Relationship Id="rId1205" Type="http://schemas.openxmlformats.org/officeDocument/2006/relationships/image" Target="media/image1191.emf"/><Relationship Id="rId1857" Type="http://schemas.openxmlformats.org/officeDocument/2006/relationships/image" Target="media/image1827.emf"/><Relationship Id="rId2810" Type="http://schemas.openxmlformats.org/officeDocument/2006/relationships/image" Target="media/image2767.emf"/><Relationship Id="rId2908" Type="http://schemas.openxmlformats.org/officeDocument/2006/relationships/image" Target="media/image2864.emf"/><Relationship Id="rId51" Type="http://schemas.openxmlformats.org/officeDocument/2006/relationships/image" Target="media/image42.emf"/><Relationship Id="rId1412" Type="http://schemas.openxmlformats.org/officeDocument/2006/relationships/image" Target="media/image1398.emf"/><Relationship Id="rId1717" Type="http://schemas.openxmlformats.org/officeDocument/2006/relationships/image" Target="media/image1700.emf"/><Relationship Id="rId1924" Type="http://schemas.openxmlformats.org/officeDocument/2006/relationships/image" Target="media/image1894.emf"/><Relationship Id="rId3072" Type="http://schemas.openxmlformats.org/officeDocument/2006/relationships/image" Target="media/image3027.emf"/><Relationship Id="rId3377" Type="http://schemas.openxmlformats.org/officeDocument/2006/relationships/image" Target="media/image3332.emf"/><Relationship Id="rId298" Type="http://schemas.openxmlformats.org/officeDocument/2006/relationships/image" Target="media/image284.emf"/><Relationship Id="rId3584" Type="http://schemas.openxmlformats.org/officeDocument/2006/relationships/image" Target="media/image3539.emf"/><Relationship Id="rId158" Type="http://schemas.openxmlformats.org/officeDocument/2006/relationships/image" Target="media/image147.emf"/><Relationship Id="rId2186" Type="http://schemas.openxmlformats.org/officeDocument/2006/relationships/image" Target="media/image2152.wmf"/><Relationship Id="rId2393" Type="http://schemas.openxmlformats.org/officeDocument/2006/relationships/image" Target="media/image2353.emf"/><Relationship Id="rId2698" Type="http://schemas.openxmlformats.org/officeDocument/2006/relationships/image" Target="media/image2656.emf"/><Relationship Id="rId3237" Type="http://schemas.openxmlformats.org/officeDocument/2006/relationships/image" Target="media/image3192.emf"/><Relationship Id="rId3444" Type="http://schemas.openxmlformats.org/officeDocument/2006/relationships/image" Target="media/image3399.emf"/><Relationship Id="rId3651" Type="http://schemas.openxmlformats.org/officeDocument/2006/relationships/oleObject" Target="embeddings/oleObject56.bin"/><Relationship Id="rId365" Type="http://schemas.openxmlformats.org/officeDocument/2006/relationships/image" Target="media/image351.emf"/><Relationship Id="rId572" Type="http://schemas.openxmlformats.org/officeDocument/2006/relationships/image" Target="media/image558.emf"/><Relationship Id="rId2046" Type="http://schemas.openxmlformats.org/officeDocument/2006/relationships/image" Target="media/image2016.emf"/><Relationship Id="rId2253" Type="http://schemas.openxmlformats.org/officeDocument/2006/relationships/image" Target="media/image2217.emf"/><Relationship Id="rId2460" Type="http://schemas.openxmlformats.org/officeDocument/2006/relationships/image" Target="media/image2420.emf"/><Relationship Id="rId3304" Type="http://schemas.openxmlformats.org/officeDocument/2006/relationships/image" Target="media/image3259.emf"/><Relationship Id="rId3511" Type="http://schemas.openxmlformats.org/officeDocument/2006/relationships/image" Target="media/image3466.emf"/><Relationship Id="rId225" Type="http://schemas.openxmlformats.org/officeDocument/2006/relationships/oleObject" Target="embeddings/oleObject5.bin"/><Relationship Id="rId432" Type="http://schemas.openxmlformats.org/officeDocument/2006/relationships/image" Target="media/image418.emf"/><Relationship Id="rId877" Type="http://schemas.openxmlformats.org/officeDocument/2006/relationships/image" Target="media/image863.emf"/><Relationship Id="rId1062" Type="http://schemas.openxmlformats.org/officeDocument/2006/relationships/image" Target="media/image1048.emf"/><Relationship Id="rId2113" Type="http://schemas.openxmlformats.org/officeDocument/2006/relationships/image" Target="media/image2081.emf"/><Relationship Id="rId2320" Type="http://schemas.openxmlformats.org/officeDocument/2006/relationships/image" Target="media/image2282.emf"/><Relationship Id="rId2558" Type="http://schemas.openxmlformats.org/officeDocument/2006/relationships/image" Target="media/image2517.emf"/><Relationship Id="rId2765" Type="http://schemas.openxmlformats.org/officeDocument/2006/relationships/image" Target="media/image2723.emf"/><Relationship Id="rId2972" Type="http://schemas.openxmlformats.org/officeDocument/2006/relationships/image" Target="media/image2927.emf"/><Relationship Id="rId3609" Type="http://schemas.openxmlformats.org/officeDocument/2006/relationships/image" Target="media/image3564.emf"/><Relationship Id="rId737" Type="http://schemas.openxmlformats.org/officeDocument/2006/relationships/image" Target="media/image723.emf"/><Relationship Id="rId944" Type="http://schemas.openxmlformats.org/officeDocument/2006/relationships/image" Target="media/image930.emf"/><Relationship Id="rId1367" Type="http://schemas.openxmlformats.org/officeDocument/2006/relationships/image" Target="media/image1353.emf"/><Relationship Id="rId1574" Type="http://schemas.openxmlformats.org/officeDocument/2006/relationships/image" Target="media/image1560.emf"/><Relationship Id="rId1781" Type="http://schemas.openxmlformats.org/officeDocument/2006/relationships/image" Target="media/image1754.emf"/><Relationship Id="rId2418" Type="http://schemas.openxmlformats.org/officeDocument/2006/relationships/image" Target="media/image2378.emf"/><Relationship Id="rId2625" Type="http://schemas.openxmlformats.org/officeDocument/2006/relationships/image" Target="media/image2584.emf"/><Relationship Id="rId2832" Type="http://schemas.openxmlformats.org/officeDocument/2006/relationships/image" Target="media/image2789.emf"/><Relationship Id="rId73" Type="http://schemas.openxmlformats.org/officeDocument/2006/relationships/image" Target="media/image64.emf"/><Relationship Id="rId804" Type="http://schemas.openxmlformats.org/officeDocument/2006/relationships/image" Target="media/image790.emf"/><Relationship Id="rId1227" Type="http://schemas.openxmlformats.org/officeDocument/2006/relationships/image" Target="media/image1213.emf"/><Relationship Id="rId1434" Type="http://schemas.openxmlformats.org/officeDocument/2006/relationships/image" Target="media/image1420.emf"/><Relationship Id="rId1641" Type="http://schemas.openxmlformats.org/officeDocument/2006/relationships/image" Target="media/image1627.emf"/><Relationship Id="rId1879" Type="http://schemas.openxmlformats.org/officeDocument/2006/relationships/image" Target="media/image1849.emf"/><Relationship Id="rId3094" Type="http://schemas.openxmlformats.org/officeDocument/2006/relationships/image" Target="media/image3049.emf"/><Relationship Id="rId1501" Type="http://schemas.openxmlformats.org/officeDocument/2006/relationships/image" Target="media/image1487.emf"/><Relationship Id="rId1739" Type="http://schemas.openxmlformats.org/officeDocument/2006/relationships/oleObject" Target="embeddings/oleObject14.bin"/><Relationship Id="rId1946" Type="http://schemas.openxmlformats.org/officeDocument/2006/relationships/image" Target="media/image1916.emf"/><Relationship Id="rId3399" Type="http://schemas.openxmlformats.org/officeDocument/2006/relationships/image" Target="media/image3354.emf"/><Relationship Id="rId1806" Type="http://schemas.openxmlformats.org/officeDocument/2006/relationships/image" Target="media/image1779.emf"/><Relationship Id="rId3161" Type="http://schemas.openxmlformats.org/officeDocument/2006/relationships/image" Target="media/image3116.emf"/><Relationship Id="rId3259" Type="http://schemas.openxmlformats.org/officeDocument/2006/relationships/image" Target="media/image3214.emf"/><Relationship Id="rId3466" Type="http://schemas.openxmlformats.org/officeDocument/2006/relationships/image" Target="media/image3421.emf"/><Relationship Id="rId387" Type="http://schemas.openxmlformats.org/officeDocument/2006/relationships/image" Target="media/image373.emf"/><Relationship Id="rId594" Type="http://schemas.openxmlformats.org/officeDocument/2006/relationships/image" Target="media/image580.emf"/><Relationship Id="rId2068" Type="http://schemas.openxmlformats.org/officeDocument/2006/relationships/image" Target="media/image2038.emf"/><Relationship Id="rId2275" Type="http://schemas.openxmlformats.org/officeDocument/2006/relationships/image" Target="media/image2237.emf"/><Relationship Id="rId3021" Type="http://schemas.openxmlformats.org/officeDocument/2006/relationships/image" Target="media/image2976.emf"/><Relationship Id="rId3119" Type="http://schemas.openxmlformats.org/officeDocument/2006/relationships/image" Target="media/image3074.emf"/><Relationship Id="rId3326" Type="http://schemas.openxmlformats.org/officeDocument/2006/relationships/image" Target="media/image3281.emf"/><Relationship Id="rId3673" Type="http://schemas.openxmlformats.org/officeDocument/2006/relationships/oleObject" Target="embeddings/oleObject67.bin"/><Relationship Id="rId247" Type="http://schemas.openxmlformats.org/officeDocument/2006/relationships/image" Target="media/image233.emf"/><Relationship Id="rId899" Type="http://schemas.openxmlformats.org/officeDocument/2006/relationships/image" Target="media/image885.emf"/><Relationship Id="rId1084" Type="http://schemas.openxmlformats.org/officeDocument/2006/relationships/image" Target="media/image1070.emf"/><Relationship Id="rId2482" Type="http://schemas.openxmlformats.org/officeDocument/2006/relationships/image" Target="media/image2442.emf"/><Relationship Id="rId2787" Type="http://schemas.openxmlformats.org/officeDocument/2006/relationships/image" Target="media/image2744.emf"/><Relationship Id="rId3533" Type="http://schemas.openxmlformats.org/officeDocument/2006/relationships/image" Target="media/image3488.emf"/><Relationship Id="rId107" Type="http://schemas.openxmlformats.org/officeDocument/2006/relationships/image" Target="media/image96.emf"/><Relationship Id="rId454" Type="http://schemas.openxmlformats.org/officeDocument/2006/relationships/image" Target="media/image440.emf"/><Relationship Id="rId661" Type="http://schemas.openxmlformats.org/officeDocument/2006/relationships/image" Target="media/image647.emf"/><Relationship Id="rId759" Type="http://schemas.openxmlformats.org/officeDocument/2006/relationships/image" Target="media/image745.emf"/><Relationship Id="rId966" Type="http://schemas.openxmlformats.org/officeDocument/2006/relationships/image" Target="media/image952.emf"/><Relationship Id="rId1291" Type="http://schemas.openxmlformats.org/officeDocument/2006/relationships/image" Target="media/image1277.emf"/><Relationship Id="rId1389" Type="http://schemas.openxmlformats.org/officeDocument/2006/relationships/image" Target="media/image1375.emf"/><Relationship Id="rId1596" Type="http://schemas.openxmlformats.org/officeDocument/2006/relationships/image" Target="media/image1582.emf"/><Relationship Id="rId2135" Type="http://schemas.openxmlformats.org/officeDocument/2006/relationships/image" Target="media/image2103.emf"/><Relationship Id="rId2342" Type="http://schemas.openxmlformats.org/officeDocument/2006/relationships/image" Target="media/image2302.emf"/><Relationship Id="rId2647" Type="http://schemas.openxmlformats.org/officeDocument/2006/relationships/image" Target="media/image2606.emf"/><Relationship Id="rId2994" Type="http://schemas.openxmlformats.org/officeDocument/2006/relationships/image" Target="media/image2949.emf"/><Relationship Id="rId3600" Type="http://schemas.openxmlformats.org/officeDocument/2006/relationships/image" Target="media/image3555.emf"/><Relationship Id="rId314" Type="http://schemas.openxmlformats.org/officeDocument/2006/relationships/image" Target="media/image300.emf"/><Relationship Id="rId521" Type="http://schemas.openxmlformats.org/officeDocument/2006/relationships/image" Target="media/image507.emf"/><Relationship Id="rId619" Type="http://schemas.openxmlformats.org/officeDocument/2006/relationships/image" Target="media/image605.emf"/><Relationship Id="rId1151" Type="http://schemas.openxmlformats.org/officeDocument/2006/relationships/image" Target="media/image1137.emf"/><Relationship Id="rId1249" Type="http://schemas.openxmlformats.org/officeDocument/2006/relationships/image" Target="media/image1235.emf"/><Relationship Id="rId2202" Type="http://schemas.openxmlformats.org/officeDocument/2006/relationships/image" Target="media/image2166.emf"/><Relationship Id="rId2854" Type="http://schemas.openxmlformats.org/officeDocument/2006/relationships/image" Target="media/image2811.emf"/><Relationship Id="rId95" Type="http://schemas.openxmlformats.org/officeDocument/2006/relationships/image" Target="media/image86.emf"/><Relationship Id="rId826" Type="http://schemas.openxmlformats.org/officeDocument/2006/relationships/image" Target="media/image812.emf"/><Relationship Id="rId1011" Type="http://schemas.openxmlformats.org/officeDocument/2006/relationships/image" Target="media/image997.emf"/><Relationship Id="rId1109" Type="http://schemas.openxmlformats.org/officeDocument/2006/relationships/image" Target="media/image1095.emf"/><Relationship Id="rId1456" Type="http://schemas.openxmlformats.org/officeDocument/2006/relationships/image" Target="media/image1442.emf"/><Relationship Id="rId1663" Type="http://schemas.openxmlformats.org/officeDocument/2006/relationships/image" Target="media/image1649.emf"/><Relationship Id="rId1870" Type="http://schemas.openxmlformats.org/officeDocument/2006/relationships/image" Target="media/image1840.emf"/><Relationship Id="rId1968" Type="http://schemas.openxmlformats.org/officeDocument/2006/relationships/image" Target="media/image1938.emf"/><Relationship Id="rId2507" Type="http://schemas.openxmlformats.org/officeDocument/2006/relationships/image" Target="media/image2467.emf"/><Relationship Id="rId2714" Type="http://schemas.openxmlformats.org/officeDocument/2006/relationships/image" Target="media/image2672.emf"/><Relationship Id="rId2921" Type="http://schemas.openxmlformats.org/officeDocument/2006/relationships/image" Target="media/image2876.emf"/><Relationship Id="rId1316" Type="http://schemas.openxmlformats.org/officeDocument/2006/relationships/image" Target="media/image1302.emf"/><Relationship Id="rId1523" Type="http://schemas.openxmlformats.org/officeDocument/2006/relationships/image" Target="media/image1509.emf"/><Relationship Id="rId1730" Type="http://schemas.openxmlformats.org/officeDocument/2006/relationships/image" Target="media/image1711.emf"/><Relationship Id="rId3183" Type="http://schemas.openxmlformats.org/officeDocument/2006/relationships/image" Target="media/image3138.emf"/><Relationship Id="rId3390" Type="http://schemas.openxmlformats.org/officeDocument/2006/relationships/image" Target="media/image3345.emf"/><Relationship Id="rId22" Type="http://schemas.openxmlformats.org/officeDocument/2006/relationships/image" Target="media/image15.emf"/><Relationship Id="rId1828" Type="http://schemas.openxmlformats.org/officeDocument/2006/relationships/image" Target="media/image1801.emf"/><Relationship Id="rId3043" Type="http://schemas.openxmlformats.org/officeDocument/2006/relationships/image" Target="media/image2998.emf"/><Relationship Id="rId3250" Type="http://schemas.openxmlformats.org/officeDocument/2006/relationships/image" Target="media/image3205.emf"/><Relationship Id="rId3488" Type="http://schemas.openxmlformats.org/officeDocument/2006/relationships/image" Target="media/image3443.emf"/><Relationship Id="rId171" Type="http://schemas.openxmlformats.org/officeDocument/2006/relationships/image" Target="media/image160.emf"/><Relationship Id="rId2297" Type="http://schemas.openxmlformats.org/officeDocument/2006/relationships/image" Target="media/image2259.emf"/><Relationship Id="rId3348" Type="http://schemas.openxmlformats.org/officeDocument/2006/relationships/image" Target="media/image3303.emf"/><Relationship Id="rId3555" Type="http://schemas.openxmlformats.org/officeDocument/2006/relationships/image" Target="media/image3510.emf"/><Relationship Id="rId269" Type="http://schemas.openxmlformats.org/officeDocument/2006/relationships/image" Target="media/image255.emf"/><Relationship Id="rId476" Type="http://schemas.openxmlformats.org/officeDocument/2006/relationships/image" Target="media/image462.emf"/><Relationship Id="rId683" Type="http://schemas.openxmlformats.org/officeDocument/2006/relationships/image" Target="media/image669.emf"/><Relationship Id="rId890" Type="http://schemas.openxmlformats.org/officeDocument/2006/relationships/image" Target="media/image876.emf"/><Relationship Id="rId2157" Type="http://schemas.openxmlformats.org/officeDocument/2006/relationships/image" Target="media/image2125.emf"/><Relationship Id="rId2364" Type="http://schemas.openxmlformats.org/officeDocument/2006/relationships/image" Target="media/image2324.emf"/><Relationship Id="rId2571" Type="http://schemas.openxmlformats.org/officeDocument/2006/relationships/image" Target="media/image2530.emf"/><Relationship Id="rId3110" Type="http://schemas.openxmlformats.org/officeDocument/2006/relationships/image" Target="media/image3065.emf"/><Relationship Id="rId3208" Type="http://schemas.openxmlformats.org/officeDocument/2006/relationships/image" Target="media/image3163.emf"/><Relationship Id="rId3415" Type="http://schemas.openxmlformats.org/officeDocument/2006/relationships/image" Target="media/image3370.emf"/><Relationship Id="rId129" Type="http://schemas.openxmlformats.org/officeDocument/2006/relationships/image" Target="media/image118.emf"/><Relationship Id="rId336" Type="http://schemas.openxmlformats.org/officeDocument/2006/relationships/image" Target="media/image322.emf"/><Relationship Id="rId543" Type="http://schemas.openxmlformats.org/officeDocument/2006/relationships/image" Target="media/image529.emf"/><Relationship Id="rId988" Type="http://schemas.openxmlformats.org/officeDocument/2006/relationships/image" Target="media/image974.emf"/><Relationship Id="rId1173" Type="http://schemas.openxmlformats.org/officeDocument/2006/relationships/image" Target="media/image1159.emf"/><Relationship Id="rId1380" Type="http://schemas.openxmlformats.org/officeDocument/2006/relationships/image" Target="media/image1366.emf"/><Relationship Id="rId2017" Type="http://schemas.openxmlformats.org/officeDocument/2006/relationships/image" Target="media/image1987.emf"/><Relationship Id="rId2224" Type="http://schemas.openxmlformats.org/officeDocument/2006/relationships/image" Target="media/image2188.emf"/><Relationship Id="rId2669" Type="http://schemas.openxmlformats.org/officeDocument/2006/relationships/image" Target="media/image2627.emf"/><Relationship Id="rId2876" Type="http://schemas.openxmlformats.org/officeDocument/2006/relationships/image" Target="media/image2832.emf"/><Relationship Id="rId3622" Type="http://schemas.openxmlformats.org/officeDocument/2006/relationships/image" Target="media/image3574.wmf"/><Relationship Id="rId403" Type="http://schemas.openxmlformats.org/officeDocument/2006/relationships/image" Target="media/image389.emf"/><Relationship Id="rId750" Type="http://schemas.openxmlformats.org/officeDocument/2006/relationships/image" Target="media/image736.emf"/><Relationship Id="rId848" Type="http://schemas.openxmlformats.org/officeDocument/2006/relationships/image" Target="media/image834.emf"/><Relationship Id="rId1033" Type="http://schemas.openxmlformats.org/officeDocument/2006/relationships/image" Target="media/image1019.emf"/><Relationship Id="rId1478" Type="http://schemas.openxmlformats.org/officeDocument/2006/relationships/image" Target="media/image1464.emf"/><Relationship Id="rId1685" Type="http://schemas.openxmlformats.org/officeDocument/2006/relationships/image" Target="media/image1671.emf"/><Relationship Id="rId1892" Type="http://schemas.openxmlformats.org/officeDocument/2006/relationships/image" Target="media/image1862.emf"/><Relationship Id="rId2431" Type="http://schemas.openxmlformats.org/officeDocument/2006/relationships/image" Target="media/image2391.emf"/><Relationship Id="rId2529" Type="http://schemas.openxmlformats.org/officeDocument/2006/relationships/image" Target="media/image2489.emf"/><Relationship Id="rId2736" Type="http://schemas.openxmlformats.org/officeDocument/2006/relationships/image" Target="media/image2694.emf"/><Relationship Id="rId610" Type="http://schemas.openxmlformats.org/officeDocument/2006/relationships/image" Target="media/image596.emf"/><Relationship Id="rId708" Type="http://schemas.openxmlformats.org/officeDocument/2006/relationships/image" Target="media/image694.emf"/><Relationship Id="rId915" Type="http://schemas.openxmlformats.org/officeDocument/2006/relationships/image" Target="media/image901.emf"/><Relationship Id="rId1240" Type="http://schemas.openxmlformats.org/officeDocument/2006/relationships/image" Target="media/image1226.emf"/><Relationship Id="rId1338" Type="http://schemas.openxmlformats.org/officeDocument/2006/relationships/image" Target="media/image1324.emf"/><Relationship Id="rId1545" Type="http://schemas.openxmlformats.org/officeDocument/2006/relationships/image" Target="media/image1531.emf"/><Relationship Id="rId2943" Type="http://schemas.openxmlformats.org/officeDocument/2006/relationships/image" Target="media/image2898.emf"/><Relationship Id="rId1100" Type="http://schemas.openxmlformats.org/officeDocument/2006/relationships/image" Target="media/image1086.emf"/><Relationship Id="rId1405" Type="http://schemas.openxmlformats.org/officeDocument/2006/relationships/image" Target="media/image1391.emf"/><Relationship Id="rId1752" Type="http://schemas.openxmlformats.org/officeDocument/2006/relationships/image" Target="media/image1731.emf"/><Relationship Id="rId2803" Type="http://schemas.openxmlformats.org/officeDocument/2006/relationships/image" Target="media/image2760.emf"/><Relationship Id="rId44" Type="http://schemas.openxmlformats.org/officeDocument/2006/relationships/image" Target="media/image35.emf"/><Relationship Id="rId1612" Type="http://schemas.openxmlformats.org/officeDocument/2006/relationships/image" Target="media/image1598.emf"/><Relationship Id="rId1917" Type="http://schemas.openxmlformats.org/officeDocument/2006/relationships/image" Target="media/image1887.emf"/><Relationship Id="rId3065" Type="http://schemas.openxmlformats.org/officeDocument/2006/relationships/image" Target="media/image3020.emf"/><Relationship Id="rId3272" Type="http://schemas.openxmlformats.org/officeDocument/2006/relationships/image" Target="media/image3227.emf"/><Relationship Id="rId193" Type="http://schemas.openxmlformats.org/officeDocument/2006/relationships/image" Target="media/image182.emf"/><Relationship Id="rId498" Type="http://schemas.openxmlformats.org/officeDocument/2006/relationships/image" Target="media/image484.emf"/><Relationship Id="rId2081" Type="http://schemas.openxmlformats.org/officeDocument/2006/relationships/image" Target="media/image2051.emf"/><Relationship Id="rId2179" Type="http://schemas.openxmlformats.org/officeDocument/2006/relationships/image" Target="media/image2145.emf"/><Relationship Id="rId3132" Type="http://schemas.openxmlformats.org/officeDocument/2006/relationships/image" Target="media/image3087.emf"/><Relationship Id="rId3577" Type="http://schemas.openxmlformats.org/officeDocument/2006/relationships/image" Target="media/image3532.emf"/><Relationship Id="rId260" Type="http://schemas.openxmlformats.org/officeDocument/2006/relationships/image" Target="media/image246.emf"/><Relationship Id="rId2386" Type="http://schemas.openxmlformats.org/officeDocument/2006/relationships/image" Target="media/image2346.emf"/><Relationship Id="rId2593" Type="http://schemas.openxmlformats.org/officeDocument/2006/relationships/image" Target="media/image2552.emf"/><Relationship Id="rId3437" Type="http://schemas.openxmlformats.org/officeDocument/2006/relationships/image" Target="media/image3392.emf"/><Relationship Id="rId3644" Type="http://schemas.openxmlformats.org/officeDocument/2006/relationships/image" Target="media/image3585.wmf"/><Relationship Id="rId120" Type="http://schemas.openxmlformats.org/officeDocument/2006/relationships/image" Target="media/image109.emf"/><Relationship Id="rId358" Type="http://schemas.openxmlformats.org/officeDocument/2006/relationships/image" Target="media/image344.emf"/><Relationship Id="rId565" Type="http://schemas.openxmlformats.org/officeDocument/2006/relationships/image" Target="media/image551.emf"/><Relationship Id="rId772" Type="http://schemas.openxmlformats.org/officeDocument/2006/relationships/image" Target="media/image758.emf"/><Relationship Id="rId1195" Type="http://schemas.openxmlformats.org/officeDocument/2006/relationships/image" Target="media/image1181.emf"/><Relationship Id="rId2039" Type="http://schemas.openxmlformats.org/officeDocument/2006/relationships/image" Target="media/image2009.emf"/><Relationship Id="rId2246" Type="http://schemas.openxmlformats.org/officeDocument/2006/relationships/image" Target="media/image2210.emf"/><Relationship Id="rId2453" Type="http://schemas.openxmlformats.org/officeDocument/2006/relationships/image" Target="media/image2413.emf"/><Relationship Id="rId2660" Type="http://schemas.openxmlformats.org/officeDocument/2006/relationships/image" Target="media/image2619.emf"/><Relationship Id="rId2898" Type="http://schemas.openxmlformats.org/officeDocument/2006/relationships/image" Target="media/image2854.emf"/><Relationship Id="rId3504" Type="http://schemas.openxmlformats.org/officeDocument/2006/relationships/image" Target="media/image3459.emf"/><Relationship Id="rId218" Type="http://schemas.openxmlformats.org/officeDocument/2006/relationships/image" Target="media/image207.emf"/><Relationship Id="rId425" Type="http://schemas.openxmlformats.org/officeDocument/2006/relationships/image" Target="media/image411.emf"/><Relationship Id="rId632" Type="http://schemas.openxmlformats.org/officeDocument/2006/relationships/image" Target="media/image618.emf"/><Relationship Id="rId1055" Type="http://schemas.openxmlformats.org/officeDocument/2006/relationships/image" Target="media/image1041.emf"/><Relationship Id="rId1262" Type="http://schemas.openxmlformats.org/officeDocument/2006/relationships/image" Target="media/image1248.emf"/><Relationship Id="rId2106" Type="http://schemas.openxmlformats.org/officeDocument/2006/relationships/image" Target="media/image2074.emf"/><Relationship Id="rId2313" Type="http://schemas.openxmlformats.org/officeDocument/2006/relationships/image" Target="media/image2275.emf"/><Relationship Id="rId2520" Type="http://schemas.openxmlformats.org/officeDocument/2006/relationships/image" Target="media/image2480.emf"/><Relationship Id="rId2758" Type="http://schemas.openxmlformats.org/officeDocument/2006/relationships/image" Target="media/image2716.emf"/><Relationship Id="rId2965" Type="http://schemas.openxmlformats.org/officeDocument/2006/relationships/image" Target="media/image2920.emf"/><Relationship Id="rId937" Type="http://schemas.openxmlformats.org/officeDocument/2006/relationships/image" Target="media/image923.emf"/><Relationship Id="rId1122" Type="http://schemas.openxmlformats.org/officeDocument/2006/relationships/image" Target="media/image1108.emf"/><Relationship Id="rId1567" Type="http://schemas.openxmlformats.org/officeDocument/2006/relationships/image" Target="media/image1553.emf"/><Relationship Id="rId1774" Type="http://schemas.openxmlformats.org/officeDocument/2006/relationships/image" Target="media/image1747.emf"/><Relationship Id="rId1981" Type="http://schemas.openxmlformats.org/officeDocument/2006/relationships/image" Target="media/image1951.emf"/><Relationship Id="rId2618" Type="http://schemas.openxmlformats.org/officeDocument/2006/relationships/image" Target="media/image2577.emf"/><Relationship Id="rId2825" Type="http://schemas.openxmlformats.org/officeDocument/2006/relationships/image" Target="media/image2782.emf"/><Relationship Id="rId66" Type="http://schemas.openxmlformats.org/officeDocument/2006/relationships/image" Target="media/image57.emf"/><Relationship Id="rId1427" Type="http://schemas.openxmlformats.org/officeDocument/2006/relationships/image" Target="media/image1413.emf"/><Relationship Id="rId1634" Type="http://schemas.openxmlformats.org/officeDocument/2006/relationships/image" Target="media/image1620.emf"/><Relationship Id="rId1841" Type="http://schemas.openxmlformats.org/officeDocument/2006/relationships/image" Target="media/image1814.wmf"/><Relationship Id="rId3087" Type="http://schemas.openxmlformats.org/officeDocument/2006/relationships/image" Target="media/image3042.emf"/><Relationship Id="rId3294" Type="http://schemas.openxmlformats.org/officeDocument/2006/relationships/image" Target="media/image3249.emf"/><Relationship Id="rId1939" Type="http://schemas.openxmlformats.org/officeDocument/2006/relationships/image" Target="media/image1909.emf"/><Relationship Id="rId3599" Type="http://schemas.openxmlformats.org/officeDocument/2006/relationships/image" Target="media/image3554.emf"/><Relationship Id="rId1701" Type="http://schemas.openxmlformats.org/officeDocument/2006/relationships/image" Target="media/image1687.emf"/><Relationship Id="rId3154" Type="http://schemas.openxmlformats.org/officeDocument/2006/relationships/image" Target="media/image3109.emf"/><Relationship Id="rId3361" Type="http://schemas.openxmlformats.org/officeDocument/2006/relationships/image" Target="media/image3316.emf"/><Relationship Id="rId3459" Type="http://schemas.openxmlformats.org/officeDocument/2006/relationships/image" Target="media/image3414.emf"/><Relationship Id="rId3666" Type="http://schemas.openxmlformats.org/officeDocument/2006/relationships/image" Target="media/image3596.wmf"/><Relationship Id="rId282" Type="http://schemas.openxmlformats.org/officeDocument/2006/relationships/image" Target="media/image268.emf"/><Relationship Id="rId587" Type="http://schemas.openxmlformats.org/officeDocument/2006/relationships/image" Target="media/image573.emf"/><Relationship Id="rId2170" Type="http://schemas.openxmlformats.org/officeDocument/2006/relationships/image" Target="media/image2136.emf"/><Relationship Id="rId2268" Type="http://schemas.openxmlformats.org/officeDocument/2006/relationships/image" Target="media/image2230.emf"/><Relationship Id="rId3014" Type="http://schemas.openxmlformats.org/officeDocument/2006/relationships/image" Target="media/image2969.emf"/><Relationship Id="rId3221" Type="http://schemas.openxmlformats.org/officeDocument/2006/relationships/image" Target="media/image3176.emf"/><Relationship Id="rId3319" Type="http://schemas.openxmlformats.org/officeDocument/2006/relationships/image" Target="media/image3274.emf"/><Relationship Id="rId8" Type="http://schemas.openxmlformats.org/officeDocument/2006/relationships/image" Target="media/image1.wmf"/><Relationship Id="rId142" Type="http://schemas.openxmlformats.org/officeDocument/2006/relationships/image" Target="media/image131.emf"/><Relationship Id="rId447" Type="http://schemas.openxmlformats.org/officeDocument/2006/relationships/image" Target="media/image433.emf"/><Relationship Id="rId794" Type="http://schemas.openxmlformats.org/officeDocument/2006/relationships/image" Target="media/image780.emf"/><Relationship Id="rId1077" Type="http://schemas.openxmlformats.org/officeDocument/2006/relationships/image" Target="media/image1063.emf"/><Relationship Id="rId2030" Type="http://schemas.openxmlformats.org/officeDocument/2006/relationships/image" Target="media/image2000.emf"/><Relationship Id="rId2128" Type="http://schemas.openxmlformats.org/officeDocument/2006/relationships/image" Target="media/image2096.emf"/><Relationship Id="rId2475" Type="http://schemas.openxmlformats.org/officeDocument/2006/relationships/image" Target="media/image2435.emf"/><Relationship Id="rId2682" Type="http://schemas.openxmlformats.org/officeDocument/2006/relationships/image" Target="media/image2640.emf"/><Relationship Id="rId2987" Type="http://schemas.openxmlformats.org/officeDocument/2006/relationships/image" Target="media/image2942.emf"/><Relationship Id="rId3526" Type="http://schemas.openxmlformats.org/officeDocument/2006/relationships/image" Target="media/image3481.emf"/><Relationship Id="rId654" Type="http://schemas.openxmlformats.org/officeDocument/2006/relationships/image" Target="media/image640.emf"/><Relationship Id="rId861" Type="http://schemas.openxmlformats.org/officeDocument/2006/relationships/image" Target="media/image847.emf"/><Relationship Id="rId959" Type="http://schemas.openxmlformats.org/officeDocument/2006/relationships/image" Target="media/image945.emf"/><Relationship Id="rId1284" Type="http://schemas.openxmlformats.org/officeDocument/2006/relationships/image" Target="media/image1270.emf"/><Relationship Id="rId1491" Type="http://schemas.openxmlformats.org/officeDocument/2006/relationships/image" Target="media/image1477.emf"/><Relationship Id="rId1589" Type="http://schemas.openxmlformats.org/officeDocument/2006/relationships/image" Target="media/image1575.emf"/><Relationship Id="rId2335" Type="http://schemas.openxmlformats.org/officeDocument/2006/relationships/image" Target="media/image2295.emf"/><Relationship Id="rId2542" Type="http://schemas.openxmlformats.org/officeDocument/2006/relationships/image" Target="media/image2502.emf"/><Relationship Id="rId307" Type="http://schemas.openxmlformats.org/officeDocument/2006/relationships/image" Target="media/image293.emf"/><Relationship Id="rId514" Type="http://schemas.openxmlformats.org/officeDocument/2006/relationships/image" Target="media/image500.emf"/><Relationship Id="rId721" Type="http://schemas.openxmlformats.org/officeDocument/2006/relationships/image" Target="media/image707.emf"/><Relationship Id="rId1144" Type="http://schemas.openxmlformats.org/officeDocument/2006/relationships/image" Target="media/image1130.emf"/><Relationship Id="rId1351" Type="http://schemas.openxmlformats.org/officeDocument/2006/relationships/image" Target="media/image1337.emf"/><Relationship Id="rId1449" Type="http://schemas.openxmlformats.org/officeDocument/2006/relationships/image" Target="media/image1435.emf"/><Relationship Id="rId1796" Type="http://schemas.openxmlformats.org/officeDocument/2006/relationships/image" Target="media/image1769.emf"/><Relationship Id="rId2402" Type="http://schemas.openxmlformats.org/officeDocument/2006/relationships/image" Target="media/image2362.emf"/><Relationship Id="rId2847" Type="http://schemas.openxmlformats.org/officeDocument/2006/relationships/image" Target="media/image2804.emf"/><Relationship Id="rId88" Type="http://schemas.openxmlformats.org/officeDocument/2006/relationships/image" Target="media/image79.emf"/><Relationship Id="rId819" Type="http://schemas.openxmlformats.org/officeDocument/2006/relationships/image" Target="media/image805.emf"/><Relationship Id="rId1004" Type="http://schemas.openxmlformats.org/officeDocument/2006/relationships/image" Target="media/image990.emf"/><Relationship Id="rId1211" Type="http://schemas.openxmlformats.org/officeDocument/2006/relationships/image" Target="media/image1197.emf"/><Relationship Id="rId1656" Type="http://schemas.openxmlformats.org/officeDocument/2006/relationships/image" Target="media/image1642.emf"/><Relationship Id="rId1863" Type="http://schemas.openxmlformats.org/officeDocument/2006/relationships/image" Target="media/image1833.emf"/><Relationship Id="rId2707" Type="http://schemas.openxmlformats.org/officeDocument/2006/relationships/image" Target="media/image2665.emf"/><Relationship Id="rId2914" Type="http://schemas.openxmlformats.org/officeDocument/2006/relationships/image" Target="media/image2869.emf"/><Relationship Id="rId1309" Type="http://schemas.openxmlformats.org/officeDocument/2006/relationships/image" Target="media/image1295.emf"/><Relationship Id="rId1516" Type="http://schemas.openxmlformats.org/officeDocument/2006/relationships/image" Target="media/image1502.emf"/><Relationship Id="rId1723" Type="http://schemas.openxmlformats.org/officeDocument/2006/relationships/oleObject" Target="embeddings/oleObject11.bin"/><Relationship Id="rId1930" Type="http://schemas.openxmlformats.org/officeDocument/2006/relationships/image" Target="media/image1900.emf"/><Relationship Id="rId3176" Type="http://schemas.openxmlformats.org/officeDocument/2006/relationships/image" Target="media/image3131.emf"/><Relationship Id="rId3383" Type="http://schemas.openxmlformats.org/officeDocument/2006/relationships/image" Target="media/image3338.emf"/><Relationship Id="rId3590" Type="http://schemas.openxmlformats.org/officeDocument/2006/relationships/image" Target="media/image3545.emf"/><Relationship Id="rId15" Type="http://schemas.openxmlformats.org/officeDocument/2006/relationships/image" Target="media/image8.emf"/><Relationship Id="rId2192" Type="http://schemas.openxmlformats.org/officeDocument/2006/relationships/image" Target="media/image2156.emf"/><Relationship Id="rId3036" Type="http://schemas.openxmlformats.org/officeDocument/2006/relationships/image" Target="media/image2991.emf"/><Relationship Id="rId3243" Type="http://schemas.openxmlformats.org/officeDocument/2006/relationships/image" Target="media/image3198.emf"/><Relationship Id="rId164" Type="http://schemas.openxmlformats.org/officeDocument/2006/relationships/image" Target="media/image153.emf"/><Relationship Id="rId371" Type="http://schemas.openxmlformats.org/officeDocument/2006/relationships/image" Target="media/image357.emf"/><Relationship Id="rId2052" Type="http://schemas.openxmlformats.org/officeDocument/2006/relationships/image" Target="media/image2022.emf"/><Relationship Id="rId2497" Type="http://schemas.openxmlformats.org/officeDocument/2006/relationships/image" Target="media/image2457.emf"/><Relationship Id="rId3450" Type="http://schemas.openxmlformats.org/officeDocument/2006/relationships/image" Target="media/image3405.emf"/><Relationship Id="rId3548" Type="http://schemas.openxmlformats.org/officeDocument/2006/relationships/image" Target="media/image3503.emf"/><Relationship Id="rId469" Type="http://schemas.openxmlformats.org/officeDocument/2006/relationships/image" Target="media/image455.emf"/><Relationship Id="rId676" Type="http://schemas.openxmlformats.org/officeDocument/2006/relationships/image" Target="media/image662.emf"/><Relationship Id="rId883" Type="http://schemas.openxmlformats.org/officeDocument/2006/relationships/image" Target="media/image869.emf"/><Relationship Id="rId1099" Type="http://schemas.openxmlformats.org/officeDocument/2006/relationships/image" Target="media/image1085.emf"/><Relationship Id="rId2357" Type="http://schemas.openxmlformats.org/officeDocument/2006/relationships/image" Target="media/image2317.emf"/><Relationship Id="rId2564" Type="http://schemas.openxmlformats.org/officeDocument/2006/relationships/image" Target="media/image2523.emf"/><Relationship Id="rId3103" Type="http://schemas.openxmlformats.org/officeDocument/2006/relationships/image" Target="media/image3058.emf"/><Relationship Id="rId3310" Type="http://schemas.openxmlformats.org/officeDocument/2006/relationships/image" Target="media/image3265.emf"/><Relationship Id="rId3408" Type="http://schemas.openxmlformats.org/officeDocument/2006/relationships/image" Target="media/image3363.emf"/><Relationship Id="rId3615" Type="http://schemas.openxmlformats.org/officeDocument/2006/relationships/image" Target="media/image3570.emf"/><Relationship Id="rId231" Type="http://schemas.openxmlformats.org/officeDocument/2006/relationships/image" Target="media/image218.emf"/><Relationship Id="rId329" Type="http://schemas.openxmlformats.org/officeDocument/2006/relationships/image" Target="media/image315.emf"/><Relationship Id="rId536" Type="http://schemas.openxmlformats.org/officeDocument/2006/relationships/image" Target="media/image522.emf"/><Relationship Id="rId1166" Type="http://schemas.openxmlformats.org/officeDocument/2006/relationships/image" Target="media/image1152.emf"/><Relationship Id="rId1373" Type="http://schemas.openxmlformats.org/officeDocument/2006/relationships/image" Target="media/image1359.emf"/><Relationship Id="rId2217" Type="http://schemas.openxmlformats.org/officeDocument/2006/relationships/image" Target="media/image2181.emf"/><Relationship Id="rId2771" Type="http://schemas.openxmlformats.org/officeDocument/2006/relationships/image" Target="media/image2729.emf"/><Relationship Id="rId2869" Type="http://schemas.openxmlformats.org/officeDocument/2006/relationships/oleObject" Target="embeddings/oleObject37.bin"/><Relationship Id="rId743" Type="http://schemas.openxmlformats.org/officeDocument/2006/relationships/image" Target="media/image729.emf"/><Relationship Id="rId950" Type="http://schemas.openxmlformats.org/officeDocument/2006/relationships/image" Target="media/image936.emf"/><Relationship Id="rId1026" Type="http://schemas.openxmlformats.org/officeDocument/2006/relationships/image" Target="media/image1012.emf"/><Relationship Id="rId1580" Type="http://schemas.openxmlformats.org/officeDocument/2006/relationships/image" Target="media/image1566.emf"/><Relationship Id="rId1678" Type="http://schemas.openxmlformats.org/officeDocument/2006/relationships/image" Target="media/image1664.emf"/><Relationship Id="rId1885" Type="http://schemas.openxmlformats.org/officeDocument/2006/relationships/image" Target="media/image1855.emf"/><Relationship Id="rId2424" Type="http://schemas.openxmlformats.org/officeDocument/2006/relationships/image" Target="media/image2384.emf"/><Relationship Id="rId2631" Type="http://schemas.openxmlformats.org/officeDocument/2006/relationships/image" Target="media/image2590.emf"/><Relationship Id="rId2729" Type="http://schemas.openxmlformats.org/officeDocument/2006/relationships/image" Target="media/image2687.emf"/><Relationship Id="rId2936" Type="http://schemas.openxmlformats.org/officeDocument/2006/relationships/image" Target="media/image2891.emf"/><Relationship Id="rId603" Type="http://schemas.openxmlformats.org/officeDocument/2006/relationships/image" Target="media/image589.emf"/><Relationship Id="rId810" Type="http://schemas.openxmlformats.org/officeDocument/2006/relationships/image" Target="media/image796.emf"/><Relationship Id="rId908" Type="http://schemas.openxmlformats.org/officeDocument/2006/relationships/image" Target="media/image894.emf"/><Relationship Id="rId1233" Type="http://schemas.openxmlformats.org/officeDocument/2006/relationships/image" Target="media/image1219.emf"/><Relationship Id="rId1440" Type="http://schemas.openxmlformats.org/officeDocument/2006/relationships/image" Target="media/image1426.emf"/><Relationship Id="rId1538" Type="http://schemas.openxmlformats.org/officeDocument/2006/relationships/image" Target="media/image1524.emf"/><Relationship Id="rId1300" Type="http://schemas.openxmlformats.org/officeDocument/2006/relationships/image" Target="media/image1286.emf"/><Relationship Id="rId1745" Type="http://schemas.openxmlformats.org/officeDocument/2006/relationships/image" Target="media/image1724.emf"/><Relationship Id="rId1952" Type="http://schemas.openxmlformats.org/officeDocument/2006/relationships/image" Target="media/image1922.emf"/><Relationship Id="rId3198" Type="http://schemas.openxmlformats.org/officeDocument/2006/relationships/image" Target="media/image3153.emf"/><Relationship Id="rId37" Type="http://schemas.openxmlformats.org/officeDocument/2006/relationships/image" Target="media/image28.emf"/><Relationship Id="rId1605" Type="http://schemas.openxmlformats.org/officeDocument/2006/relationships/image" Target="media/image1591.emf"/><Relationship Id="rId1812" Type="http://schemas.openxmlformats.org/officeDocument/2006/relationships/image" Target="media/image1785.emf"/><Relationship Id="rId3058" Type="http://schemas.openxmlformats.org/officeDocument/2006/relationships/image" Target="media/image3013.emf"/><Relationship Id="rId3265" Type="http://schemas.openxmlformats.org/officeDocument/2006/relationships/image" Target="media/image3220.emf"/><Relationship Id="rId3472" Type="http://schemas.openxmlformats.org/officeDocument/2006/relationships/image" Target="media/image3427.emf"/><Relationship Id="rId186" Type="http://schemas.openxmlformats.org/officeDocument/2006/relationships/image" Target="media/image175.emf"/><Relationship Id="rId393" Type="http://schemas.openxmlformats.org/officeDocument/2006/relationships/image" Target="media/image379.emf"/><Relationship Id="rId2074" Type="http://schemas.openxmlformats.org/officeDocument/2006/relationships/image" Target="media/image2044.emf"/><Relationship Id="rId2281" Type="http://schemas.openxmlformats.org/officeDocument/2006/relationships/image" Target="media/image2243.emf"/><Relationship Id="rId3125" Type="http://schemas.openxmlformats.org/officeDocument/2006/relationships/image" Target="media/image3080.emf"/><Relationship Id="rId3332" Type="http://schemas.openxmlformats.org/officeDocument/2006/relationships/image" Target="media/image3287.emf"/><Relationship Id="rId253" Type="http://schemas.openxmlformats.org/officeDocument/2006/relationships/image" Target="media/image239.emf"/><Relationship Id="rId460" Type="http://schemas.openxmlformats.org/officeDocument/2006/relationships/image" Target="media/image446.emf"/><Relationship Id="rId698" Type="http://schemas.openxmlformats.org/officeDocument/2006/relationships/image" Target="media/image684.emf"/><Relationship Id="rId1090" Type="http://schemas.openxmlformats.org/officeDocument/2006/relationships/image" Target="media/image1076.emf"/><Relationship Id="rId2141" Type="http://schemas.openxmlformats.org/officeDocument/2006/relationships/image" Target="media/image2109.emf"/><Relationship Id="rId2379" Type="http://schemas.openxmlformats.org/officeDocument/2006/relationships/image" Target="media/image2339.emf"/><Relationship Id="rId2586" Type="http://schemas.openxmlformats.org/officeDocument/2006/relationships/image" Target="media/image2545.emf"/><Relationship Id="rId2793" Type="http://schemas.openxmlformats.org/officeDocument/2006/relationships/image" Target="media/image2750.emf"/><Relationship Id="rId3637" Type="http://schemas.openxmlformats.org/officeDocument/2006/relationships/oleObject" Target="embeddings/oleObject49.bin"/><Relationship Id="rId113" Type="http://schemas.openxmlformats.org/officeDocument/2006/relationships/image" Target="media/image102.emf"/><Relationship Id="rId320" Type="http://schemas.openxmlformats.org/officeDocument/2006/relationships/image" Target="media/image306.emf"/><Relationship Id="rId558" Type="http://schemas.openxmlformats.org/officeDocument/2006/relationships/image" Target="media/image544.emf"/><Relationship Id="rId765" Type="http://schemas.openxmlformats.org/officeDocument/2006/relationships/image" Target="media/image751.emf"/><Relationship Id="rId972" Type="http://schemas.openxmlformats.org/officeDocument/2006/relationships/image" Target="media/image958.emf"/><Relationship Id="rId1188" Type="http://schemas.openxmlformats.org/officeDocument/2006/relationships/image" Target="media/image1174.emf"/><Relationship Id="rId1395" Type="http://schemas.openxmlformats.org/officeDocument/2006/relationships/image" Target="media/image1381.emf"/><Relationship Id="rId2001" Type="http://schemas.openxmlformats.org/officeDocument/2006/relationships/image" Target="media/image1971.emf"/><Relationship Id="rId2239" Type="http://schemas.openxmlformats.org/officeDocument/2006/relationships/image" Target="media/image2203.emf"/><Relationship Id="rId2446" Type="http://schemas.openxmlformats.org/officeDocument/2006/relationships/image" Target="media/image2406.emf"/><Relationship Id="rId2653" Type="http://schemas.openxmlformats.org/officeDocument/2006/relationships/image" Target="media/image2612.emf"/><Relationship Id="rId2860" Type="http://schemas.openxmlformats.org/officeDocument/2006/relationships/image" Target="media/image2817.emf"/><Relationship Id="rId418" Type="http://schemas.openxmlformats.org/officeDocument/2006/relationships/image" Target="media/image404.emf"/><Relationship Id="rId625" Type="http://schemas.openxmlformats.org/officeDocument/2006/relationships/image" Target="media/image611.emf"/><Relationship Id="rId832" Type="http://schemas.openxmlformats.org/officeDocument/2006/relationships/image" Target="media/image818.emf"/><Relationship Id="rId1048" Type="http://schemas.openxmlformats.org/officeDocument/2006/relationships/image" Target="media/image1034.emf"/><Relationship Id="rId1255" Type="http://schemas.openxmlformats.org/officeDocument/2006/relationships/image" Target="media/image1241.emf"/><Relationship Id="rId1462" Type="http://schemas.openxmlformats.org/officeDocument/2006/relationships/image" Target="media/image1448.emf"/><Relationship Id="rId2306" Type="http://schemas.openxmlformats.org/officeDocument/2006/relationships/image" Target="media/image2268.emf"/><Relationship Id="rId2513" Type="http://schemas.openxmlformats.org/officeDocument/2006/relationships/image" Target="media/image2473.emf"/><Relationship Id="rId2958" Type="http://schemas.openxmlformats.org/officeDocument/2006/relationships/image" Target="media/image2913.emf"/><Relationship Id="rId1115" Type="http://schemas.openxmlformats.org/officeDocument/2006/relationships/image" Target="media/image1101.emf"/><Relationship Id="rId1322" Type="http://schemas.openxmlformats.org/officeDocument/2006/relationships/image" Target="media/image1308.emf"/><Relationship Id="rId1767" Type="http://schemas.openxmlformats.org/officeDocument/2006/relationships/image" Target="media/image1740.emf"/><Relationship Id="rId1974" Type="http://schemas.openxmlformats.org/officeDocument/2006/relationships/image" Target="media/image1944.emf"/><Relationship Id="rId2720" Type="http://schemas.openxmlformats.org/officeDocument/2006/relationships/image" Target="media/image2678.emf"/><Relationship Id="rId2818" Type="http://schemas.openxmlformats.org/officeDocument/2006/relationships/image" Target="media/image2775.emf"/><Relationship Id="rId59" Type="http://schemas.openxmlformats.org/officeDocument/2006/relationships/image" Target="media/image50.emf"/><Relationship Id="rId1627" Type="http://schemas.openxmlformats.org/officeDocument/2006/relationships/image" Target="media/image1613.emf"/><Relationship Id="rId1834" Type="http://schemas.openxmlformats.org/officeDocument/2006/relationships/image" Target="media/image1807.emf"/><Relationship Id="rId3287" Type="http://schemas.openxmlformats.org/officeDocument/2006/relationships/image" Target="media/image3242.emf"/><Relationship Id="rId2096" Type="http://schemas.openxmlformats.org/officeDocument/2006/relationships/image" Target="media/image2064.emf"/><Relationship Id="rId3494" Type="http://schemas.openxmlformats.org/officeDocument/2006/relationships/image" Target="media/image3449.emf"/><Relationship Id="rId1901" Type="http://schemas.openxmlformats.org/officeDocument/2006/relationships/image" Target="media/image1871.emf"/><Relationship Id="rId3147" Type="http://schemas.openxmlformats.org/officeDocument/2006/relationships/image" Target="media/image3102.emf"/><Relationship Id="rId3354" Type="http://schemas.openxmlformats.org/officeDocument/2006/relationships/image" Target="media/image3309.emf"/><Relationship Id="rId3561" Type="http://schemas.openxmlformats.org/officeDocument/2006/relationships/image" Target="media/image3516.emf"/><Relationship Id="rId3659" Type="http://schemas.openxmlformats.org/officeDocument/2006/relationships/oleObject" Target="embeddings/oleObject60.bin"/><Relationship Id="rId275" Type="http://schemas.openxmlformats.org/officeDocument/2006/relationships/image" Target="media/image261.emf"/><Relationship Id="rId482" Type="http://schemas.openxmlformats.org/officeDocument/2006/relationships/image" Target="media/image468.emf"/><Relationship Id="rId2163" Type="http://schemas.openxmlformats.org/officeDocument/2006/relationships/oleObject" Target="embeddings/oleObject26.bin"/><Relationship Id="rId2370" Type="http://schemas.openxmlformats.org/officeDocument/2006/relationships/image" Target="media/image2330.emf"/><Relationship Id="rId3007" Type="http://schemas.openxmlformats.org/officeDocument/2006/relationships/image" Target="media/image2962.emf"/><Relationship Id="rId3214" Type="http://schemas.openxmlformats.org/officeDocument/2006/relationships/image" Target="media/image3169.emf"/><Relationship Id="rId3421" Type="http://schemas.openxmlformats.org/officeDocument/2006/relationships/image" Target="media/image3376.emf"/><Relationship Id="rId135" Type="http://schemas.openxmlformats.org/officeDocument/2006/relationships/image" Target="media/image124.emf"/><Relationship Id="rId342" Type="http://schemas.openxmlformats.org/officeDocument/2006/relationships/image" Target="media/image328.emf"/><Relationship Id="rId787" Type="http://schemas.openxmlformats.org/officeDocument/2006/relationships/image" Target="media/image773.emf"/><Relationship Id="rId994" Type="http://schemas.openxmlformats.org/officeDocument/2006/relationships/image" Target="media/image980.emf"/><Relationship Id="rId2023" Type="http://schemas.openxmlformats.org/officeDocument/2006/relationships/image" Target="media/image1993.emf"/><Relationship Id="rId2230" Type="http://schemas.openxmlformats.org/officeDocument/2006/relationships/image" Target="media/image2194.emf"/><Relationship Id="rId2468" Type="http://schemas.openxmlformats.org/officeDocument/2006/relationships/image" Target="media/image2428.emf"/><Relationship Id="rId2675" Type="http://schemas.openxmlformats.org/officeDocument/2006/relationships/image" Target="media/image2633.emf"/><Relationship Id="rId2882" Type="http://schemas.openxmlformats.org/officeDocument/2006/relationships/image" Target="media/image2838.emf"/><Relationship Id="rId3519" Type="http://schemas.openxmlformats.org/officeDocument/2006/relationships/image" Target="media/image3474.emf"/><Relationship Id="rId202" Type="http://schemas.openxmlformats.org/officeDocument/2006/relationships/image" Target="media/image191.emf"/><Relationship Id="rId647" Type="http://schemas.openxmlformats.org/officeDocument/2006/relationships/image" Target="media/image633.emf"/><Relationship Id="rId854" Type="http://schemas.openxmlformats.org/officeDocument/2006/relationships/image" Target="media/image840.emf"/><Relationship Id="rId1277" Type="http://schemas.openxmlformats.org/officeDocument/2006/relationships/image" Target="media/image1263.emf"/><Relationship Id="rId1484" Type="http://schemas.openxmlformats.org/officeDocument/2006/relationships/image" Target="media/image1470.emf"/><Relationship Id="rId1691" Type="http://schemas.openxmlformats.org/officeDocument/2006/relationships/image" Target="media/image1677.emf"/><Relationship Id="rId2328" Type="http://schemas.openxmlformats.org/officeDocument/2006/relationships/image" Target="media/image2290.emf"/><Relationship Id="rId2535" Type="http://schemas.openxmlformats.org/officeDocument/2006/relationships/image" Target="media/image2495.emf"/><Relationship Id="rId2742" Type="http://schemas.openxmlformats.org/officeDocument/2006/relationships/image" Target="media/image2700.emf"/><Relationship Id="rId507" Type="http://schemas.openxmlformats.org/officeDocument/2006/relationships/image" Target="media/image493.emf"/><Relationship Id="rId714" Type="http://schemas.openxmlformats.org/officeDocument/2006/relationships/image" Target="media/image700.emf"/><Relationship Id="rId921" Type="http://schemas.openxmlformats.org/officeDocument/2006/relationships/image" Target="media/image907.emf"/><Relationship Id="rId1137" Type="http://schemas.openxmlformats.org/officeDocument/2006/relationships/image" Target="media/image1123.emf"/><Relationship Id="rId1344" Type="http://schemas.openxmlformats.org/officeDocument/2006/relationships/image" Target="media/image1330.emf"/><Relationship Id="rId1551" Type="http://schemas.openxmlformats.org/officeDocument/2006/relationships/image" Target="media/image1537.emf"/><Relationship Id="rId1789" Type="http://schemas.openxmlformats.org/officeDocument/2006/relationships/image" Target="media/image1762.emf"/><Relationship Id="rId1996" Type="http://schemas.openxmlformats.org/officeDocument/2006/relationships/image" Target="media/image1966.emf"/><Relationship Id="rId2602" Type="http://schemas.openxmlformats.org/officeDocument/2006/relationships/image" Target="media/image2561.emf"/><Relationship Id="rId50" Type="http://schemas.openxmlformats.org/officeDocument/2006/relationships/image" Target="media/image41.emf"/><Relationship Id="rId1204" Type="http://schemas.openxmlformats.org/officeDocument/2006/relationships/image" Target="media/image1190.emf"/><Relationship Id="rId1411" Type="http://schemas.openxmlformats.org/officeDocument/2006/relationships/image" Target="media/image1397.emf"/><Relationship Id="rId1649" Type="http://schemas.openxmlformats.org/officeDocument/2006/relationships/image" Target="media/image1635.emf"/><Relationship Id="rId1856" Type="http://schemas.openxmlformats.org/officeDocument/2006/relationships/image" Target="media/image1826.emf"/><Relationship Id="rId2907" Type="http://schemas.openxmlformats.org/officeDocument/2006/relationships/image" Target="media/image2863.emf"/><Relationship Id="rId3071" Type="http://schemas.openxmlformats.org/officeDocument/2006/relationships/image" Target="media/image3026.emf"/><Relationship Id="rId1509" Type="http://schemas.openxmlformats.org/officeDocument/2006/relationships/image" Target="media/image1495.emf"/><Relationship Id="rId1716" Type="http://schemas.openxmlformats.org/officeDocument/2006/relationships/image" Target="media/image1699.emf"/><Relationship Id="rId1923" Type="http://schemas.openxmlformats.org/officeDocument/2006/relationships/image" Target="media/image1893.emf"/><Relationship Id="rId3169" Type="http://schemas.openxmlformats.org/officeDocument/2006/relationships/image" Target="media/image3124.emf"/><Relationship Id="rId3376" Type="http://schemas.openxmlformats.org/officeDocument/2006/relationships/image" Target="media/image3331.emf"/><Relationship Id="rId3583" Type="http://schemas.openxmlformats.org/officeDocument/2006/relationships/image" Target="media/image3538.emf"/><Relationship Id="rId297" Type="http://schemas.openxmlformats.org/officeDocument/2006/relationships/image" Target="media/image283.emf"/><Relationship Id="rId2185" Type="http://schemas.openxmlformats.org/officeDocument/2006/relationships/image" Target="media/image2151.emf"/><Relationship Id="rId2392" Type="http://schemas.openxmlformats.org/officeDocument/2006/relationships/image" Target="media/image2352.emf"/><Relationship Id="rId3029" Type="http://schemas.openxmlformats.org/officeDocument/2006/relationships/image" Target="media/image2984.emf"/><Relationship Id="rId3236" Type="http://schemas.openxmlformats.org/officeDocument/2006/relationships/image" Target="media/image3191.emf"/><Relationship Id="rId157" Type="http://schemas.openxmlformats.org/officeDocument/2006/relationships/image" Target="media/image146.emf"/><Relationship Id="rId364" Type="http://schemas.openxmlformats.org/officeDocument/2006/relationships/image" Target="media/image350.emf"/><Relationship Id="rId2045" Type="http://schemas.openxmlformats.org/officeDocument/2006/relationships/image" Target="media/image2015.emf"/><Relationship Id="rId2697" Type="http://schemas.openxmlformats.org/officeDocument/2006/relationships/image" Target="media/image2655.emf"/><Relationship Id="rId3443" Type="http://schemas.openxmlformats.org/officeDocument/2006/relationships/image" Target="media/image3398.emf"/><Relationship Id="rId3650" Type="http://schemas.openxmlformats.org/officeDocument/2006/relationships/image" Target="media/image3588.wmf"/><Relationship Id="rId571" Type="http://schemas.openxmlformats.org/officeDocument/2006/relationships/image" Target="media/image557.emf"/><Relationship Id="rId669" Type="http://schemas.openxmlformats.org/officeDocument/2006/relationships/image" Target="media/image655.emf"/><Relationship Id="rId876" Type="http://schemas.openxmlformats.org/officeDocument/2006/relationships/image" Target="media/image862.emf"/><Relationship Id="rId1299" Type="http://schemas.openxmlformats.org/officeDocument/2006/relationships/image" Target="media/image1285.emf"/><Relationship Id="rId2252" Type="http://schemas.openxmlformats.org/officeDocument/2006/relationships/image" Target="media/image2216.emf"/><Relationship Id="rId2557" Type="http://schemas.openxmlformats.org/officeDocument/2006/relationships/image" Target="media/image2516.emf"/><Relationship Id="rId3303" Type="http://schemas.openxmlformats.org/officeDocument/2006/relationships/image" Target="media/image3258.emf"/><Relationship Id="rId3510" Type="http://schemas.openxmlformats.org/officeDocument/2006/relationships/image" Target="media/image3465.emf"/><Relationship Id="rId3608" Type="http://schemas.openxmlformats.org/officeDocument/2006/relationships/image" Target="media/image3563.emf"/><Relationship Id="rId224" Type="http://schemas.openxmlformats.org/officeDocument/2006/relationships/image" Target="media/image213.wmf"/><Relationship Id="rId431" Type="http://schemas.openxmlformats.org/officeDocument/2006/relationships/image" Target="media/image417.emf"/><Relationship Id="rId529" Type="http://schemas.openxmlformats.org/officeDocument/2006/relationships/image" Target="media/image515.emf"/><Relationship Id="rId736" Type="http://schemas.openxmlformats.org/officeDocument/2006/relationships/image" Target="media/image722.emf"/><Relationship Id="rId1061" Type="http://schemas.openxmlformats.org/officeDocument/2006/relationships/image" Target="media/image1047.emf"/><Relationship Id="rId1159" Type="http://schemas.openxmlformats.org/officeDocument/2006/relationships/image" Target="media/image1145.emf"/><Relationship Id="rId1366" Type="http://schemas.openxmlformats.org/officeDocument/2006/relationships/image" Target="media/image1352.emf"/><Relationship Id="rId2112" Type="http://schemas.openxmlformats.org/officeDocument/2006/relationships/image" Target="media/image2080.emf"/><Relationship Id="rId2417" Type="http://schemas.openxmlformats.org/officeDocument/2006/relationships/image" Target="media/image2377.emf"/><Relationship Id="rId2764" Type="http://schemas.openxmlformats.org/officeDocument/2006/relationships/image" Target="media/image2722.emf"/><Relationship Id="rId2971" Type="http://schemas.openxmlformats.org/officeDocument/2006/relationships/image" Target="media/image2926.emf"/><Relationship Id="rId943" Type="http://schemas.openxmlformats.org/officeDocument/2006/relationships/image" Target="media/image929.emf"/><Relationship Id="rId1019" Type="http://schemas.openxmlformats.org/officeDocument/2006/relationships/image" Target="media/image1005.emf"/><Relationship Id="rId1573" Type="http://schemas.openxmlformats.org/officeDocument/2006/relationships/image" Target="media/image1559.emf"/><Relationship Id="rId1780" Type="http://schemas.openxmlformats.org/officeDocument/2006/relationships/image" Target="media/image1753.emf"/><Relationship Id="rId1878" Type="http://schemas.openxmlformats.org/officeDocument/2006/relationships/image" Target="media/image1848.emf"/><Relationship Id="rId2624" Type="http://schemas.openxmlformats.org/officeDocument/2006/relationships/image" Target="media/image2583.emf"/><Relationship Id="rId2831" Type="http://schemas.openxmlformats.org/officeDocument/2006/relationships/image" Target="media/image2788.emf"/><Relationship Id="rId2929" Type="http://schemas.openxmlformats.org/officeDocument/2006/relationships/image" Target="media/image2884.emf"/><Relationship Id="rId72" Type="http://schemas.openxmlformats.org/officeDocument/2006/relationships/image" Target="media/image63.emf"/><Relationship Id="rId803" Type="http://schemas.openxmlformats.org/officeDocument/2006/relationships/image" Target="media/image789.emf"/><Relationship Id="rId1226" Type="http://schemas.openxmlformats.org/officeDocument/2006/relationships/image" Target="media/image1212.emf"/><Relationship Id="rId1433" Type="http://schemas.openxmlformats.org/officeDocument/2006/relationships/image" Target="media/image1419.emf"/><Relationship Id="rId1640" Type="http://schemas.openxmlformats.org/officeDocument/2006/relationships/image" Target="media/image1626.emf"/><Relationship Id="rId1738" Type="http://schemas.openxmlformats.org/officeDocument/2006/relationships/image" Target="media/image1718.wmf"/><Relationship Id="rId3093" Type="http://schemas.openxmlformats.org/officeDocument/2006/relationships/image" Target="media/image3048.emf"/><Relationship Id="rId1500" Type="http://schemas.openxmlformats.org/officeDocument/2006/relationships/image" Target="media/image1486.emf"/><Relationship Id="rId1945" Type="http://schemas.openxmlformats.org/officeDocument/2006/relationships/image" Target="media/image1915.emf"/><Relationship Id="rId3160" Type="http://schemas.openxmlformats.org/officeDocument/2006/relationships/image" Target="media/image3115.emf"/><Relationship Id="rId3398" Type="http://schemas.openxmlformats.org/officeDocument/2006/relationships/image" Target="media/image3353.emf"/><Relationship Id="rId1805" Type="http://schemas.openxmlformats.org/officeDocument/2006/relationships/image" Target="media/image1778.emf"/><Relationship Id="rId3020" Type="http://schemas.openxmlformats.org/officeDocument/2006/relationships/image" Target="media/image2975.emf"/><Relationship Id="rId3258" Type="http://schemas.openxmlformats.org/officeDocument/2006/relationships/image" Target="media/image3213.emf"/><Relationship Id="rId3465" Type="http://schemas.openxmlformats.org/officeDocument/2006/relationships/image" Target="media/image3420.emf"/><Relationship Id="rId3672" Type="http://schemas.openxmlformats.org/officeDocument/2006/relationships/image" Target="media/image3599.wmf"/><Relationship Id="rId179" Type="http://schemas.openxmlformats.org/officeDocument/2006/relationships/image" Target="media/image168.emf"/><Relationship Id="rId386" Type="http://schemas.openxmlformats.org/officeDocument/2006/relationships/image" Target="media/image372.emf"/><Relationship Id="rId593" Type="http://schemas.openxmlformats.org/officeDocument/2006/relationships/image" Target="media/image579.emf"/><Relationship Id="rId2067" Type="http://schemas.openxmlformats.org/officeDocument/2006/relationships/image" Target="media/image2037.emf"/><Relationship Id="rId2274" Type="http://schemas.openxmlformats.org/officeDocument/2006/relationships/image" Target="media/image2236.emf"/><Relationship Id="rId2481" Type="http://schemas.openxmlformats.org/officeDocument/2006/relationships/image" Target="media/image2441.emf"/><Relationship Id="rId3118" Type="http://schemas.openxmlformats.org/officeDocument/2006/relationships/image" Target="media/image3073.emf"/><Relationship Id="rId3325" Type="http://schemas.openxmlformats.org/officeDocument/2006/relationships/image" Target="media/image3280.emf"/><Relationship Id="rId3532" Type="http://schemas.openxmlformats.org/officeDocument/2006/relationships/image" Target="media/image3487.emf"/><Relationship Id="rId246" Type="http://schemas.openxmlformats.org/officeDocument/2006/relationships/image" Target="media/image232.emf"/><Relationship Id="rId453" Type="http://schemas.openxmlformats.org/officeDocument/2006/relationships/image" Target="media/image439.emf"/><Relationship Id="rId660" Type="http://schemas.openxmlformats.org/officeDocument/2006/relationships/image" Target="media/image646.emf"/><Relationship Id="rId898" Type="http://schemas.openxmlformats.org/officeDocument/2006/relationships/image" Target="media/image884.emf"/><Relationship Id="rId1083" Type="http://schemas.openxmlformats.org/officeDocument/2006/relationships/image" Target="media/image1069.emf"/><Relationship Id="rId1290" Type="http://schemas.openxmlformats.org/officeDocument/2006/relationships/image" Target="media/image1276.emf"/><Relationship Id="rId2134" Type="http://schemas.openxmlformats.org/officeDocument/2006/relationships/image" Target="media/image2102.emf"/><Relationship Id="rId2341" Type="http://schemas.openxmlformats.org/officeDocument/2006/relationships/image" Target="media/image2301.emf"/><Relationship Id="rId2579" Type="http://schemas.openxmlformats.org/officeDocument/2006/relationships/image" Target="media/image2538.emf"/><Relationship Id="rId2786" Type="http://schemas.openxmlformats.org/officeDocument/2006/relationships/image" Target="media/image2743.emf"/><Relationship Id="rId2993" Type="http://schemas.openxmlformats.org/officeDocument/2006/relationships/image" Target="media/image2948.emf"/><Relationship Id="rId106" Type="http://schemas.openxmlformats.org/officeDocument/2006/relationships/image" Target="media/image95.emf"/><Relationship Id="rId313" Type="http://schemas.openxmlformats.org/officeDocument/2006/relationships/image" Target="media/image299.emf"/><Relationship Id="rId758" Type="http://schemas.openxmlformats.org/officeDocument/2006/relationships/image" Target="media/image744.emf"/><Relationship Id="rId965" Type="http://schemas.openxmlformats.org/officeDocument/2006/relationships/image" Target="media/image951.emf"/><Relationship Id="rId1150" Type="http://schemas.openxmlformats.org/officeDocument/2006/relationships/image" Target="media/image1136.emf"/><Relationship Id="rId1388" Type="http://schemas.openxmlformats.org/officeDocument/2006/relationships/image" Target="media/image1374.emf"/><Relationship Id="rId1595" Type="http://schemas.openxmlformats.org/officeDocument/2006/relationships/image" Target="media/image1581.emf"/><Relationship Id="rId2439" Type="http://schemas.openxmlformats.org/officeDocument/2006/relationships/image" Target="media/image2399.emf"/><Relationship Id="rId2646" Type="http://schemas.openxmlformats.org/officeDocument/2006/relationships/image" Target="media/image2605.emf"/><Relationship Id="rId2853" Type="http://schemas.openxmlformats.org/officeDocument/2006/relationships/image" Target="media/image2810.emf"/><Relationship Id="rId94" Type="http://schemas.openxmlformats.org/officeDocument/2006/relationships/image" Target="media/image85.emf"/><Relationship Id="rId520" Type="http://schemas.openxmlformats.org/officeDocument/2006/relationships/image" Target="media/image506.emf"/><Relationship Id="rId618" Type="http://schemas.openxmlformats.org/officeDocument/2006/relationships/image" Target="media/image604.emf"/><Relationship Id="rId825" Type="http://schemas.openxmlformats.org/officeDocument/2006/relationships/image" Target="media/image811.emf"/><Relationship Id="rId1248" Type="http://schemas.openxmlformats.org/officeDocument/2006/relationships/image" Target="media/image1234.emf"/><Relationship Id="rId1455" Type="http://schemas.openxmlformats.org/officeDocument/2006/relationships/image" Target="media/image1441.emf"/><Relationship Id="rId1662" Type="http://schemas.openxmlformats.org/officeDocument/2006/relationships/image" Target="media/image1648.emf"/><Relationship Id="rId2201" Type="http://schemas.openxmlformats.org/officeDocument/2006/relationships/image" Target="media/image2165.emf"/><Relationship Id="rId2506" Type="http://schemas.openxmlformats.org/officeDocument/2006/relationships/image" Target="media/image2466.emf"/><Relationship Id="rId1010" Type="http://schemas.openxmlformats.org/officeDocument/2006/relationships/image" Target="media/image996.emf"/><Relationship Id="rId1108" Type="http://schemas.openxmlformats.org/officeDocument/2006/relationships/image" Target="media/image1094.emf"/><Relationship Id="rId1315" Type="http://schemas.openxmlformats.org/officeDocument/2006/relationships/image" Target="media/image1301.emf"/><Relationship Id="rId1967" Type="http://schemas.openxmlformats.org/officeDocument/2006/relationships/image" Target="media/image1937.emf"/><Relationship Id="rId2713" Type="http://schemas.openxmlformats.org/officeDocument/2006/relationships/image" Target="media/image2671.emf"/><Relationship Id="rId2920" Type="http://schemas.openxmlformats.org/officeDocument/2006/relationships/image" Target="media/image2875.emf"/><Relationship Id="rId1522" Type="http://schemas.openxmlformats.org/officeDocument/2006/relationships/image" Target="media/image1508.emf"/><Relationship Id="rId21" Type="http://schemas.openxmlformats.org/officeDocument/2006/relationships/image" Target="media/image14.emf"/><Relationship Id="rId2089" Type="http://schemas.openxmlformats.org/officeDocument/2006/relationships/image" Target="media/image2057.emf"/><Relationship Id="rId3487" Type="http://schemas.openxmlformats.org/officeDocument/2006/relationships/image" Target="media/image3442.emf"/><Relationship Id="rId2296" Type="http://schemas.openxmlformats.org/officeDocument/2006/relationships/image" Target="media/image2258.emf"/><Relationship Id="rId3347" Type="http://schemas.openxmlformats.org/officeDocument/2006/relationships/image" Target="media/image3302.emf"/><Relationship Id="rId3554" Type="http://schemas.openxmlformats.org/officeDocument/2006/relationships/image" Target="media/image3509.emf"/><Relationship Id="rId268" Type="http://schemas.openxmlformats.org/officeDocument/2006/relationships/image" Target="media/image254.emf"/><Relationship Id="rId475" Type="http://schemas.openxmlformats.org/officeDocument/2006/relationships/image" Target="media/image461.emf"/><Relationship Id="rId682" Type="http://schemas.openxmlformats.org/officeDocument/2006/relationships/image" Target="media/image668.emf"/><Relationship Id="rId2156" Type="http://schemas.openxmlformats.org/officeDocument/2006/relationships/image" Target="media/image2124.emf"/><Relationship Id="rId2363" Type="http://schemas.openxmlformats.org/officeDocument/2006/relationships/image" Target="media/image2323.emf"/><Relationship Id="rId2570" Type="http://schemas.openxmlformats.org/officeDocument/2006/relationships/image" Target="media/image2529.emf"/><Relationship Id="rId3207" Type="http://schemas.openxmlformats.org/officeDocument/2006/relationships/image" Target="media/image3162.emf"/><Relationship Id="rId3414" Type="http://schemas.openxmlformats.org/officeDocument/2006/relationships/image" Target="media/image3369.emf"/><Relationship Id="rId3621" Type="http://schemas.openxmlformats.org/officeDocument/2006/relationships/oleObject" Target="embeddings/oleObject41.bin"/><Relationship Id="rId128" Type="http://schemas.openxmlformats.org/officeDocument/2006/relationships/image" Target="media/image117.emf"/><Relationship Id="rId335" Type="http://schemas.openxmlformats.org/officeDocument/2006/relationships/image" Target="media/image321.emf"/><Relationship Id="rId542" Type="http://schemas.openxmlformats.org/officeDocument/2006/relationships/image" Target="media/image528.emf"/><Relationship Id="rId1172" Type="http://schemas.openxmlformats.org/officeDocument/2006/relationships/image" Target="media/image1158.emf"/><Relationship Id="rId2016" Type="http://schemas.openxmlformats.org/officeDocument/2006/relationships/image" Target="media/image1986.emf"/><Relationship Id="rId2223" Type="http://schemas.openxmlformats.org/officeDocument/2006/relationships/image" Target="media/image2187.emf"/><Relationship Id="rId2430" Type="http://schemas.openxmlformats.org/officeDocument/2006/relationships/image" Target="media/image2390.emf"/><Relationship Id="rId402" Type="http://schemas.openxmlformats.org/officeDocument/2006/relationships/image" Target="media/image388.emf"/><Relationship Id="rId1032" Type="http://schemas.openxmlformats.org/officeDocument/2006/relationships/image" Target="media/image1018.emf"/><Relationship Id="rId1989" Type="http://schemas.openxmlformats.org/officeDocument/2006/relationships/image" Target="media/image1959.emf"/><Relationship Id="rId1849" Type="http://schemas.openxmlformats.org/officeDocument/2006/relationships/image" Target="media/image1819.emf"/><Relationship Id="rId3064" Type="http://schemas.openxmlformats.org/officeDocument/2006/relationships/image" Target="media/image3019.emf"/><Relationship Id="rId192" Type="http://schemas.openxmlformats.org/officeDocument/2006/relationships/image" Target="media/image181.emf"/><Relationship Id="rId1709" Type="http://schemas.openxmlformats.org/officeDocument/2006/relationships/oleObject" Target="embeddings/oleObject9.bin"/><Relationship Id="rId1916" Type="http://schemas.openxmlformats.org/officeDocument/2006/relationships/image" Target="media/image1886.emf"/><Relationship Id="rId3271" Type="http://schemas.openxmlformats.org/officeDocument/2006/relationships/image" Target="media/image3226.emf"/><Relationship Id="rId2080" Type="http://schemas.openxmlformats.org/officeDocument/2006/relationships/image" Target="media/image2050.emf"/><Relationship Id="rId3131" Type="http://schemas.openxmlformats.org/officeDocument/2006/relationships/image" Target="media/image3086.emf"/><Relationship Id="rId2897" Type="http://schemas.openxmlformats.org/officeDocument/2006/relationships/image" Target="media/image2853.emf"/><Relationship Id="rId869" Type="http://schemas.openxmlformats.org/officeDocument/2006/relationships/image" Target="media/image855.emf"/><Relationship Id="rId1499" Type="http://schemas.openxmlformats.org/officeDocument/2006/relationships/image" Target="media/image1485.emf"/><Relationship Id="rId729" Type="http://schemas.openxmlformats.org/officeDocument/2006/relationships/image" Target="media/image715.emf"/><Relationship Id="rId1359" Type="http://schemas.openxmlformats.org/officeDocument/2006/relationships/image" Target="media/image1345.emf"/><Relationship Id="rId2757" Type="http://schemas.openxmlformats.org/officeDocument/2006/relationships/image" Target="media/image2715.emf"/><Relationship Id="rId2964" Type="http://schemas.openxmlformats.org/officeDocument/2006/relationships/image" Target="media/image2919.emf"/><Relationship Id="rId936" Type="http://schemas.openxmlformats.org/officeDocument/2006/relationships/image" Target="media/image922.emf"/><Relationship Id="rId1219" Type="http://schemas.openxmlformats.org/officeDocument/2006/relationships/image" Target="media/image1205.emf"/><Relationship Id="rId1566" Type="http://schemas.openxmlformats.org/officeDocument/2006/relationships/image" Target="media/image1552.emf"/><Relationship Id="rId1773" Type="http://schemas.openxmlformats.org/officeDocument/2006/relationships/image" Target="media/image1746.emf"/><Relationship Id="rId1980" Type="http://schemas.openxmlformats.org/officeDocument/2006/relationships/image" Target="media/image1950.emf"/><Relationship Id="rId2617" Type="http://schemas.openxmlformats.org/officeDocument/2006/relationships/image" Target="media/image2576.emf"/><Relationship Id="rId2824" Type="http://schemas.openxmlformats.org/officeDocument/2006/relationships/image" Target="media/image2781.emf"/><Relationship Id="rId65" Type="http://schemas.openxmlformats.org/officeDocument/2006/relationships/image" Target="media/image56.emf"/><Relationship Id="rId1426" Type="http://schemas.openxmlformats.org/officeDocument/2006/relationships/image" Target="media/image1412.emf"/><Relationship Id="rId1633" Type="http://schemas.openxmlformats.org/officeDocument/2006/relationships/image" Target="media/image1619.emf"/><Relationship Id="rId1840" Type="http://schemas.openxmlformats.org/officeDocument/2006/relationships/image" Target="media/image1813.emf"/><Relationship Id="rId1700" Type="http://schemas.openxmlformats.org/officeDocument/2006/relationships/image" Target="media/image1686.emf"/><Relationship Id="rId3598" Type="http://schemas.openxmlformats.org/officeDocument/2006/relationships/image" Target="media/image3553.emf"/><Relationship Id="rId3458" Type="http://schemas.openxmlformats.org/officeDocument/2006/relationships/image" Target="media/image3413.emf"/><Relationship Id="rId3665" Type="http://schemas.openxmlformats.org/officeDocument/2006/relationships/oleObject" Target="embeddings/oleObject63.bin"/><Relationship Id="rId379" Type="http://schemas.openxmlformats.org/officeDocument/2006/relationships/image" Target="media/image365.emf"/><Relationship Id="rId586" Type="http://schemas.openxmlformats.org/officeDocument/2006/relationships/image" Target="media/image572.emf"/><Relationship Id="rId793" Type="http://schemas.openxmlformats.org/officeDocument/2006/relationships/image" Target="media/image779.emf"/><Relationship Id="rId2267" Type="http://schemas.openxmlformats.org/officeDocument/2006/relationships/image" Target="media/image2229.emf"/><Relationship Id="rId2474" Type="http://schemas.openxmlformats.org/officeDocument/2006/relationships/image" Target="media/image2434.emf"/><Relationship Id="rId2681" Type="http://schemas.openxmlformats.org/officeDocument/2006/relationships/image" Target="media/image2639.emf"/><Relationship Id="rId3318" Type="http://schemas.openxmlformats.org/officeDocument/2006/relationships/image" Target="media/image3273.emf"/><Relationship Id="rId3525" Type="http://schemas.openxmlformats.org/officeDocument/2006/relationships/image" Target="media/image3480.emf"/><Relationship Id="rId239" Type="http://schemas.openxmlformats.org/officeDocument/2006/relationships/image" Target="media/image225.emf"/><Relationship Id="rId446" Type="http://schemas.openxmlformats.org/officeDocument/2006/relationships/image" Target="media/image432.emf"/><Relationship Id="rId653" Type="http://schemas.openxmlformats.org/officeDocument/2006/relationships/image" Target="media/image639.emf"/><Relationship Id="rId1076" Type="http://schemas.openxmlformats.org/officeDocument/2006/relationships/image" Target="media/image1062.emf"/><Relationship Id="rId1283" Type="http://schemas.openxmlformats.org/officeDocument/2006/relationships/image" Target="media/image1269.emf"/><Relationship Id="rId1490" Type="http://schemas.openxmlformats.org/officeDocument/2006/relationships/image" Target="media/image1476.emf"/><Relationship Id="rId2127" Type="http://schemas.openxmlformats.org/officeDocument/2006/relationships/image" Target="media/image2095.emf"/><Relationship Id="rId2334" Type="http://schemas.openxmlformats.org/officeDocument/2006/relationships/image" Target="media/image2294.emf"/><Relationship Id="rId306" Type="http://schemas.openxmlformats.org/officeDocument/2006/relationships/image" Target="media/image292.emf"/><Relationship Id="rId860" Type="http://schemas.openxmlformats.org/officeDocument/2006/relationships/image" Target="media/image846.emf"/><Relationship Id="rId1143" Type="http://schemas.openxmlformats.org/officeDocument/2006/relationships/image" Target="media/image1129.emf"/><Relationship Id="rId2541" Type="http://schemas.openxmlformats.org/officeDocument/2006/relationships/image" Target="media/image2501.emf"/><Relationship Id="rId513" Type="http://schemas.openxmlformats.org/officeDocument/2006/relationships/image" Target="media/image499.emf"/><Relationship Id="rId720" Type="http://schemas.openxmlformats.org/officeDocument/2006/relationships/image" Target="media/image706.emf"/><Relationship Id="rId1350" Type="http://schemas.openxmlformats.org/officeDocument/2006/relationships/image" Target="media/image1336.emf"/><Relationship Id="rId2401" Type="http://schemas.openxmlformats.org/officeDocument/2006/relationships/image" Target="media/image2361.emf"/><Relationship Id="rId1003" Type="http://schemas.openxmlformats.org/officeDocument/2006/relationships/image" Target="media/image989.emf"/><Relationship Id="rId1210" Type="http://schemas.openxmlformats.org/officeDocument/2006/relationships/image" Target="media/image1196.emf"/><Relationship Id="rId3175" Type="http://schemas.openxmlformats.org/officeDocument/2006/relationships/image" Target="media/image3130.emf"/><Relationship Id="rId3382" Type="http://schemas.openxmlformats.org/officeDocument/2006/relationships/image" Target="media/image3337.emf"/><Relationship Id="rId2191" Type="http://schemas.openxmlformats.org/officeDocument/2006/relationships/image" Target="media/image2155.emf"/><Relationship Id="rId3035" Type="http://schemas.openxmlformats.org/officeDocument/2006/relationships/image" Target="media/image2990.emf"/><Relationship Id="rId3242" Type="http://schemas.openxmlformats.org/officeDocument/2006/relationships/image" Target="media/image3197.emf"/><Relationship Id="rId163" Type="http://schemas.openxmlformats.org/officeDocument/2006/relationships/image" Target="media/image152.emf"/><Relationship Id="rId370" Type="http://schemas.openxmlformats.org/officeDocument/2006/relationships/image" Target="media/image356.emf"/><Relationship Id="rId2051" Type="http://schemas.openxmlformats.org/officeDocument/2006/relationships/image" Target="media/image2021.emf"/><Relationship Id="rId3102" Type="http://schemas.openxmlformats.org/officeDocument/2006/relationships/image" Target="media/image3057.emf"/><Relationship Id="rId230" Type="http://schemas.openxmlformats.org/officeDocument/2006/relationships/image" Target="media/image217.emf"/><Relationship Id="rId2868" Type="http://schemas.openxmlformats.org/officeDocument/2006/relationships/image" Target="media/image2825.wmf"/><Relationship Id="rId1677" Type="http://schemas.openxmlformats.org/officeDocument/2006/relationships/image" Target="media/image1663.emf"/><Relationship Id="rId1884" Type="http://schemas.openxmlformats.org/officeDocument/2006/relationships/image" Target="media/image1854.emf"/><Relationship Id="rId2728" Type="http://schemas.openxmlformats.org/officeDocument/2006/relationships/image" Target="media/image2686.emf"/><Relationship Id="rId2935" Type="http://schemas.openxmlformats.org/officeDocument/2006/relationships/image" Target="media/image2890.emf"/><Relationship Id="rId907" Type="http://schemas.openxmlformats.org/officeDocument/2006/relationships/image" Target="media/image893.emf"/><Relationship Id="rId1537" Type="http://schemas.openxmlformats.org/officeDocument/2006/relationships/image" Target="media/image1523.emf"/><Relationship Id="rId1744" Type="http://schemas.openxmlformats.org/officeDocument/2006/relationships/image" Target="media/image1723.emf"/><Relationship Id="rId1951" Type="http://schemas.openxmlformats.org/officeDocument/2006/relationships/image" Target="media/image1921.emf"/><Relationship Id="rId36" Type="http://schemas.openxmlformats.org/officeDocument/2006/relationships/image" Target="media/image27.emf"/><Relationship Id="rId1604" Type="http://schemas.openxmlformats.org/officeDocument/2006/relationships/image" Target="media/image1590.emf"/><Relationship Id="rId1811" Type="http://schemas.openxmlformats.org/officeDocument/2006/relationships/image" Target="media/image1784.emf"/><Relationship Id="rId3569" Type="http://schemas.openxmlformats.org/officeDocument/2006/relationships/image" Target="media/image3524.emf"/><Relationship Id="rId697" Type="http://schemas.openxmlformats.org/officeDocument/2006/relationships/image" Target="media/image683.emf"/><Relationship Id="rId2378" Type="http://schemas.openxmlformats.org/officeDocument/2006/relationships/image" Target="media/image2338.emf"/><Relationship Id="rId3429" Type="http://schemas.openxmlformats.org/officeDocument/2006/relationships/image" Target="media/image3384.emf"/><Relationship Id="rId1187" Type="http://schemas.openxmlformats.org/officeDocument/2006/relationships/image" Target="media/image1173.emf"/><Relationship Id="rId2585" Type="http://schemas.openxmlformats.org/officeDocument/2006/relationships/image" Target="media/image2544.emf"/><Relationship Id="rId2792" Type="http://schemas.openxmlformats.org/officeDocument/2006/relationships/image" Target="media/image2749.emf"/><Relationship Id="rId3636" Type="http://schemas.openxmlformats.org/officeDocument/2006/relationships/image" Target="media/image3581.wmf"/><Relationship Id="rId557" Type="http://schemas.openxmlformats.org/officeDocument/2006/relationships/image" Target="media/image543.emf"/><Relationship Id="rId764" Type="http://schemas.openxmlformats.org/officeDocument/2006/relationships/image" Target="media/image750.emf"/><Relationship Id="rId971" Type="http://schemas.openxmlformats.org/officeDocument/2006/relationships/image" Target="media/image957.emf"/><Relationship Id="rId1394" Type="http://schemas.openxmlformats.org/officeDocument/2006/relationships/image" Target="media/image1380.emf"/><Relationship Id="rId2238" Type="http://schemas.openxmlformats.org/officeDocument/2006/relationships/image" Target="media/image2202.emf"/><Relationship Id="rId2445" Type="http://schemas.openxmlformats.org/officeDocument/2006/relationships/image" Target="media/image2405.emf"/><Relationship Id="rId2652" Type="http://schemas.openxmlformats.org/officeDocument/2006/relationships/image" Target="media/image2611.emf"/><Relationship Id="rId417" Type="http://schemas.openxmlformats.org/officeDocument/2006/relationships/image" Target="media/image403.emf"/><Relationship Id="rId624" Type="http://schemas.openxmlformats.org/officeDocument/2006/relationships/image" Target="media/image610.emf"/><Relationship Id="rId831" Type="http://schemas.openxmlformats.org/officeDocument/2006/relationships/image" Target="media/image817.emf"/><Relationship Id="rId1047" Type="http://schemas.openxmlformats.org/officeDocument/2006/relationships/image" Target="media/image1033.emf"/><Relationship Id="rId1254" Type="http://schemas.openxmlformats.org/officeDocument/2006/relationships/image" Target="media/image1240.emf"/><Relationship Id="rId1461" Type="http://schemas.openxmlformats.org/officeDocument/2006/relationships/image" Target="media/image1447.emf"/><Relationship Id="rId2305" Type="http://schemas.openxmlformats.org/officeDocument/2006/relationships/image" Target="media/image2267.emf"/><Relationship Id="rId2512" Type="http://schemas.openxmlformats.org/officeDocument/2006/relationships/image" Target="media/image2472.emf"/><Relationship Id="rId1114" Type="http://schemas.openxmlformats.org/officeDocument/2006/relationships/image" Target="media/image1100.emf"/><Relationship Id="rId1321" Type="http://schemas.openxmlformats.org/officeDocument/2006/relationships/image" Target="media/image1307.emf"/><Relationship Id="rId3079" Type="http://schemas.openxmlformats.org/officeDocument/2006/relationships/image" Target="media/image3034.emf"/><Relationship Id="rId3286" Type="http://schemas.openxmlformats.org/officeDocument/2006/relationships/image" Target="media/image3241.emf"/><Relationship Id="rId3493" Type="http://schemas.openxmlformats.org/officeDocument/2006/relationships/image" Target="media/image3448.emf"/><Relationship Id="rId2095" Type="http://schemas.openxmlformats.org/officeDocument/2006/relationships/image" Target="media/image2063.emf"/><Relationship Id="rId3146" Type="http://schemas.openxmlformats.org/officeDocument/2006/relationships/image" Target="media/image3101.emf"/><Relationship Id="rId3353" Type="http://schemas.openxmlformats.org/officeDocument/2006/relationships/image" Target="media/image3308.emf"/><Relationship Id="rId274" Type="http://schemas.openxmlformats.org/officeDocument/2006/relationships/image" Target="media/image260.emf"/><Relationship Id="rId481" Type="http://schemas.openxmlformats.org/officeDocument/2006/relationships/image" Target="media/image467.emf"/><Relationship Id="rId2162" Type="http://schemas.openxmlformats.org/officeDocument/2006/relationships/image" Target="media/image2130.wmf"/><Relationship Id="rId3006" Type="http://schemas.openxmlformats.org/officeDocument/2006/relationships/image" Target="media/image2961.emf"/><Relationship Id="rId3560" Type="http://schemas.openxmlformats.org/officeDocument/2006/relationships/image" Target="media/image3515.emf"/><Relationship Id="rId134" Type="http://schemas.openxmlformats.org/officeDocument/2006/relationships/image" Target="media/image123.emf"/><Relationship Id="rId3213" Type="http://schemas.openxmlformats.org/officeDocument/2006/relationships/image" Target="media/image3168.emf"/><Relationship Id="rId3420" Type="http://schemas.openxmlformats.org/officeDocument/2006/relationships/image" Target="media/image3375.emf"/><Relationship Id="rId341" Type="http://schemas.openxmlformats.org/officeDocument/2006/relationships/image" Target="media/image327.emf"/><Relationship Id="rId2022" Type="http://schemas.openxmlformats.org/officeDocument/2006/relationships/image" Target="media/image1992.emf"/><Relationship Id="rId2979" Type="http://schemas.openxmlformats.org/officeDocument/2006/relationships/image" Target="media/image2934.emf"/><Relationship Id="rId201" Type="http://schemas.openxmlformats.org/officeDocument/2006/relationships/image" Target="media/image190.emf"/><Relationship Id="rId1788" Type="http://schemas.openxmlformats.org/officeDocument/2006/relationships/image" Target="media/image1761.emf"/><Relationship Id="rId1995" Type="http://schemas.openxmlformats.org/officeDocument/2006/relationships/image" Target="media/image1965.emf"/><Relationship Id="rId2839" Type="http://schemas.openxmlformats.org/officeDocument/2006/relationships/image" Target="media/image2796.emf"/><Relationship Id="rId1648" Type="http://schemas.openxmlformats.org/officeDocument/2006/relationships/image" Target="media/image1634.emf"/><Relationship Id="rId1508" Type="http://schemas.openxmlformats.org/officeDocument/2006/relationships/image" Target="media/image1494.emf"/><Relationship Id="rId1855" Type="http://schemas.openxmlformats.org/officeDocument/2006/relationships/image" Target="media/image1825.emf"/><Relationship Id="rId2906" Type="http://schemas.openxmlformats.org/officeDocument/2006/relationships/image" Target="media/image2862.emf"/><Relationship Id="rId3070" Type="http://schemas.openxmlformats.org/officeDocument/2006/relationships/image" Target="media/image3025.emf"/><Relationship Id="rId1715" Type="http://schemas.openxmlformats.org/officeDocument/2006/relationships/image" Target="media/image1698.emf"/><Relationship Id="rId1922" Type="http://schemas.openxmlformats.org/officeDocument/2006/relationships/image" Target="media/image1892.emf"/><Relationship Id="rId2489" Type="http://schemas.openxmlformats.org/officeDocument/2006/relationships/image" Target="media/image2449.emf"/><Relationship Id="rId2696" Type="http://schemas.openxmlformats.org/officeDocument/2006/relationships/image" Target="media/image2654.emf"/><Relationship Id="rId668" Type="http://schemas.openxmlformats.org/officeDocument/2006/relationships/image" Target="media/image654.emf"/><Relationship Id="rId875" Type="http://schemas.openxmlformats.org/officeDocument/2006/relationships/image" Target="media/image861.emf"/><Relationship Id="rId1298" Type="http://schemas.openxmlformats.org/officeDocument/2006/relationships/image" Target="media/image1284.emf"/><Relationship Id="rId2349" Type="http://schemas.openxmlformats.org/officeDocument/2006/relationships/image" Target="media/image2309.emf"/><Relationship Id="rId2556" Type="http://schemas.openxmlformats.org/officeDocument/2006/relationships/image" Target="media/image2515.emf"/><Relationship Id="rId2763" Type="http://schemas.openxmlformats.org/officeDocument/2006/relationships/image" Target="media/image2721.emf"/><Relationship Id="rId2970" Type="http://schemas.openxmlformats.org/officeDocument/2006/relationships/image" Target="media/image2925.emf"/><Relationship Id="rId3607" Type="http://schemas.openxmlformats.org/officeDocument/2006/relationships/image" Target="media/image3562.emf"/><Relationship Id="rId528" Type="http://schemas.openxmlformats.org/officeDocument/2006/relationships/image" Target="media/image514.emf"/><Relationship Id="rId735" Type="http://schemas.openxmlformats.org/officeDocument/2006/relationships/image" Target="media/image721.emf"/><Relationship Id="rId942" Type="http://schemas.openxmlformats.org/officeDocument/2006/relationships/image" Target="media/image928.emf"/><Relationship Id="rId1158" Type="http://schemas.openxmlformats.org/officeDocument/2006/relationships/image" Target="media/image1144.emf"/><Relationship Id="rId1365" Type="http://schemas.openxmlformats.org/officeDocument/2006/relationships/image" Target="media/image1351.emf"/><Relationship Id="rId1572" Type="http://schemas.openxmlformats.org/officeDocument/2006/relationships/image" Target="media/image1558.emf"/><Relationship Id="rId2209" Type="http://schemas.openxmlformats.org/officeDocument/2006/relationships/image" Target="media/image2173.emf"/><Relationship Id="rId2416" Type="http://schemas.openxmlformats.org/officeDocument/2006/relationships/image" Target="media/image2376.emf"/><Relationship Id="rId2623" Type="http://schemas.openxmlformats.org/officeDocument/2006/relationships/image" Target="media/image2582.emf"/><Relationship Id="rId1018" Type="http://schemas.openxmlformats.org/officeDocument/2006/relationships/image" Target="media/image1004.emf"/><Relationship Id="rId1225" Type="http://schemas.openxmlformats.org/officeDocument/2006/relationships/image" Target="media/image1211.emf"/><Relationship Id="rId1432" Type="http://schemas.openxmlformats.org/officeDocument/2006/relationships/image" Target="media/image1418.emf"/><Relationship Id="rId2830" Type="http://schemas.openxmlformats.org/officeDocument/2006/relationships/image" Target="media/image2787.emf"/><Relationship Id="rId71" Type="http://schemas.openxmlformats.org/officeDocument/2006/relationships/image" Target="media/image62.emf"/><Relationship Id="rId802" Type="http://schemas.openxmlformats.org/officeDocument/2006/relationships/image" Target="media/image788.emf"/><Relationship Id="rId3397" Type="http://schemas.openxmlformats.org/officeDocument/2006/relationships/image" Target="media/image3352.emf"/><Relationship Id="rId178" Type="http://schemas.openxmlformats.org/officeDocument/2006/relationships/image" Target="media/image167.emf"/><Relationship Id="rId3257" Type="http://schemas.openxmlformats.org/officeDocument/2006/relationships/image" Target="media/image3212.emf"/><Relationship Id="rId3464" Type="http://schemas.openxmlformats.org/officeDocument/2006/relationships/image" Target="media/image3419.emf"/><Relationship Id="rId3671" Type="http://schemas.openxmlformats.org/officeDocument/2006/relationships/oleObject" Target="embeddings/oleObject66.bin"/><Relationship Id="rId385" Type="http://schemas.openxmlformats.org/officeDocument/2006/relationships/image" Target="media/image371.emf"/><Relationship Id="rId592" Type="http://schemas.openxmlformats.org/officeDocument/2006/relationships/image" Target="media/image578.emf"/><Relationship Id="rId2066" Type="http://schemas.openxmlformats.org/officeDocument/2006/relationships/image" Target="media/image2036.emf"/><Relationship Id="rId2273" Type="http://schemas.openxmlformats.org/officeDocument/2006/relationships/image" Target="media/image2235.emf"/><Relationship Id="rId2480" Type="http://schemas.openxmlformats.org/officeDocument/2006/relationships/image" Target="media/image2440.emf"/><Relationship Id="rId3117" Type="http://schemas.openxmlformats.org/officeDocument/2006/relationships/image" Target="media/image3072.emf"/><Relationship Id="rId3324" Type="http://schemas.openxmlformats.org/officeDocument/2006/relationships/image" Target="media/image3279.emf"/><Relationship Id="rId3531" Type="http://schemas.openxmlformats.org/officeDocument/2006/relationships/image" Target="media/image3486.emf"/><Relationship Id="rId245" Type="http://schemas.openxmlformats.org/officeDocument/2006/relationships/image" Target="media/image231.emf"/><Relationship Id="rId452" Type="http://schemas.openxmlformats.org/officeDocument/2006/relationships/image" Target="media/image438.emf"/><Relationship Id="rId1082" Type="http://schemas.openxmlformats.org/officeDocument/2006/relationships/image" Target="media/image1068.emf"/><Relationship Id="rId2133" Type="http://schemas.openxmlformats.org/officeDocument/2006/relationships/image" Target="media/image2101.emf"/><Relationship Id="rId2340" Type="http://schemas.openxmlformats.org/officeDocument/2006/relationships/image" Target="media/image2300.emf"/><Relationship Id="rId105" Type="http://schemas.openxmlformats.org/officeDocument/2006/relationships/image" Target="media/image94.emf"/><Relationship Id="rId312" Type="http://schemas.openxmlformats.org/officeDocument/2006/relationships/image" Target="media/image298.emf"/><Relationship Id="rId2200" Type="http://schemas.openxmlformats.org/officeDocument/2006/relationships/image" Target="media/image2164.emf"/><Relationship Id="rId1899" Type="http://schemas.openxmlformats.org/officeDocument/2006/relationships/image" Target="media/image1869.emf"/><Relationship Id="rId1759" Type="http://schemas.openxmlformats.org/officeDocument/2006/relationships/image" Target="media/image1735.wmf"/><Relationship Id="rId1966" Type="http://schemas.openxmlformats.org/officeDocument/2006/relationships/image" Target="media/image1936.emf"/><Relationship Id="rId3181" Type="http://schemas.openxmlformats.org/officeDocument/2006/relationships/image" Target="media/image3136.emf"/><Relationship Id="rId1619" Type="http://schemas.openxmlformats.org/officeDocument/2006/relationships/image" Target="media/image1605.emf"/><Relationship Id="rId1826" Type="http://schemas.openxmlformats.org/officeDocument/2006/relationships/image" Target="media/image1799.emf"/><Relationship Id="rId3041" Type="http://schemas.openxmlformats.org/officeDocument/2006/relationships/image" Target="media/image2996.emf"/><Relationship Id="rId779" Type="http://schemas.openxmlformats.org/officeDocument/2006/relationships/image" Target="media/image765.emf"/><Relationship Id="rId986" Type="http://schemas.openxmlformats.org/officeDocument/2006/relationships/image" Target="media/image972.emf"/><Relationship Id="rId2667" Type="http://schemas.openxmlformats.org/officeDocument/2006/relationships/image" Target="media/image2625.emf"/><Relationship Id="rId639" Type="http://schemas.openxmlformats.org/officeDocument/2006/relationships/image" Target="media/image625.emf"/><Relationship Id="rId1269" Type="http://schemas.openxmlformats.org/officeDocument/2006/relationships/image" Target="media/image1255.emf"/><Relationship Id="rId1476" Type="http://schemas.openxmlformats.org/officeDocument/2006/relationships/image" Target="media/image1462.emf"/><Relationship Id="rId2874" Type="http://schemas.openxmlformats.org/officeDocument/2006/relationships/image" Target="media/image2830.emf"/><Relationship Id="rId846" Type="http://schemas.openxmlformats.org/officeDocument/2006/relationships/image" Target="media/image832.emf"/><Relationship Id="rId1129" Type="http://schemas.openxmlformats.org/officeDocument/2006/relationships/image" Target="media/image1115.emf"/><Relationship Id="rId1683" Type="http://schemas.openxmlformats.org/officeDocument/2006/relationships/image" Target="media/image1669.emf"/><Relationship Id="rId1890" Type="http://schemas.openxmlformats.org/officeDocument/2006/relationships/image" Target="media/image1860.emf"/><Relationship Id="rId2527" Type="http://schemas.openxmlformats.org/officeDocument/2006/relationships/image" Target="media/image2487.emf"/><Relationship Id="rId2734" Type="http://schemas.openxmlformats.org/officeDocument/2006/relationships/image" Target="media/image2692.emf"/><Relationship Id="rId2941" Type="http://schemas.openxmlformats.org/officeDocument/2006/relationships/image" Target="media/image2896.emf"/><Relationship Id="rId706" Type="http://schemas.openxmlformats.org/officeDocument/2006/relationships/image" Target="media/image692.emf"/><Relationship Id="rId913" Type="http://schemas.openxmlformats.org/officeDocument/2006/relationships/image" Target="media/image899.emf"/><Relationship Id="rId1336" Type="http://schemas.openxmlformats.org/officeDocument/2006/relationships/image" Target="media/image1322.emf"/><Relationship Id="rId1543" Type="http://schemas.openxmlformats.org/officeDocument/2006/relationships/image" Target="media/image1529.emf"/><Relationship Id="rId1750" Type="http://schemas.openxmlformats.org/officeDocument/2006/relationships/image" Target="media/image1729.emf"/><Relationship Id="rId2801" Type="http://schemas.openxmlformats.org/officeDocument/2006/relationships/image" Target="media/image2758.emf"/><Relationship Id="rId42" Type="http://schemas.openxmlformats.org/officeDocument/2006/relationships/image" Target="media/image33.emf"/><Relationship Id="rId1403" Type="http://schemas.openxmlformats.org/officeDocument/2006/relationships/image" Target="media/image1389.emf"/><Relationship Id="rId1610" Type="http://schemas.openxmlformats.org/officeDocument/2006/relationships/image" Target="media/image1596.emf"/><Relationship Id="rId3368" Type="http://schemas.openxmlformats.org/officeDocument/2006/relationships/image" Target="media/image3323.emf"/><Relationship Id="rId3575" Type="http://schemas.openxmlformats.org/officeDocument/2006/relationships/image" Target="media/image3530.emf"/><Relationship Id="rId289" Type="http://schemas.openxmlformats.org/officeDocument/2006/relationships/image" Target="media/image275.emf"/><Relationship Id="rId496" Type="http://schemas.openxmlformats.org/officeDocument/2006/relationships/image" Target="media/image482.emf"/><Relationship Id="rId2177" Type="http://schemas.openxmlformats.org/officeDocument/2006/relationships/image" Target="media/image2143.emf"/><Relationship Id="rId2384" Type="http://schemas.openxmlformats.org/officeDocument/2006/relationships/image" Target="media/image2344.emf"/><Relationship Id="rId2591" Type="http://schemas.openxmlformats.org/officeDocument/2006/relationships/image" Target="media/image2550.emf"/><Relationship Id="rId3228" Type="http://schemas.openxmlformats.org/officeDocument/2006/relationships/image" Target="media/image3183.emf"/><Relationship Id="rId3435" Type="http://schemas.openxmlformats.org/officeDocument/2006/relationships/image" Target="media/image3390.emf"/><Relationship Id="rId3642" Type="http://schemas.openxmlformats.org/officeDocument/2006/relationships/image" Target="media/image3584.wmf"/><Relationship Id="rId149" Type="http://schemas.openxmlformats.org/officeDocument/2006/relationships/image" Target="media/image138.emf"/><Relationship Id="rId356" Type="http://schemas.openxmlformats.org/officeDocument/2006/relationships/image" Target="media/image342.emf"/><Relationship Id="rId563" Type="http://schemas.openxmlformats.org/officeDocument/2006/relationships/image" Target="media/image549.emf"/><Relationship Id="rId770" Type="http://schemas.openxmlformats.org/officeDocument/2006/relationships/image" Target="media/image756.emf"/><Relationship Id="rId1193" Type="http://schemas.openxmlformats.org/officeDocument/2006/relationships/image" Target="media/image1179.emf"/><Relationship Id="rId2037" Type="http://schemas.openxmlformats.org/officeDocument/2006/relationships/image" Target="media/image2007.emf"/><Relationship Id="rId2244" Type="http://schemas.openxmlformats.org/officeDocument/2006/relationships/image" Target="media/image2208.emf"/><Relationship Id="rId2451" Type="http://schemas.openxmlformats.org/officeDocument/2006/relationships/image" Target="media/image2411.emf"/><Relationship Id="rId216" Type="http://schemas.openxmlformats.org/officeDocument/2006/relationships/image" Target="media/image205.emf"/><Relationship Id="rId423" Type="http://schemas.openxmlformats.org/officeDocument/2006/relationships/image" Target="media/image409.emf"/><Relationship Id="rId1053" Type="http://schemas.openxmlformats.org/officeDocument/2006/relationships/image" Target="media/image1039.emf"/><Relationship Id="rId1260" Type="http://schemas.openxmlformats.org/officeDocument/2006/relationships/image" Target="media/image1246.emf"/><Relationship Id="rId2104" Type="http://schemas.openxmlformats.org/officeDocument/2006/relationships/image" Target="media/image2072.emf"/><Relationship Id="rId3502" Type="http://schemas.openxmlformats.org/officeDocument/2006/relationships/image" Target="media/image3457.emf"/><Relationship Id="rId630" Type="http://schemas.openxmlformats.org/officeDocument/2006/relationships/image" Target="media/image616.emf"/><Relationship Id="rId2311" Type="http://schemas.openxmlformats.org/officeDocument/2006/relationships/image" Target="media/image2273.emf"/><Relationship Id="rId1120" Type="http://schemas.openxmlformats.org/officeDocument/2006/relationships/image" Target="media/image1106.emf"/><Relationship Id="rId1937" Type="http://schemas.openxmlformats.org/officeDocument/2006/relationships/image" Target="media/image1907.emf"/><Relationship Id="rId3085" Type="http://schemas.openxmlformats.org/officeDocument/2006/relationships/image" Target="media/image3040.emf"/><Relationship Id="rId3292" Type="http://schemas.openxmlformats.org/officeDocument/2006/relationships/image" Target="media/image3247.emf"/><Relationship Id="rId3152" Type="http://schemas.openxmlformats.org/officeDocument/2006/relationships/image" Target="media/image3107.emf"/><Relationship Id="rId280" Type="http://schemas.openxmlformats.org/officeDocument/2006/relationships/image" Target="media/image266.emf"/><Relationship Id="rId3012" Type="http://schemas.openxmlformats.org/officeDocument/2006/relationships/image" Target="media/image2967.emf"/><Relationship Id="rId140" Type="http://schemas.openxmlformats.org/officeDocument/2006/relationships/image" Target="media/image129.emf"/><Relationship Id="rId6" Type="http://schemas.openxmlformats.org/officeDocument/2006/relationships/footnotes" Target="footnotes.xml"/><Relationship Id="rId2778" Type="http://schemas.openxmlformats.org/officeDocument/2006/relationships/image" Target="media/image2736.wmf"/><Relationship Id="rId2985" Type="http://schemas.openxmlformats.org/officeDocument/2006/relationships/image" Target="media/image2940.emf"/><Relationship Id="rId957" Type="http://schemas.openxmlformats.org/officeDocument/2006/relationships/image" Target="media/image943.emf"/><Relationship Id="rId1587" Type="http://schemas.openxmlformats.org/officeDocument/2006/relationships/image" Target="media/image1573.emf"/><Relationship Id="rId1794" Type="http://schemas.openxmlformats.org/officeDocument/2006/relationships/image" Target="media/image1767.emf"/><Relationship Id="rId2638" Type="http://schemas.openxmlformats.org/officeDocument/2006/relationships/image" Target="media/image2597.emf"/><Relationship Id="rId2845" Type="http://schemas.openxmlformats.org/officeDocument/2006/relationships/image" Target="media/image2802.emf"/><Relationship Id="rId86" Type="http://schemas.openxmlformats.org/officeDocument/2006/relationships/image" Target="media/image77.emf"/><Relationship Id="rId817" Type="http://schemas.openxmlformats.org/officeDocument/2006/relationships/image" Target="media/image803.emf"/><Relationship Id="rId1447" Type="http://schemas.openxmlformats.org/officeDocument/2006/relationships/image" Target="media/image1433.emf"/><Relationship Id="rId1654" Type="http://schemas.openxmlformats.org/officeDocument/2006/relationships/image" Target="media/image1640.emf"/><Relationship Id="rId1861" Type="http://schemas.openxmlformats.org/officeDocument/2006/relationships/image" Target="media/image1831.emf"/><Relationship Id="rId2705" Type="http://schemas.openxmlformats.org/officeDocument/2006/relationships/image" Target="media/image2663.emf"/><Relationship Id="rId2912" Type="http://schemas.openxmlformats.org/officeDocument/2006/relationships/image" Target="media/image2868.wmf"/><Relationship Id="rId1307" Type="http://schemas.openxmlformats.org/officeDocument/2006/relationships/image" Target="media/image1293.emf"/><Relationship Id="rId1514" Type="http://schemas.openxmlformats.org/officeDocument/2006/relationships/image" Target="media/image1500.emf"/><Relationship Id="rId1721" Type="http://schemas.openxmlformats.org/officeDocument/2006/relationships/image" Target="media/image1704.emf"/><Relationship Id="rId13" Type="http://schemas.openxmlformats.org/officeDocument/2006/relationships/image" Target="media/image6.emf"/><Relationship Id="rId3479" Type="http://schemas.openxmlformats.org/officeDocument/2006/relationships/image" Target="media/image3434.emf"/><Relationship Id="rId2288" Type="http://schemas.openxmlformats.org/officeDocument/2006/relationships/image" Target="media/image2250.emf"/><Relationship Id="rId2495" Type="http://schemas.openxmlformats.org/officeDocument/2006/relationships/image" Target="media/image2455.emf"/><Relationship Id="rId3339" Type="http://schemas.openxmlformats.org/officeDocument/2006/relationships/image" Target="media/image3294.emf"/><Relationship Id="rId467" Type="http://schemas.openxmlformats.org/officeDocument/2006/relationships/image" Target="media/image453.emf"/><Relationship Id="rId1097" Type="http://schemas.openxmlformats.org/officeDocument/2006/relationships/image" Target="media/image1083.emf"/><Relationship Id="rId2148" Type="http://schemas.openxmlformats.org/officeDocument/2006/relationships/image" Target="media/image2116.emf"/><Relationship Id="rId3546" Type="http://schemas.openxmlformats.org/officeDocument/2006/relationships/image" Target="media/image3501.emf"/><Relationship Id="rId674" Type="http://schemas.openxmlformats.org/officeDocument/2006/relationships/image" Target="media/image660.emf"/><Relationship Id="rId881" Type="http://schemas.openxmlformats.org/officeDocument/2006/relationships/image" Target="media/image867.emf"/><Relationship Id="rId2355" Type="http://schemas.openxmlformats.org/officeDocument/2006/relationships/image" Target="media/image2315.emf"/><Relationship Id="rId2562" Type="http://schemas.openxmlformats.org/officeDocument/2006/relationships/image" Target="media/image2521.emf"/><Relationship Id="rId3406" Type="http://schemas.openxmlformats.org/officeDocument/2006/relationships/image" Target="media/image3361.emf"/><Relationship Id="rId3613" Type="http://schemas.openxmlformats.org/officeDocument/2006/relationships/image" Target="media/image3568.emf"/><Relationship Id="rId327" Type="http://schemas.openxmlformats.org/officeDocument/2006/relationships/image" Target="media/image313.emf"/><Relationship Id="rId534" Type="http://schemas.openxmlformats.org/officeDocument/2006/relationships/image" Target="media/image520.emf"/><Relationship Id="rId741" Type="http://schemas.openxmlformats.org/officeDocument/2006/relationships/image" Target="media/image727.emf"/><Relationship Id="rId1164" Type="http://schemas.openxmlformats.org/officeDocument/2006/relationships/image" Target="media/image1150.emf"/><Relationship Id="rId1371" Type="http://schemas.openxmlformats.org/officeDocument/2006/relationships/image" Target="media/image1357.emf"/><Relationship Id="rId2008" Type="http://schemas.openxmlformats.org/officeDocument/2006/relationships/image" Target="media/image1978.emf"/><Relationship Id="rId2215" Type="http://schemas.openxmlformats.org/officeDocument/2006/relationships/image" Target="media/image2179.emf"/><Relationship Id="rId2422" Type="http://schemas.openxmlformats.org/officeDocument/2006/relationships/image" Target="media/image2382.emf"/><Relationship Id="rId601" Type="http://schemas.openxmlformats.org/officeDocument/2006/relationships/image" Target="media/image587.emf"/><Relationship Id="rId1024" Type="http://schemas.openxmlformats.org/officeDocument/2006/relationships/image" Target="media/image1010.emf"/><Relationship Id="rId1231" Type="http://schemas.openxmlformats.org/officeDocument/2006/relationships/image" Target="media/image1217.emf"/><Relationship Id="rId3196" Type="http://schemas.openxmlformats.org/officeDocument/2006/relationships/image" Target="media/image3151.emf"/><Relationship Id="rId3056" Type="http://schemas.openxmlformats.org/officeDocument/2006/relationships/image" Target="media/image3011.emf"/><Relationship Id="rId3263" Type="http://schemas.openxmlformats.org/officeDocument/2006/relationships/image" Target="media/image3218.emf"/><Relationship Id="rId3470" Type="http://schemas.openxmlformats.org/officeDocument/2006/relationships/image" Target="media/image3425.emf"/><Relationship Id="rId184" Type="http://schemas.openxmlformats.org/officeDocument/2006/relationships/image" Target="media/image173.emf"/><Relationship Id="rId391" Type="http://schemas.openxmlformats.org/officeDocument/2006/relationships/image" Target="media/image377.emf"/><Relationship Id="rId1908" Type="http://schemas.openxmlformats.org/officeDocument/2006/relationships/image" Target="media/image1878.emf"/><Relationship Id="rId2072" Type="http://schemas.openxmlformats.org/officeDocument/2006/relationships/image" Target="media/image2042.emf"/><Relationship Id="rId3123" Type="http://schemas.openxmlformats.org/officeDocument/2006/relationships/image" Target="media/image3078.emf"/><Relationship Id="rId251" Type="http://schemas.openxmlformats.org/officeDocument/2006/relationships/image" Target="media/image237.emf"/><Relationship Id="rId3330" Type="http://schemas.openxmlformats.org/officeDocument/2006/relationships/image" Target="media/image3285.emf"/><Relationship Id="rId2889" Type="http://schemas.openxmlformats.org/officeDocument/2006/relationships/image" Target="media/image2845.emf"/><Relationship Id="rId111" Type="http://schemas.openxmlformats.org/officeDocument/2006/relationships/image" Target="media/image100.emf"/><Relationship Id="rId1698" Type="http://schemas.openxmlformats.org/officeDocument/2006/relationships/image" Target="media/image1684.emf"/><Relationship Id="rId2749" Type="http://schemas.openxmlformats.org/officeDocument/2006/relationships/image" Target="media/image2707.emf"/><Relationship Id="rId2956" Type="http://schemas.openxmlformats.org/officeDocument/2006/relationships/image" Target="media/image2911.emf"/><Relationship Id="rId928" Type="http://schemas.openxmlformats.org/officeDocument/2006/relationships/image" Target="media/image914.emf"/><Relationship Id="rId1558" Type="http://schemas.openxmlformats.org/officeDocument/2006/relationships/image" Target="media/image1544.emf"/><Relationship Id="rId1765" Type="http://schemas.openxmlformats.org/officeDocument/2006/relationships/image" Target="media/image1738.emf"/><Relationship Id="rId2609" Type="http://schemas.openxmlformats.org/officeDocument/2006/relationships/image" Target="media/image2568.emf"/><Relationship Id="rId57" Type="http://schemas.openxmlformats.org/officeDocument/2006/relationships/image" Target="media/image48.emf"/><Relationship Id="rId1418" Type="http://schemas.openxmlformats.org/officeDocument/2006/relationships/image" Target="media/image1404.emf"/><Relationship Id="rId1972" Type="http://schemas.openxmlformats.org/officeDocument/2006/relationships/image" Target="media/image1942.emf"/><Relationship Id="rId2816" Type="http://schemas.openxmlformats.org/officeDocument/2006/relationships/image" Target="media/image2773.emf"/><Relationship Id="rId1625" Type="http://schemas.openxmlformats.org/officeDocument/2006/relationships/image" Target="media/image1611.emf"/><Relationship Id="rId1832" Type="http://schemas.openxmlformats.org/officeDocument/2006/relationships/image" Target="media/image1805.emf"/><Relationship Id="rId2399" Type="http://schemas.openxmlformats.org/officeDocument/2006/relationships/image" Target="media/image2359.emf"/><Relationship Id="rId3657" Type="http://schemas.openxmlformats.org/officeDocument/2006/relationships/oleObject" Target="embeddings/oleObject59.bin"/><Relationship Id="rId578" Type="http://schemas.openxmlformats.org/officeDocument/2006/relationships/image" Target="media/image564.emf"/><Relationship Id="rId785" Type="http://schemas.openxmlformats.org/officeDocument/2006/relationships/image" Target="media/image771.emf"/><Relationship Id="rId992" Type="http://schemas.openxmlformats.org/officeDocument/2006/relationships/image" Target="media/image978.emf"/><Relationship Id="rId2259" Type="http://schemas.openxmlformats.org/officeDocument/2006/relationships/image" Target="media/image2223.emf"/><Relationship Id="rId2466" Type="http://schemas.openxmlformats.org/officeDocument/2006/relationships/image" Target="media/image2426.emf"/><Relationship Id="rId2673" Type="http://schemas.openxmlformats.org/officeDocument/2006/relationships/image" Target="media/image2631.emf"/><Relationship Id="rId2880" Type="http://schemas.openxmlformats.org/officeDocument/2006/relationships/image" Target="media/image2836.emf"/><Relationship Id="rId3517" Type="http://schemas.openxmlformats.org/officeDocument/2006/relationships/image" Target="media/image3472.emf"/><Relationship Id="rId438" Type="http://schemas.openxmlformats.org/officeDocument/2006/relationships/image" Target="media/image424.emf"/><Relationship Id="rId645" Type="http://schemas.openxmlformats.org/officeDocument/2006/relationships/image" Target="media/image631.emf"/><Relationship Id="rId852" Type="http://schemas.openxmlformats.org/officeDocument/2006/relationships/image" Target="media/image838.emf"/><Relationship Id="rId1068" Type="http://schemas.openxmlformats.org/officeDocument/2006/relationships/image" Target="media/image1054.emf"/><Relationship Id="rId1275" Type="http://schemas.openxmlformats.org/officeDocument/2006/relationships/image" Target="media/image1261.emf"/><Relationship Id="rId1482" Type="http://schemas.openxmlformats.org/officeDocument/2006/relationships/image" Target="media/image1468.emf"/><Relationship Id="rId2119" Type="http://schemas.openxmlformats.org/officeDocument/2006/relationships/image" Target="media/image2087.emf"/><Relationship Id="rId2326" Type="http://schemas.openxmlformats.org/officeDocument/2006/relationships/image" Target="media/image2288.emf"/><Relationship Id="rId2533" Type="http://schemas.openxmlformats.org/officeDocument/2006/relationships/image" Target="media/image2493.emf"/><Relationship Id="rId2740" Type="http://schemas.openxmlformats.org/officeDocument/2006/relationships/image" Target="media/image2698.emf"/><Relationship Id="rId505" Type="http://schemas.openxmlformats.org/officeDocument/2006/relationships/image" Target="media/image491.emf"/><Relationship Id="rId712" Type="http://schemas.openxmlformats.org/officeDocument/2006/relationships/image" Target="media/image698.emf"/><Relationship Id="rId1135" Type="http://schemas.openxmlformats.org/officeDocument/2006/relationships/image" Target="media/image1121.emf"/><Relationship Id="rId1342" Type="http://schemas.openxmlformats.org/officeDocument/2006/relationships/image" Target="media/image1328.emf"/><Relationship Id="rId1202" Type="http://schemas.openxmlformats.org/officeDocument/2006/relationships/image" Target="media/image1188.emf"/><Relationship Id="rId2600" Type="http://schemas.openxmlformats.org/officeDocument/2006/relationships/image" Target="media/image2559.emf"/><Relationship Id="rId3167" Type="http://schemas.openxmlformats.org/officeDocument/2006/relationships/image" Target="media/image3122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wner\AppData\Local\Chemistry%20Add-in%20for%20Word\Chemistry%20Gallery\Chem4Wo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Props1.xml><?xml version="1.0" encoding="utf-8"?>
<ds:datastoreItem xmlns:ds="http://schemas.openxmlformats.org/officeDocument/2006/customXml" ds:itemID="{C7D5BEA4-7970-4B62-A0A2-BA7A98E81448}">
  <ds:schemaRefs>
    <ds:schemaRef ds:uri="urn:schemas-microsoft-com.VSTO2008Demos.ControlsStorag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Chem4Word</Template>
  <TotalTime>10</TotalTime>
  <Pages>13</Pages>
  <Words>1575</Words>
  <Characters>8984</Characters>
  <Application>Microsoft Office Word</Application>
  <DocSecurity>0</DocSecurity>
  <Lines>74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AM10</vt:lpstr>
    </vt:vector>
  </TitlesOfParts>
  <Company>SD71</Company>
  <LinksUpToDate>false</LinksUpToDate>
  <CharactersWithSpaces>10538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AM10</dc:title>
  <dc:creator>Kim Murcheson</dc:creator>
  <cp:lastModifiedBy>Karen</cp:lastModifiedBy>
  <cp:revision>3</cp:revision>
  <cp:lastPrinted>2012-11-13T07:26:00Z</cp:lastPrinted>
  <dcterms:created xsi:type="dcterms:W3CDTF">2013-04-28T18:55:00Z</dcterms:created>
  <dcterms:modified xsi:type="dcterms:W3CDTF">2013-04-28T18:57:00Z</dcterms:modified>
</cp:coreProperties>
</file>